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0B47B" w14:textId="77777777" w:rsidR="00E33704" w:rsidRPr="00A538F0" w:rsidRDefault="003B3D92">
      <w:pPr>
        <w:jc w:val="center"/>
        <w:rPr>
          <w:b/>
          <w:sz w:val="28"/>
          <w:szCs w:val="28"/>
          <w:lang w:val="en-GB"/>
        </w:rPr>
      </w:pPr>
      <w:r w:rsidRPr="00A538F0">
        <w:rPr>
          <w:b/>
          <w:sz w:val="28"/>
          <w:szCs w:val="28"/>
          <w:lang w:val="en-GB"/>
        </w:rPr>
        <w:t>INTERNATIONAL ORGANISATION FOR STANDARDISATION</w:t>
      </w:r>
    </w:p>
    <w:p w14:paraId="53D89AD7" w14:textId="77777777" w:rsidR="00E33704" w:rsidRPr="00A538F0" w:rsidRDefault="003B3D92">
      <w:pPr>
        <w:jc w:val="center"/>
        <w:rPr>
          <w:b/>
          <w:sz w:val="28"/>
          <w:lang w:val="en-GB"/>
        </w:rPr>
      </w:pPr>
      <w:r w:rsidRPr="00A538F0">
        <w:rPr>
          <w:b/>
          <w:sz w:val="28"/>
          <w:lang w:val="en-GB"/>
        </w:rPr>
        <w:t>ORGANISATION INTERNATIONALE DE NORMALISATION</w:t>
      </w:r>
    </w:p>
    <w:p w14:paraId="37B900E0" w14:textId="77777777" w:rsidR="00E33704" w:rsidRPr="00A538F0" w:rsidRDefault="003B3D92">
      <w:pPr>
        <w:jc w:val="center"/>
        <w:rPr>
          <w:b/>
          <w:sz w:val="28"/>
          <w:lang w:val="en-GB"/>
        </w:rPr>
      </w:pPr>
      <w:r w:rsidRPr="00A538F0">
        <w:rPr>
          <w:b/>
          <w:sz w:val="28"/>
          <w:lang w:val="en-GB"/>
        </w:rPr>
        <w:t>ISO/IEC JTC1/SC29/WG11</w:t>
      </w:r>
    </w:p>
    <w:p w14:paraId="4F6351E3" w14:textId="77777777" w:rsidR="00E33704" w:rsidRPr="00A538F0" w:rsidRDefault="003B3D92">
      <w:pPr>
        <w:jc w:val="center"/>
        <w:rPr>
          <w:b/>
          <w:lang w:val="en-GB"/>
        </w:rPr>
      </w:pPr>
      <w:r w:rsidRPr="00A538F0">
        <w:rPr>
          <w:b/>
          <w:sz w:val="28"/>
          <w:lang w:val="en-GB"/>
        </w:rPr>
        <w:t>CODING OF MOVING PICTURES AND AUDIO</w:t>
      </w:r>
    </w:p>
    <w:p w14:paraId="30495A5E" w14:textId="77777777" w:rsidR="00E33704" w:rsidRPr="00A538F0" w:rsidRDefault="00E33704">
      <w:pPr>
        <w:tabs>
          <w:tab w:val="left" w:pos="5387"/>
        </w:tabs>
        <w:spacing w:line="240" w:lineRule="exact"/>
        <w:jc w:val="center"/>
        <w:rPr>
          <w:b/>
          <w:lang w:val="en-GB"/>
        </w:rPr>
      </w:pPr>
    </w:p>
    <w:p w14:paraId="091C8704" w14:textId="77777777" w:rsidR="00E33704" w:rsidRPr="00A538F0" w:rsidRDefault="003B3D92">
      <w:pPr>
        <w:jc w:val="right"/>
        <w:rPr>
          <w:b/>
          <w:lang w:val="en-GB"/>
        </w:rPr>
      </w:pPr>
      <w:r w:rsidRPr="00A538F0">
        <w:rPr>
          <w:b/>
          <w:lang w:val="en-GB"/>
        </w:rPr>
        <w:t>ISO/IEC JTC1/SC29/WG11 MPEG20</w:t>
      </w:r>
      <w:r w:rsidR="00E16268" w:rsidRPr="00A538F0">
        <w:rPr>
          <w:rFonts w:hint="eastAsia"/>
          <w:b/>
          <w:lang w:val="en-GB" w:eastAsia="ja-JP"/>
        </w:rPr>
        <w:t>17</w:t>
      </w:r>
      <w:r w:rsidRPr="00A538F0">
        <w:rPr>
          <w:b/>
          <w:lang w:val="en-GB"/>
        </w:rPr>
        <w:t>/</w:t>
      </w:r>
      <w:r w:rsidR="009725C0">
        <w:rPr>
          <w:b/>
          <w:color w:val="FF0000"/>
          <w:lang w:val="en-GB" w:eastAsia="ja-JP"/>
        </w:rPr>
        <w:t>N16</w:t>
      </w:r>
      <w:r w:rsidR="001E415F">
        <w:rPr>
          <w:b/>
          <w:color w:val="FF0000"/>
          <w:lang w:val="en-GB" w:eastAsia="ja-JP"/>
        </w:rPr>
        <w:t>584</w:t>
      </w:r>
    </w:p>
    <w:p w14:paraId="26746724" w14:textId="77777777" w:rsidR="00E33704" w:rsidRPr="00A538F0" w:rsidRDefault="00E16268">
      <w:pPr>
        <w:wordWrap w:val="0"/>
        <w:jc w:val="right"/>
        <w:rPr>
          <w:b/>
          <w:lang w:val="en-GB" w:eastAsia="ja-JP"/>
        </w:rPr>
      </w:pPr>
      <w:r w:rsidRPr="00A538F0">
        <w:rPr>
          <w:b/>
          <w:lang w:val="en-GB" w:eastAsia="ja-JP"/>
        </w:rPr>
        <w:t>January</w:t>
      </w:r>
      <w:r w:rsidR="003B3D92" w:rsidRPr="00A538F0">
        <w:rPr>
          <w:rFonts w:eastAsia="Malgun Gothic"/>
          <w:b/>
          <w:lang w:val="en-GB"/>
        </w:rPr>
        <w:t xml:space="preserve"> 201</w:t>
      </w:r>
      <w:r w:rsidR="00B30021">
        <w:rPr>
          <w:b/>
          <w:lang w:val="en-GB" w:eastAsia="ja-JP"/>
        </w:rPr>
        <w:t>7</w:t>
      </w:r>
      <w:r w:rsidR="003B3D92" w:rsidRPr="00A538F0">
        <w:rPr>
          <w:rFonts w:eastAsia="Malgun Gothic"/>
          <w:b/>
          <w:lang w:val="en-GB"/>
        </w:rPr>
        <w:t xml:space="preserve">, </w:t>
      </w:r>
      <w:r w:rsidRPr="00A538F0">
        <w:rPr>
          <w:rFonts w:eastAsia="Malgun Gothic"/>
          <w:b/>
          <w:lang w:val="en-GB"/>
        </w:rPr>
        <w:t>Geneva, CH</w:t>
      </w:r>
    </w:p>
    <w:p w14:paraId="5AA59CE1" w14:textId="77777777" w:rsidR="00E33704" w:rsidRPr="00A538F0" w:rsidRDefault="00E33704">
      <w:pPr>
        <w:jc w:val="right"/>
        <w:rPr>
          <w:b/>
          <w:lang w:val="en-GB" w:eastAsia="ja-JP"/>
        </w:rPr>
      </w:pPr>
    </w:p>
    <w:p w14:paraId="1E80448C" w14:textId="77777777" w:rsidR="00E33704" w:rsidRPr="00A538F0" w:rsidRDefault="00E33704">
      <w:pPr>
        <w:jc w:val="right"/>
        <w:rPr>
          <w:b/>
          <w:lang w:val="en-GB" w:eastAsia="ja-JP"/>
        </w:rPr>
      </w:pPr>
    </w:p>
    <w:p w14:paraId="39D27C69" w14:textId="77777777" w:rsidR="00E33704" w:rsidRPr="00A538F0" w:rsidRDefault="00E33704">
      <w:pPr>
        <w:spacing w:line="240" w:lineRule="exact"/>
        <w:rPr>
          <w:lang w:val="en-GB"/>
        </w:rPr>
      </w:pPr>
    </w:p>
    <w:tbl>
      <w:tblPr>
        <w:tblW w:w="0" w:type="auto"/>
        <w:tblLook w:val="01E0" w:firstRow="1" w:lastRow="1" w:firstColumn="1" w:lastColumn="1" w:noHBand="0" w:noVBand="0"/>
      </w:tblPr>
      <w:tblGrid>
        <w:gridCol w:w="1073"/>
        <w:gridCol w:w="8170"/>
      </w:tblGrid>
      <w:tr w:rsidR="00E33704" w:rsidRPr="00A538F0" w14:paraId="64BB5DD7" w14:textId="77777777">
        <w:tc>
          <w:tcPr>
            <w:tcW w:w="1080" w:type="dxa"/>
          </w:tcPr>
          <w:p w14:paraId="5AFBA1E8" w14:textId="77777777" w:rsidR="00E33704" w:rsidRPr="00A538F0" w:rsidRDefault="003B3D92">
            <w:pPr>
              <w:suppressAutoHyphens/>
              <w:rPr>
                <w:b/>
                <w:lang w:val="en-GB"/>
              </w:rPr>
            </w:pPr>
            <w:r w:rsidRPr="00A538F0">
              <w:rPr>
                <w:b/>
                <w:lang w:val="en-GB"/>
              </w:rPr>
              <w:t>Title</w:t>
            </w:r>
          </w:p>
        </w:tc>
        <w:tc>
          <w:tcPr>
            <w:tcW w:w="8491" w:type="dxa"/>
          </w:tcPr>
          <w:p w14:paraId="027F325A" w14:textId="77777777" w:rsidR="00E33704" w:rsidRPr="00A538F0" w:rsidRDefault="00A538F0">
            <w:pPr>
              <w:suppressAutoHyphens/>
              <w:rPr>
                <w:b/>
                <w:lang w:val="en-GB"/>
              </w:rPr>
            </w:pPr>
            <w:r w:rsidRPr="00A538F0">
              <w:rPr>
                <w:b/>
                <w:lang w:val="en-GB"/>
              </w:rPr>
              <w:t>MPEG-H 3D Audio Verification Test Report</w:t>
            </w:r>
          </w:p>
        </w:tc>
      </w:tr>
      <w:tr w:rsidR="00E33704" w:rsidRPr="00A538F0" w14:paraId="339A30B2" w14:textId="77777777" w:rsidTr="00567091">
        <w:trPr>
          <w:trHeight w:val="252"/>
        </w:trPr>
        <w:tc>
          <w:tcPr>
            <w:tcW w:w="1080" w:type="dxa"/>
          </w:tcPr>
          <w:p w14:paraId="030BF553" w14:textId="77777777" w:rsidR="00E33704" w:rsidRPr="00A538F0" w:rsidRDefault="009725C0">
            <w:pPr>
              <w:rPr>
                <w:b/>
                <w:lang w:val="en-GB"/>
              </w:rPr>
            </w:pPr>
            <w:r>
              <w:rPr>
                <w:b/>
                <w:lang w:val="en-GB"/>
              </w:rPr>
              <w:t>Source</w:t>
            </w:r>
          </w:p>
        </w:tc>
        <w:tc>
          <w:tcPr>
            <w:tcW w:w="8491" w:type="dxa"/>
          </w:tcPr>
          <w:p w14:paraId="7CCF3110" w14:textId="77777777" w:rsidR="00E33704" w:rsidRPr="00A538F0" w:rsidRDefault="009725C0" w:rsidP="00A538F0">
            <w:pPr>
              <w:rPr>
                <w:b/>
                <w:lang w:val="en-GB" w:eastAsia="ja-JP"/>
              </w:rPr>
            </w:pPr>
            <w:r>
              <w:rPr>
                <w:b/>
                <w:lang w:val="en-GB" w:eastAsia="ja-JP"/>
              </w:rPr>
              <w:t>Audio Subgroup</w:t>
            </w:r>
          </w:p>
        </w:tc>
      </w:tr>
    </w:tbl>
    <w:p w14:paraId="3D4AED36" w14:textId="77777777" w:rsidR="005C732C" w:rsidRDefault="005C732C" w:rsidP="005C732C">
      <w:pPr>
        <w:pStyle w:val="Heading1"/>
        <w:numPr>
          <w:ilvl w:val="0"/>
          <w:numId w:val="0"/>
        </w:numPr>
      </w:pPr>
      <w:bookmarkStart w:id="0" w:name="_Toc472570968"/>
      <w:r>
        <w:t>Executive summary</w:t>
      </w:r>
      <w:bookmarkEnd w:id="0"/>
    </w:p>
    <w:p w14:paraId="7E7B1491" w14:textId="77777777" w:rsidR="008C70DE" w:rsidRDefault="008C70DE" w:rsidP="008C70DE">
      <w:r>
        <w:t xml:space="preserve">MPEG-H 3D Audio is an audio coding standard developed to support coding audio as audio channels, audio objects, or Higher Order </w:t>
      </w:r>
      <w:proofErr w:type="spellStart"/>
      <w:r>
        <w:t>Ambisonics</w:t>
      </w:r>
      <w:proofErr w:type="spellEnd"/>
      <w:r>
        <w:t xml:space="preserve"> (HOA). MPEG-H 3D Audio can support up to 64 loudspeaker channels and 128 codec core channels, and provides solutions for loudness normalization and dynamic range control. </w:t>
      </w:r>
    </w:p>
    <w:p w14:paraId="52D10AB7" w14:textId="77777777" w:rsidR="00A33631" w:rsidRDefault="00A33631" w:rsidP="008C70DE"/>
    <w:p w14:paraId="3894FB0D" w14:textId="77777777" w:rsidR="00730D76" w:rsidRDefault="00730D76" w:rsidP="00730D76">
      <w:r>
        <w:t xml:space="preserve">Four tests were conducted to assess performance of </w:t>
      </w:r>
      <w:r w:rsidR="003935C5">
        <w:t xml:space="preserve">the </w:t>
      </w:r>
      <w:r>
        <w:t>Low Complexity Profile of MPEG-H 3D Audio. The tests covered a range of bit rates and a range of “immersive</w:t>
      </w:r>
      <w:r w:rsidR="006C7D18">
        <w:t xml:space="preserve"> audio</w:t>
      </w:r>
      <w:r>
        <w:t xml:space="preserve">” use cases (i.e. from </w:t>
      </w:r>
      <w:r w:rsidR="00C72455">
        <w:t>22.2</w:t>
      </w:r>
      <w:r>
        <w:t xml:space="preserve"> </w:t>
      </w:r>
      <w:r w:rsidR="00E6613F">
        <w:t xml:space="preserve">down </w:t>
      </w:r>
      <w:r>
        <w:t>to 2.0 channel presentations). Seven test sites participated in the tests with a total of 288 listeners. This resulted in a data set of 15576 individual scores.</w:t>
      </w:r>
    </w:p>
    <w:p w14:paraId="46700321" w14:textId="77777777" w:rsidR="0056431A" w:rsidRDefault="0056431A" w:rsidP="0056431A"/>
    <w:p w14:paraId="5234E7EC" w14:textId="77777777" w:rsidR="0056431A" w:rsidRDefault="0056431A" w:rsidP="0056431A">
      <w:r w:rsidRPr="008407D5">
        <w:t>The statistical analysis of the test data resulted in the following conclusions:</w:t>
      </w:r>
    </w:p>
    <w:p w14:paraId="52B227E4" w14:textId="2249FBAC" w:rsidR="00F07E7A" w:rsidRDefault="00F07E7A" w:rsidP="00F07E7A">
      <w:pPr>
        <w:pStyle w:val="ListParagraph"/>
        <w:numPr>
          <w:ilvl w:val="0"/>
          <w:numId w:val="8"/>
        </w:numPr>
      </w:pPr>
      <w:r w:rsidRPr="004E5643">
        <w:t>Test 1</w:t>
      </w:r>
      <w:r w:rsidR="002C4F92" w:rsidRPr="004E5643">
        <w:t xml:space="preserve"> measured performance for the “Ultra-HD Broadcast” use case, in which</w:t>
      </w:r>
      <w:r w:rsidR="004E5643" w:rsidRPr="004E5643">
        <w:t xml:space="preserve"> </w:t>
      </w:r>
      <w:r w:rsidR="004E5643">
        <w:t xml:space="preserve">highly immersive </w:t>
      </w:r>
      <w:r w:rsidR="004E5643" w:rsidRPr="004E5643">
        <w:t>audio material was coded at 768 kb/s and presented using</w:t>
      </w:r>
      <w:r w:rsidR="002C4F92" w:rsidRPr="004E5643">
        <w:t xml:space="preserve"> 22.2 </w:t>
      </w:r>
      <w:r w:rsidR="004E5643" w:rsidRPr="004E5643">
        <w:t>or</w:t>
      </w:r>
      <w:r w:rsidR="002C4F92" w:rsidRPr="004E5643">
        <w:t xml:space="preserve"> </w:t>
      </w:r>
      <w:r w:rsidR="005410E6">
        <w:t>7.1+4H</w:t>
      </w:r>
      <w:r w:rsidR="002C4F92" w:rsidRPr="004E5643">
        <w:t xml:space="preserve"> channel </w:t>
      </w:r>
      <w:r w:rsidR="004E5643" w:rsidRPr="004E5643">
        <w:t xml:space="preserve">loudspeaker layouts. </w:t>
      </w:r>
      <w:r w:rsidR="004E5643">
        <w:t>The test showed that at the bit rate of 768 kb/s</w:t>
      </w:r>
      <w:r w:rsidR="00FF4CFA">
        <w:t>,</w:t>
      </w:r>
      <w:r w:rsidR="004E5643">
        <w:t xml:space="preserve"> MPEG-H 3D Audio </w:t>
      </w:r>
      <w:r w:rsidR="007E7FCD">
        <w:t>easily achieves</w:t>
      </w:r>
      <w:r w:rsidR="004E5643">
        <w:t xml:space="preserve"> “ITU-R High-</w:t>
      </w:r>
      <w:r w:rsidR="004E5643" w:rsidRPr="00BF49C5">
        <w:t>Quality Emission</w:t>
      </w:r>
      <w:r w:rsidR="004E5643">
        <w:t>”</w:t>
      </w:r>
      <w:r w:rsidR="007E7FCD">
        <w:t xml:space="preserve"> quality, as needed in broadcast application</w:t>
      </w:r>
      <w:r w:rsidR="006C7D18">
        <w:t>s</w:t>
      </w:r>
      <w:r w:rsidR="007E7FCD">
        <w:t xml:space="preserve">. </w:t>
      </w:r>
    </w:p>
    <w:p w14:paraId="17B149E5" w14:textId="77777777" w:rsidR="004E5643" w:rsidRPr="004E5643" w:rsidRDefault="004E5643" w:rsidP="004E5643">
      <w:pPr>
        <w:ind w:left="360"/>
      </w:pPr>
    </w:p>
    <w:p w14:paraId="076C9788" w14:textId="392F7880" w:rsidR="004E5643" w:rsidRDefault="004E5643" w:rsidP="004E5643">
      <w:pPr>
        <w:pStyle w:val="ListParagraph"/>
        <w:numPr>
          <w:ilvl w:val="0"/>
          <w:numId w:val="8"/>
        </w:numPr>
      </w:pPr>
      <w:r w:rsidRPr="004E5643">
        <w:t xml:space="preserve">Test </w:t>
      </w:r>
      <w:r>
        <w:t>2</w:t>
      </w:r>
      <w:r w:rsidRPr="004E5643">
        <w:t xml:space="preserve"> measured performance for the “HD Broadcast" or "A/V Streaming” use case, in which </w:t>
      </w:r>
      <w:r>
        <w:t xml:space="preserve">immersive </w:t>
      </w:r>
      <w:r w:rsidRPr="004E5643">
        <w:t xml:space="preserve">audio material was coded at </w:t>
      </w:r>
      <w:r>
        <w:t xml:space="preserve">three </w:t>
      </w:r>
      <w:r w:rsidR="006C7D18">
        <w:t xml:space="preserve">bit </w:t>
      </w:r>
      <w:r>
        <w:t xml:space="preserve">rates: 512 kb/s, 384 kb/s and 256 kb/s </w:t>
      </w:r>
      <w:r w:rsidR="00FF4CFA">
        <w:t>a</w:t>
      </w:r>
      <w:r w:rsidRPr="004E5643">
        <w:t xml:space="preserve">nd presented using </w:t>
      </w:r>
      <w:r w:rsidR="005410E6">
        <w:t>7.1+4H</w:t>
      </w:r>
      <w:r w:rsidRPr="004E5643">
        <w:t xml:space="preserve"> </w:t>
      </w:r>
      <w:r w:rsidR="000076A9">
        <w:t xml:space="preserve">or 5.1+2H </w:t>
      </w:r>
      <w:r w:rsidRPr="004E5643">
        <w:t xml:space="preserve">channel loudspeaker layouts. </w:t>
      </w:r>
      <w:r>
        <w:t>The test showed that for all bit rate</w:t>
      </w:r>
      <w:r w:rsidR="00FF4CFA">
        <w:t>s,</w:t>
      </w:r>
      <w:r>
        <w:t xml:space="preserve"> MPEG-H 3D Audio achieved a quality of “Excellent” on the MUSHRA subjective quality scale.</w:t>
      </w:r>
    </w:p>
    <w:p w14:paraId="6BFDFEDE" w14:textId="77777777" w:rsidR="004E5643" w:rsidRPr="004E5643" w:rsidRDefault="004E5643" w:rsidP="004E5643">
      <w:pPr>
        <w:ind w:left="360"/>
      </w:pPr>
    </w:p>
    <w:p w14:paraId="0A2768E9" w14:textId="77777777" w:rsidR="004E5643" w:rsidRPr="004E5643" w:rsidRDefault="004E5643" w:rsidP="004E5643">
      <w:pPr>
        <w:pStyle w:val="ListParagraph"/>
        <w:numPr>
          <w:ilvl w:val="0"/>
          <w:numId w:val="8"/>
        </w:numPr>
      </w:pPr>
      <w:r w:rsidRPr="004E5643">
        <w:t xml:space="preserve">Test </w:t>
      </w:r>
      <w:r>
        <w:t>3</w:t>
      </w:r>
      <w:r w:rsidRPr="004E5643">
        <w:t xml:space="preserve"> measured performance for the “</w:t>
      </w:r>
      <w:r w:rsidRPr="00862B68">
        <w:t>High Efficiency Broadcast</w:t>
      </w:r>
      <w:r w:rsidRPr="004E5643">
        <w:t xml:space="preserve">” use case, in which audio material was coded at </w:t>
      </w:r>
      <w:r>
        <w:t xml:space="preserve">three </w:t>
      </w:r>
      <w:r w:rsidR="006C7D18">
        <w:t xml:space="preserve">bit </w:t>
      </w:r>
      <w:r>
        <w:t>rates</w:t>
      </w:r>
      <w:r w:rsidR="00FF4CFA">
        <w:t xml:space="preserve">, with specific </w:t>
      </w:r>
      <w:r w:rsidR="006C7D18">
        <w:t xml:space="preserve">bit </w:t>
      </w:r>
      <w:r w:rsidR="00FF4CFA">
        <w:t>rates depending on the number of channels in the material. Bitrates ranged from 256 kb/s (5.1+2</w:t>
      </w:r>
      <w:r w:rsidR="00606BBC">
        <w:t>H</w:t>
      </w:r>
      <w:r w:rsidR="00FF4CFA">
        <w:t xml:space="preserve">) to 48 kb/s (stereo). </w:t>
      </w:r>
      <w:r>
        <w:t>The test showed that for all bit rate</w:t>
      </w:r>
      <w:r w:rsidR="00FF4CFA">
        <w:t>s,</w:t>
      </w:r>
      <w:r>
        <w:t xml:space="preserve"> MPEG-H 3D Audio achieved a quality of “Excellent” on the MUSHRA subjective quality scale.</w:t>
      </w:r>
    </w:p>
    <w:p w14:paraId="24F0799B" w14:textId="77777777" w:rsidR="0056431A" w:rsidRPr="008407D5" w:rsidRDefault="0056431A" w:rsidP="0056431A"/>
    <w:p w14:paraId="3875E34F" w14:textId="0B48AF42" w:rsidR="00FF4CFA" w:rsidRPr="004E5643" w:rsidRDefault="00FF4CFA" w:rsidP="00FF4CFA">
      <w:pPr>
        <w:pStyle w:val="ListParagraph"/>
        <w:numPr>
          <w:ilvl w:val="0"/>
          <w:numId w:val="8"/>
        </w:numPr>
      </w:pPr>
      <w:r w:rsidRPr="004E5643">
        <w:t>Test</w:t>
      </w:r>
      <w:r>
        <w:t xml:space="preserve"> 4</w:t>
      </w:r>
      <w:r w:rsidRPr="004E5643">
        <w:t xml:space="preserve"> measured performance for the “</w:t>
      </w:r>
      <w:r>
        <w:t>Mobile</w:t>
      </w:r>
      <w:r w:rsidRPr="004E5643">
        <w:t xml:space="preserve">” use case, in which audio material was coded at </w:t>
      </w:r>
      <w:r>
        <w:t xml:space="preserve">384 kb/s, and presented via headphones. The MPEG-H 3D Audio </w:t>
      </w:r>
      <w:r w:rsidR="00263E76">
        <w:t xml:space="preserve">FD </w:t>
      </w:r>
      <w:proofErr w:type="spellStart"/>
      <w:r w:rsidR="00B30021">
        <w:t>binauralization</w:t>
      </w:r>
      <w:proofErr w:type="spellEnd"/>
      <w:r>
        <w:t xml:space="preserve"> </w:t>
      </w:r>
      <w:r w:rsidR="00B30021">
        <w:t xml:space="preserve">engine </w:t>
      </w:r>
      <w:r>
        <w:t xml:space="preserve">was used to render a virtual, immersive audio sound stage </w:t>
      </w:r>
      <w:r w:rsidR="00AE3FE9">
        <w:t>for the headphone presentation</w:t>
      </w:r>
      <w:r>
        <w:t xml:space="preserve">. The test showed that at 384 kb/s, MPEG-H 3D Audio with </w:t>
      </w:r>
      <w:proofErr w:type="spellStart"/>
      <w:r w:rsidR="00B30021">
        <w:t>binauralization</w:t>
      </w:r>
      <w:proofErr w:type="spellEnd"/>
      <w:r>
        <w:t xml:space="preserve"> achieved a quality of “Excellent” on the MUSHRA subjective quality scale.</w:t>
      </w:r>
    </w:p>
    <w:p w14:paraId="1D9E29CA" w14:textId="77777777" w:rsidR="00FF4CFA" w:rsidRPr="008407D5" w:rsidRDefault="00FF4CFA" w:rsidP="00FF4CFA"/>
    <w:p w14:paraId="57B5E6EC" w14:textId="77777777" w:rsidR="003176A6" w:rsidRPr="002C4F92" w:rsidRDefault="00730D76" w:rsidP="00A33631">
      <w:pPr>
        <w:jc w:val="left"/>
      </w:pPr>
      <w:r w:rsidRPr="002C4F92">
        <w:t>Taken together, the tests p</w:t>
      </w:r>
      <w:r w:rsidR="003176A6" w:rsidRPr="002C4F92">
        <w:t xml:space="preserve">rovide evidence that the requirements set forth in the 3D Audio Call for Proposals ([1], also </w:t>
      </w:r>
      <w:r w:rsidR="002C4F92" w:rsidRPr="002C4F92">
        <w:t>found in</w:t>
      </w:r>
      <w:r w:rsidR="003176A6" w:rsidRPr="002C4F92">
        <w:t xml:space="preserve"> </w:t>
      </w:r>
      <w:r w:rsidR="002C4F92" w:rsidRPr="002C4F92">
        <w:fldChar w:fldCharType="begin"/>
      </w:r>
      <w:r w:rsidR="002C4F92" w:rsidRPr="002C4F92">
        <w:instrText xml:space="preserve"> REF _Ref471389174 \r \h </w:instrText>
      </w:r>
      <w:r w:rsidR="002C4F92">
        <w:instrText xml:space="preserve"> \* MERGEFORMAT </w:instrText>
      </w:r>
      <w:r w:rsidR="002C4F92" w:rsidRPr="002C4F92">
        <w:fldChar w:fldCharType="separate"/>
      </w:r>
      <w:r w:rsidR="002C4F92" w:rsidRPr="002C4F92">
        <w:t>Annex 2</w:t>
      </w:r>
      <w:r w:rsidR="002C4F92" w:rsidRPr="002C4F92">
        <w:fldChar w:fldCharType="end"/>
      </w:r>
      <w:r w:rsidR="003176A6" w:rsidRPr="002C4F92">
        <w:t xml:space="preserve">) are fulfilled by the </w:t>
      </w:r>
      <w:r w:rsidRPr="002C4F92">
        <w:t>MPEG-H 3D Audio Low Complexity Profile.</w:t>
      </w:r>
    </w:p>
    <w:p w14:paraId="7868E2F1" w14:textId="77777777" w:rsidR="005C732C" w:rsidRPr="005C732C" w:rsidRDefault="005C732C" w:rsidP="005C732C"/>
    <w:sdt>
      <w:sdtPr>
        <w:rPr>
          <w:rFonts w:asciiTheme="minorHAnsi" w:eastAsia="MS Mincho" w:hAnsiTheme="minorHAnsi" w:cstheme="minorHAnsi"/>
          <w:b/>
          <w:color w:val="auto"/>
          <w:sz w:val="24"/>
          <w:szCs w:val="24"/>
        </w:rPr>
        <w:id w:val="-1310092333"/>
        <w:docPartObj>
          <w:docPartGallery w:val="Table of Contents"/>
          <w:docPartUnique/>
        </w:docPartObj>
      </w:sdtPr>
      <w:sdtEndPr>
        <w:rPr>
          <w:rFonts w:ascii="Times New Roman" w:hAnsi="Times New Roman" w:cs="Times New Roman"/>
          <w:bCs/>
          <w:noProof/>
        </w:rPr>
      </w:sdtEndPr>
      <w:sdtContent>
        <w:p w14:paraId="6AD73760" w14:textId="77777777" w:rsidR="00B9747A" w:rsidRPr="001C2AD5" w:rsidRDefault="00B9747A">
          <w:pPr>
            <w:pStyle w:val="TOCHeading"/>
            <w:rPr>
              <w:rFonts w:asciiTheme="minorHAnsi" w:hAnsiTheme="minorHAnsi" w:cstheme="minorHAnsi"/>
              <w:b/>
              <w:color w:val="auto"/>
            </w:rPr>
          </w:pPr>
          <w:r w:rsidRPr="001C2AD5">
            <w:rPr>
              <w:rFonts w:asciiTheme="minorHAnsi" w:hAnsiTheme="minorHAnsi" w:cstheme="minorHAnsi"/>
              <w:b/>
              <w:color w:val="auto"/>
            </w:rPr>
            <w:t>Contents</w:t>
          </w:r>
        </w:p>
        <w:p w14:paraId="5D745995" w14:textId="77777777" w:rsidR="00A129A2" w:rsidRDefault="00B9747A">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72570968" w:history="1">
            <w:r w:rsidR="00A129A2" w:rsidRPr="00E14F4C">
              <w:rPr>
                <w:rStyle w:val="Hyperlink"/>
                <w:noProof/>
              </w:rPr>
              <w:t>Executive summary</w:t>
            </w:r>
            <w:r w:rsidR="00A129A2">
              <w:rPr>
                <w:noProof/>
                <w:webHidden/>
              </w:rPr>
              <w:tab/>
            </w:r>
            <w:r w:rsidR="00A129A2">
              <w:rPr>
                <w:noProof/>
                <w:webHidden/>
              </w:rPr>
              <w:fldChar w:fldCharType="begin"/>
            </w:r>
            <w:r w:rsidR="00A129A2">
              <w:rPr>
                <w:noProof/>
                <w:webHidden/>
              </w:rPr>
              <w:instrText xml:space="preserve"> PAGEREF _Toc472570968 \h </w:instrText>
            </w:r>
            <w:r w:rsidR="00A129A2">
              <w:rPr>
                <w:noProof/>
                <w:webHidden/>
              </w:rPr>
            </w:r>
            <w:r w:rsidR="00A129A2">
              <w:rPr>
                <w:noProof/>
                <w:webHidden/>
              </w:rPr>
              <w:fldChar w:fldCharType="separate"/>
            </w:r>
            <w:r w:rsidR="00A129A2">
              <w:rPr>
                <w:noProof/>
                <w:webHidden/>
              </w:rPr>
              <w:t>1</w:t>
            </w:r>
            <w:r w:rsidR="00A129A2">
              <w:rPr>
                <w:noProof/>
                <w:webHidden/>
              </w:rPr>
              <w:fldChar w:fldCharType="end"/>
            </w:r>
          </w:hyperlink>
        </w:p>
        <w:p w14:paraId="539D7EC5" w14:textId="77777777" w:rsidR="00A129A2" w:rsidRDefault="004D0FEC">
          <w:pPr>
            <w:pStyle w:val="TOC1"/>
            <w:rPr>
              <w:rFonts w:asciiTheme="minorHAnsi" w:eastAsiaTheme="minorEastAsia" w:hAnsiTheme="minorHAnsi" w:cstheme="minorBidi"/>
              <w:noProof/>
            </w:rPr>
          </w:pPr>
          <w:hyperlink w:anchor="_Toc472570969" w:history="1">
            <w:r w:rsidR="00A129A2" w:rsidRPr="00E14F4C">
              <w:rPr>
                <w:rStyle w:val="Hyperlink"/>
                <w:noProof/>
                <w:lang w:val="en-GB"/>
              </w:rPr>
              <w:t>1</w:t>
            </w:r>
            <w:r w:rsidR="00A129A2">
              <w:rPr>
                <w:rFonts w:asciiTheme="minorHAnsi" w:eastAsiaTheme="minorEastAsia" w:hAnsiTheme="minorHAnsi" w:cstheme="minorBidi"/>
                <w:noProof/>
              </w:rPr>
              <w:tab/>
            </w:r>
            <w:r w:rsidR="00A129A2" w:rsidRPr="00E14F4C">
              <w:rPr>
                <w:rStyle w:val="Hyperlink"/>
                <w:noProof/>
                <w:lang w:val="en-GB"/>
              </w:rPr>
              <w:t>Introduction</w:t>
            </w:r>
            <w:r w:rsidR="00A129A2">
              <w:rPr>
                <w:noProof/>
                <w:webHidden/>
              </w:rPr>
              <w:tab/>
            </w:r>
            <w:r w:rsidR="00A129A2">
              <w:rPr>
                <w:noProof/>
                <w:webHidden/>
              </w:rPr>
              <w:fldChar w:fldCharType="begin"/>
            </w:r>
            <w:r w:rsidR="00A129A2">
              <w:rPr>
                <w:noProof/>
                <w:webHidden/>
              </w:rPr>
              <w:instrText xml:space="preserve"> PAGEREF _Toc472570969 \h </w:instrText>
            </w:r>
            <w:r w:rsidR="00A129A2">
              <w:rPr>
                <w:noProof/>
                <w:webHidden/>
              </w:rPr>
            </w:r>
            <w:r w:rsidR="00A129A2">
              <w:rPr>
                <w:noProof/>
                <w:webHidden/>
              </w:rPr>
              <w:fldChar w:fldCharType="separate"/>
            </w:r>
            <w:r w:rsidR="00A129A2">
              <w:rPr>
                <w:noProof/>
                <w:webHidden/>
              </w:rPr>
              <w:t>3</w:t>
            </w:r>
            <w:r w:rsidR="00A129A2">
              <w:rPr>
                <w:noProof/>
                <w:webHidden/>
              </w:rPr>
              <w:fldChar w:fldCharType="end"/>
            </w:r>
          </w:hyperlink>
        </w:p>
        <w:p w14:paraId="5C153D02" w14:textId="77777777" w:rsidR="00A129A2" w:rsidRDefault="004D0FEC">
          <w:pPr>
            <w:pStyle w:val="TOC1"/>
            <w:rPr>
              <w:rFonts w:asciiTheme="minorHAnsi" w:eastAsiaTheme="minorEastAsia" w:hAnsiTheme="minorHAnsi" w:cstheme="minorBidi"/>
              <w:noProof/>
            </w:rPr>
          </w:pPr>
          <w:hyperlink w:anchor="_Toc472570970" w:history="1">
            <w:r w:rsidR="00A129A2" w:rsidRPr="00E14F4C">
              <w:rPr>
                <w:rStyle w:val="Hyperlink"/>
                <w:noProof/>
              </w:rPr>
              <w:t>2</w:t>
            </w:r>
            <w:r w:rsidR="00A129A2">
              <w:rPr>
                <w:rFonts w:asciiTheme="minorHAnsi" w:eastAsiaTheme="minorEastAsia" w:hAnsiTheme="minorHAnsi" w:cstheme="minorBidi"/>
                <w:noProof/>
              </w:rPr>
              <w:tab/>
            </w:r>
            <w:r w:rsidR="00A129A2" w:rsidRPr="00E14F4C">
              <w:rPr>
                <w:rStyle w:val="Hyperlink"/>
                <w:noProof/>
              </w:rPr>
              <w:t>Listening tests</w:t>
            </w:r>
            <w:r w:rsidR="00A129A2">
              <w:rPr>
                <w:noProof/>
                <w:webHidden/>
              </w:rPr>
              <w:tab/>
            </w:r>
            <w:r w:rsidR="00A129A2">
              <w:rPr>
                <w:noProof/>
                <w:webHidden/>
              </w:rPr>
              <w:fldChar w:fldCharType="begin"/>
            </w:r>
            <w:r w:rsidR="00A129A2">
              <w:rPr>
                <w:noProof/>
                <w:webHidden/>
              </w:rPr>
              <w:instrText xml:space="preserve"> PAGEREF _Toc472570970 \h </w:instrText>
            </w:r>
            <w:r w:rsidR="00A129A2">
              <w:rPr>
                <w:noProof/>
                <w:webHidden/>
              </w:rPr>
            </w:r>
            <w:r w:rsidR="00A129A2">
              <w:rPr>
                <w:noProof/>
                <w:webHidden/>
              </w:rPr>
              <w:fldChar w:fldCharType="separate"/>
            </w:r>
            <w:r w:rsidR="00A129A2">
              <w:rPr>
                <w:noProof/>
                <w:webHidden/>
              </w:rPr>
              <w:t>3</w:t>
            </w:r>
            <w:r w:rsidR="00A129A2">
              <w:rPr>
                <w:noProof/>
                <w:webHidden/>
              </w:rPr>
              <w:fldChar w:fldCharType="end"/>
            </w:r>
          </w:hyperlink>
        </w:p>
        <w:p w14:paraId="35D24FB7"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1" w:history="1">
            <w:r w:rsidR="00A129A2" w:rsidRPr="00E14F4C">
              <w:rPr>
                <w:rStyle w:val="Hyperlink"/>
                <w:noProof/>
              </w:rPr>
              <w:t>2.1</w:t>
            </w:r>
            <w:r w:rsidR="00A129A2">
              <w:rPr>
                <w:rFonts w:asciiTheme="minorHAnsi" w:eastAsiaTheme="minorEastAsia" w:hAnsiTheme="minorHAnsi" w:cstheme="minorBidi"/>
                <w:noProof/>
              </w:rPr>
              <w:tab/>
            </w:r>
            <w:r w:rsidR="00A129A2" w:rsidRPr="00E14F4C">
              <w:rPr>
                <w:rStyle w:val="Hyperlink"/>
                <w:noProof/>
              </w:rPr>
              <w:t>Test methodology</w:t>
            </w:r>
            <w:r w:rsidR="00A129A2">
              <w:rPr>
                <w:noProof/>
                <w:webHidden/>
              </w:rPr>
              <w:tab/>
            </w:r>
            <w:r w:rsidR="00A129A2">
              <w:rPr>
                <w:noProof/>
                <w:webHidden/>
              </w:rPr>
              <w:fldChar w:fldCharType="begin"/>
            </w:r>
            <w:r w:rsidR="00A129A2">
              <w:rPr>
                <w:noProof/>
                <w:webHidden/>
              </w:rPr>
              <w:instrText xml:space="preserve"> PAGEREF _Toc472570971 \h </w:instrText>
            </w:r>
            <w:r w:rsidR="00A129A2">
              <w:rPr>
                <w:noProof/>
                <w:webHidden/>
              </w:rPr>
            </w:r>
            <w:r w:rsidR="00A129A2">
              <w:rPr>
                <w:noProof/>
                <w:webHidden/>
              </w:rPr>
              <w:fldChar w:fldCharType="separate"/>
            </w:r>
            <w:r w:rsidR="00A129A2">
              <w:rPr>
                <w:noProof/>
                <w:webHidden/>
              </w:rPr>
              <w:t>4</w:t>
            </w:r>
            <w:r w:rsidR="00A129A2">
              <w:rPr>
                <w:noProof/>
                <w:webHidden/>
              </w:rPr>
              <w:fldChar w:fldCharType="end"/>
            </w:r>
          </w:hyperlink>
        </w:p>
        <w:p w14:paraId="6048FF16"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2" w:history="1">
            <w:r w:rsidR="00A129A2" w:rsidRPr="00E14F4C">
              <w:rPr>
                <w:rStyle w:val="Hyperlink"/>
                <w:noProof/>
              </w:rPr>
              <w:t>2.2</w:t>
            </w:r>
            <w:r w:rsidR="00A129A2">
              <w:rPr>
                <w:rFonts w:asciiTheme="minorHAnsi" w:eastAsiaTheme="minorEastAsia" w:hAnsiTheme="minorHAnsi" w:cstheme="minorBidi"/>
                <w:noProof/>
              </w:rPr>
              <w:tab/>
            </w:r>
            <w:r w:rsidR="00A129A2" w:rsidRPr="00E14F4C">
              <w:rPr>
                <w:rStyle w:val="Hyperlink"/>
                <w:noProof/>
              </w:rPr>
              <w:t>Test material</w:t>
            </w:r>
            <w:r w:rsidR="00A129A2">
              <w:rPr>
                <w:noProof/>
                <w:webHidden/>
              </w:rPr>
              <w:tab/>
            </w:r>
            <w:r w:rsidR="00A129A2">
              <w:rPr>
                <w:noProof/>
                <w:webHidden/>
              </w:rPr>
              <w:fldChar w:fldCharType="begin"/>
            </w:r>
            <w:r w:rsidR="00A129A2">
              <w:rPr>
                <w:noProof/>
                <w:webHidden/>
              </w:rPr>
              <w:instrText xml:space="preserve"> PAGEREF _Toc472570972 \h </w:instrText>
            </w:r>
            <w:r w:rsidR="00A129A2">
              <w:rPr>
                <w:noProof/>
                <w:webHidden/>
              </w:rPr>
            </w:r>
            <w:r w:rsidR="00A129A2">
              <w:rPr>
                <w:noProof/>
                <w:webHidden/>
              </w:rPr>
              <w:fldChar w:fldCharType="separate"/>
            </w:r>
            <w:r w:rsidR="00A129A2">
              <w:rPr>
                <w:noProof/>
                <w:webHidden/>
              </w:rPr>
              <w:t>5</w:t>
            </w:r>
            <w:r w:rsidR="00A129A2">
              <w:rPr>
                <w:noProof/>
                <w:webHidden/>
              </w:rPr>
              <w:fldChar w:fldCharType="end"/>
            </w:r>
          </w:hyperlink>
        </w:p>
        <w:p w14:paraId="6B6EE680"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3" w:history="1">
            <w:r w:rsidR="00A129A2" w:rsidRPr="00E14F4C">
              <w:rPr>
                <w:rStyle w:val="Hyperlink"/>
                <w:noProof/>
              </w:rPr>
              <w:t>2.3</w:t>
            </w:r>
            <w:r w:rsidR="00A129A2">
              <w:rPr>
                <w:rFonts w:asciiTheme="minorHAnsi" w:eastAsiaTheme="minorEastAsia" w:hAnsiTheme="minorHAnsi" w:cstheme="minorBidi"/>
                <w:noProof/>
              </w:rPr>
              <w:tab/>
            </w:r>
            <w:r w:rsidR="00A129A2" w:rsidRPr="00E14F4C">
              <w:rPr>
                <w:rStyle w:val="Hyperlink"/>
                <w:noProof/>
              </w:rPr>
              <w:t>Test 1 “Ultra HD Broadcast”</w:t>
            </w:r>
            <w:r w:rsidR="00A129A2">
              <w:rPr>
                <w:noProof/>
                <w:webHidden/>
              </w:rPr>
              <w:tab/>
            </w:r>
            <w:r w:rsidR="00A129A2">
              <w:rPr>
                <w:noProof/>
                <w:webHidden/>
              </w:rPr>
              <w:fldChar w:fldCharType="begin"/>
            </w:r>
            <w:r w:rsidR="00A129A2">
              <w:rPr>
                <w:noProof/>
                <w:webHidden/>
              </w:rPr>
              <w:instrText xml:space="preserve"> PAGEREF _Toc472570973 \h </w:instrText>
            </w:r>
            <w:r w:rsidR="00A129A2">
              <w:rPr>
                <w:noProof/>
                <w:webHidden/>
              </w:rPr>
            </w:r>
            <w:r w:rsidR="00A129A2">
              <w:rPr>
                <w:noProof/>
                <w:webHidden/>
              </w:rPr>
              <w:fldChar w:fldCharType="separate"/>
            </w:r>
            <w:r w:rsidR="00A129A2">
              <w:rPr>
                <w:noProof/>
                <w:webHidden/>
              </w:rPr>
              <w:t>5</w:t>
            </w:r>
            <w:r w:rsidR="00A129A2">
              <w:rPr>
                <w:noProof/>
                <w:webHidden/>
              </w:rPr>
              <w:fldChar w:fldCharType="end"/>
            </w:r>
          </w:hyperlink>
        </w:p>
        <w:p w14:paraId="188DB1D7"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4" w:history="1">
            <w:r w:rsidR="00A129A2" w:rsidRPr="00E14F4C">
              <w:rPr>
                <w:rStyle w:val="Hyperlink"/>
                <w:noProof/>
              </w:rPr>
              <w:t>2.4</w:t>
            </w:r>
            <w:r w:rsidR="00A129A2">
              <w:rPr>
                <w:rFonts w:asciiTheme="minorHAnsi" w:eastAsiaTheme="minorEastAsia" w:hAnsiTheme="minorHAnsi" w:cstheme="minorBidi"/>
                <w:noProof/>
              </w:rPr>
              <w:tab/>
            </w:r>
            <w:r w:rsidR="00A129A2" w:rsidRPr="00E14F4C">
              <w:rPr>
                <w:rStyle w:val="Hyperlink"/>
                <w:noProof/>
              </w:rPr>
              <w:t>Test 2 “HD Broadcast” or “A/V Streaming”</w:t>
            </w:r>
            <w:r w:rsidR="00A129A2">
              <w:rPr>
                <w:noProof/>
                <w:webHidden/>
              </w:rPr>
              <w:tab/>
            </w:r>
            <w:r w:rsidR="00A129A2">
              <w:rPr>
                <w:noProof/>
                <w:webHidden/>
              </w:rPr>
              <w:fldChar w:fldCharType="begin"/>
            </w:r>
            <w:r w:rsidR="00A129A2">
              <w:rPr>
                <w:noProof/>
                <w:webHidden/>
              </w:rPr>
              <w:instrText xml:space="preserve"> PAGEREF _Toc472570974 \h </w:instrText>
            </w:r>
            <w:r w:rsidR="00A129A2">
              <w:rPr>
                <w:noProof/>
                <w:webHidden/>
              </w:rPr>
            </w:r>
            <w:r w:rsidR="00A129A2">
              <w:rPr>
                <w:noProof/>
                <w:webHidden/>
              </w:rPr>
              <w:fldChar w:fldCharType="separate"/>
            </w:r>
            <w:r w:rsidR="00A129A2">
              <w:rPr>
                <w:noProof/>
                <w:webHidden/>
              </w:rPr>
              <w:t>6</w:t>
            </w:r>
            <w:r w:rsidR="00A129A2">
              <w:rPr>
                <w:noProof/>
                <w:webHidden/>
              </w:rPr>
              <w:fldChar w:fldCharType="end"/>
            </w:r>
          </w:hyperlink>
        </w:p>
        <w:p w14:paraId="0EEC49F8"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5" w:history="1">
            <w:r w:rsidR="00A129A2" w:rsidRPr="00E14F4C">
              <w:rPr>
                <w:rStyle w:val="Hyperlink"/>
                <w:noProof/>
              </w:rPr>
              <w:t>2.5</w:t>
            </w:r>
            <w:r w:rsidR="00A129A2">
              <w:rPr>
                <w:rFonts w:asciiTheme="minorHAnsi" w:eastAsiaTheme="minorEastAsia" w:hAnsiTheme="minorHAnsi" w:cstheme="minorBidi"/>
                <w:noProof/>
              </w:rPr>
              <w:tab/>
            </w:r>
            <w:r w:rsidR="00A129A2" w:rsidRPr="00E14F4C">
              <w:rPr>
                <w:rStyle w:val="Hyperlink"/>
                <w:noProof/>
              </w:rPr>
              <w:t>Test 3 “High Efficiency Broadcast”</w:t>
            </w:r>
            <w:r w:rsidR="00A129A2">
              <w:rPr>
                <w:noProof/>
                <w:webHidden/>
              </w:rPr>
              <w:tab/>
            </w:r>
            <w:r w:rsidR="00A129A2">
              <w:rPr>
                <w:noProof/>
                <w:webHidden/>
              </w:rPr>
              <w:fldChar w:fldCharType="begin"/>
            </w:r>
            <w:r w:rsidR="00A129A2">
              <w:rPr>
                <w:noProof/>
                <w:webHidden/>
              </w:rPr>
              <w:instrText xml:space="preserve"> PAGEREF _Toc472570975 \h </w:instrText>
            </w:r>
            <w:r w:rsidR="00A129A2">
              <w:rPr>
                <w:noProof/>
                <w:webHidden/>
              </w:rPr>
            </w:r>
            <w:r w:rsidR="00A129A2">
              <w:rPr>
                <w:noProof/>
                <w:webHidden/>
              </w:rPr>
              <w:fldChar w:fldCharType="separate"/>
            </w:r>
            <w:r w:rsidR="00A129A2">
              <w:rPr>
                <w:noProof/>
                <w:webHidden/>
              </w:rPr>
              <w:t>8</w:t>
            </w:r>
            <w:r w:rsidR="00A129A2">
              <w:rPr>
                <w:noProof/>
                <w:webHidden/>
              </w:rPr>
              <w:fldChar w:fldCharType="end"/>
            </w:r>
          </w:hyperlink>
        </w:p>
        <w:p w14:paraId="19DE5FCD"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6" w:history="1">
            <w:r w:rsidR="00A129A2" w:rsidRPr="00E14F4C">
              <w:rPr>
                <w:rStyle w:val="Hyperlink"/>
                <w:noProof/>
              </w:rPr>
              <w:t>2.6</w:t>
            </w:r>
            <w:r w:rsidR="00A129A2">
              <w:rPr>
                <w:rFonts w:asciiTheme="minorHAnsi" w:eastAsiaTheme="minorEastAsia" w:hAnsiTheme="minorHAnsi" w:cstheme="minorBidi"/>
                <w:noProof/>
              </w:rPr>
              <w:tab/>
            </w:r>
            <w:r w:rsidR="00A129A2" w:rsidRPr="00E14F4C">
              <w:rPr>
                <w:rStyle w:val="Hyperlink"/>
                <w:noProof/>
              </w:rPr>
              <w:t>Test 4 “Mobile”</w:t>
            </w:r>
            <w:r w:rsidR="00A129A2">
              <w:rPr>
                <w:noProof/>
                <w:webHidden/>
              </w:rPr>
              <w:tab/>
            </w:r>
            <w:r w:rsidR="00A129A2">
              <w:rPr>
                <w:noProof/>
                <w:webHidden/>
              </w:rPr>
              <w:fldChar w:fldCharType="begin"/>
            </w:r>
            <w:r w:rsidR="00A129A2">
              <w:rPr>
                <w:noProof/>
                <w:webHidden/>
              </w:rPr>
              <w:instrText xml:space="preserve"> PAGEREF _Toc472570976 \h </w:instrText>
            </w:r>
            <w:r w:rsidR="00A129A2">
              <w:rPr>
                <w:noProof/>
                <w:webHidden/>
              </w:rPr>
            </w:r>
            <w:r w:rsidR="00A129A2">
              <w:rPr>
                <w:noProof/>
                <w:webHidden/>
              </w:rPr>
              <w:fldChar w:fldCharType="separate"/>
            </w:r>
            <w:r w:rsidR="00A129A2">
              <w:rPr>
                <w:noProof/>
                <w:webHidden/>
              </w:rPr>
              <w:t>9</w:t>
            </w:r>
            <w:r w:rsidR="00A129A2">
              <w:rPr>
                <w:noProof/>
                <w:webHidden/>
              </w:rPr>
              <w:fldChar w:fldCharType="end"/>
            </w:r>
          </w:hyperlink>
        </w:p>
        <w:p w14:paraId="030DF180" w14:textId="77777777" w:rsidR="00A129A2" w:rsidRDefault="004D0FEC">
          <w:pPr>
            <w:pStyle w:val="TOC1"/>
            <w:rPr>
              <w:rFonts w:asciiTheme="minorHAnsi" w:eastAsiaTheme="minorEastAsia" w:hAnsiTheme="minorHAnsi" w:cstheme="minorBidi"/>
              <w:noProof/>
            </w:rPr>
          </w:pPr>
          <w:hyperlink w:anchor="_Toc472570977" w:history="1">
            <w:r w:rsidR="00A129A2" w:rsidRPr="00E14F4C">
              <w:rPr>
                <w:rStyle w:val="Hyperlink"/>
                <w:noProof/>
              </w:rPr>
              <w:t>3</w:t>
            </w:r>
            <w:r w:rsidR="00A129A2">
              <w:rPr>
                <w:rFonts w:asciiTheme="minorHAnsi" w:eastAsiaTheme="minorEastAsia" w:hAnsiTheme="minorHAnsi" w:cstheme="minorBidi"/>
                <w:noProof/>
              </w:rPr>
              <w:tab/>
            </w:r>
            <w:r w:rsidR="00A129A2" w:rsidRPr="00E14F4C">
              <w:rPr>
                <w:rStyle w:val="Hyperlink"/>
                <w:noProof/>
              </w:rPr>
              <w:t>Test plan</w:t>
            </w:r>
            <w:r w:rsidR="00A129A2">
              <w:rPr>
                <w:noProof/>
                <w:webHidden/>
              </w:rPr>
              <w:tab/>
            </w:r>
            <w:r w:rsidR="00A129A2">
              <w:rPr>
                <w:noProof/>
                <w:webHidden/>
              </w:rPr>
              <w:fldChar w:fldCharType="begin"/>
            </w:r>
            <w:r w:rsidR="00A129A2">
              <w:rPr>
                <w:noProof/>
                <w:webHidden/>
              </w:rPr>
              <w:instrText xml:space="preserve"> PAGEREF _Toc472570977 \h </w:instrText>
            </w:r>
            <w:r w:rsidR="00A129A2">
              <w:rPr>
                <w:noProof/>
                <w:webHidden/>
              </w:rPr>
            </w:r>
            <w:r w:rsidR="00A129A2">
              <w:rPr>
                <w:noProof/>
                <w:webHidden/>
              </w:rPr>
              <w:fldChar w:fldCharType="separate"/>
            </w:r>
            <w:r w:rsidR="00A129A2">
              <w:rPr>
                <w:noProof/>
                <w:webHidden/>
              </w:rPr>
              <w:t>10</w:t>
            </w:r>
            <w:r w:rsidR="00A129A2">
              <w:rPr>
                <w:noProof/>
                <w:webHidden/>
              </w:rPr>
              <w:fldChar w:fldCharType="end"/>
            </w:r>
          </w:hyperlink>
        </w:p>
        <w:p w14:paraId="48F66D8D"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8" w:history="1">
            <w:r w:rsidR="00A129A2" w:rsidRPr="00E14F4C">
              <w:rPr>
                <w:rStyle w:val="Hyperlink"/>
                <w:noProof/>
              </w:rPr>
              <w:t>3.1</w:t>
            </w:r>
            <w:r w:rsidR="00A129A2">
              <w:rPr>
                <w:rFonts w:asciiTheme="minorHAnsi" w:eastAsiaTheme="minorEastAsia" w:hAnsiTheme="minorHAnsi" w:cstheme="minorBidi"/>
                <w:noProof/>
              </w:rPr>
              <w:tab/>
            </w:r>
            <w:r w:rsidR="00A129A2" w:rsidRPr="00E14F4C">
              <w:rPr>
                <w:rStyle w:val="Hyperlink"/>
                <w:noProof/>
              </w:rPr>
              <w:t>Preparation of original and processed items</w:t>
            </w:r>
            <w:r w:rsidR="00A129A2">
              <w:rPr>
                <w:noProof/>
                <w:webHidden/>
              </w:rPr>
              <w:tab/>
            </w:r>
            <w:r w:rsidR="00A129A2">
              <w:rPr>
                <w:noProof/>
                <w:webHidden/>
              </w:rPr>
              <w:fldChar w:fldCharType="begin"/>
            </w:r>
            <w:r w:rsidR="00A129A2">
              <w:rPr>
                <w:noProof/>
                <w:webHidden/>
              </w:rPr>
              <w:instrText xml:space="preserve"> PAGEREF _Toc472570978 \h </w:instrText>
            </w:r>
            <w:r w:rsidR="00A129A2">
              <w:rPr>
                <w:noProof/>
                <w:webHidden/>
              </w:rPr>
            </w:r>
            <w:r w:rsidR="00A129A2">
              <w:rPr>
                <w:noProof/>
                <w:webHidden/>
              </w:rPr>
              <w:fldChar w:fldCharType="separate"/>
            </w:r>
            <w:r w:rsidR="00A129A2">
              <w:rPr>
                <w:noProof/>
                <w:webHidden/>
              </w:rPr>
              <w:t>10</w:t>
            </w:r>
            <w:r w:rsidR="00A129A2">
              <w:rPr>
                <w:noProof/>
                <w:webHidden/>
              </w:rPr>
              <w:fldChar w:fldCharType="end"/>
            </w:r>
          </w:hyperlink>
        </w:p>
        <w:p w14:paraId="30D5A0F4"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79" w:history="1">
            <w:r w:rsidR="00A129A2" w:rsidRPr="00E14F4C">
              <w:rPr>
                <w:rStyle w:val="Hyperlink"/>
                <w:noProof/>
              </w:rPr>
              <w:t>3.2</w:t>
            </w:r>
            <w:r w:rsidR="00A129A2">
              <w:rPr>
                <w:rFonts w:asciiTheme="minorHAnsi" w:eastAsiaTheme="minorEastAsia" w:hAnsiTheme="minorHAnsi" w:cstheme="minorBidi"/>
                <w:noProof/>
              </w:rPr>
              <w:tab/>
            </w:r>
            <w:r w:rsidR="00A129A2" w:rsidRPr="00E14F4C">
              <w:rPr>
                <w:rStyle w:val="Hyperlink"/>
                <w:noProof/>
              </w:rPr>
              <w:t>Listening labs</w:t>
            </w:r>
            <w:r w:rsidR="00A129A2">
              <w:rPr>
                <w:noProof/>
                <w:webHidden/>
              </w:rPr>
              <w:tab/>
            </w:r>
            <w:r w:rsidR="00A129A2">
              <w:rPr>
                <w:noProof/>
                <w:webHidden/>
              </w:rPr>
              <w:fldChar w:fldCharType="begin"/>
            </w:r>
            <w:r w:rsidR="00A129A2">
              <w:rPr>
                <w:noProof/>
                <w:webHidden/>
              </w:rPr>
              <w:instrText xml:space="preserve"> PAGEREF _Toc472570979 \h </w:instrText>
            </w:r>
            <w:r w:rsidR="00A129A2">
              <w:rPr>
                <w:noProof/>
                <w:webHidden/>
              </w:rPr>
            </w:r>
            <w:r w:rsidR="00A129A2">
              <w:rPr>
                <w:noProof/>
                <w:webHidden/>
              </w:rPr>
              <w:fldChar w:fldCharType="separate"/>
            </w:r>
            <w:r w:rsidR="00A129A2">
              <w:rPr>
                <w:noProof/>
                <w:webHidden/>
              </w:rPr>
              <w:t>10</w:t>
            </w:r>
            <w:r w:rsidR="00A129A2">
              <w:rPr>
                <w:noProof/>
                <w:webHidden/>
              </w:rPr>
              <w:fldChar w:fldCharType="end"/>
            </w:r>
          </w:hyperlink>
        </w:p>
        <w:p w14:paraId="0E8C7C3F" w14:textId="77777777" w:rsidR="00A129A2" w:rsidRDefault="004D0FEC">
          <w:pPr>
            <w:pStyle w:val="TOC1"/>
            <w:rPr>
              <w:rFonts w:asciiTheme="minorHAnsi" w:eastAsiaTheme="minorEastAsia" w:hAnsiTheme="minorHAnsi" w:cstheme="minorBidi"/>
              <w:noProof/>
            </w:rPr>
          </w:pPr>
          <w:hyperlink w:anchor="_Toc472570980" w:history="1">
            <w:r w:rsidR="00A129A2" w:rsidRPr="00E14F4C">
              <w:rPr>
                <w:rStyle w:val="Hyperlink"/>
                <w:noProof/>
              </w:rPr>
              <w:t>4</w:t>
            </w:r>
            <w:r w:rsidR="00A129A2">
              <w:rPr>
                <w:rFonts w:asciiTheme="minorHAnsi" w:eastAsiaTheme="minorEastAsia" w:hAnsiTheme="minorHAnsi" w:cstheme="minorBidi"/>
                <w:noProof/>
              </w:rPr>
              <w:tab/>
            </w:r>
            <w:r w:rsidR="00A129A2" w:rsidRPr="00E14F4C">
              <w:rPr>
                <w:rStyle w:val="Hyperlink"/>
                <w:noProof/>
              </w:rPr>
              <w:t>Statistical Analysis and Test Results</w:t>
            </w:r>
            <w:r w:rsidR="00A129A2">
              <w:rPr>
                <w:noProof/>
                <w:webHidden/>
              </w:rPr>
              <w:tab/>
            </w:r>
            <w:r w:rsidR="00A129A2">
              <w:rPr>
                <w:noProof/>
                <w:webHidden/>
              </w:rPr>
              <w:fldChar w:fldCharType="begin"/>
            </w:r>
            <w:r w:rsidR="00A129A2">
              <w:rPr>
                <w:noProof/>
                <w:webHidden/>
              </w:rPr>
              <w:instrText xml:space="preserve"> PAGEREF _Toc472570980 \h </w:instrText>
            </w:r>
            <w:r w:rsidR="00A129A2">
              <w:rPr>
                <w:noProof/>
                <w:webHidden/>
              </w:rPr>
            </w:r>
            <w:r w:rsidR="00A129A2">
              <w:rPr>
                <w:noProof/>
                <w:webHidden/>
              </w:rPr>
              <w:fldChar w:fldCharType="separate"/>
            </w:r>
            <w:r w:rsidR="00A129A2">
              <w:rPr>
                <w:noProof/>
                <w:webHidden/>
              </w:rPr>
              <w:t>11</w:t>
            </w:r>
            <w:r w:rsidR="00A129A2">
              <w:rPr>
                <w:noProof/>
                <w:webHidden/>
              </w:rPr>
              <w:fldChar w:fldCharType="end"/>
            </w:r>
          </w:hyperlink>
        </w:p>
        <w:p w14:paraId="3E873AEE"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81" w:history="1">
            <w:r w:rsidR="00A129A2" w:rsidRPr="00E14F4C">
              <w:rPr>
                <w:rStyle w:val="Hyperlink"/>
                <w:noProof/>
              </w:rPr>
              <w:t>4.1</w:t>
            </w:r>
            <w:r w:rsidR="00A129A2">
              <w:rPr>
                <w:rFonts w:asciiTheme="minorHAnsi" w:eastAsiaTheme="minorEastAsia" w:hAnsiTheme="minorHAnsi" w:cstheme="minorBidi"/>
                <w:noProof/>
              </w:rPr>
              <w:tab/>
            </w:r>
            <w:r w:rsidR="00A129A2" w:rsidRPr="00E14F4C">
              <w:rPr>
                <w:rStyle w:val="Hyperlink"/>
                <w:noProof/>
              </w:rPr>
              <w:t>Listener post-screening</w:t>
            </w:r>
            <w:r w:rsidR="00A129A2">
              <w:rPr>
                <w:noProof/>
                <w:webHidden/>
              </w:rPr>
              <w:tab/>
            </w:r>
            <w:r w:rsidR="00A129A2">
              <w:rPr>
                <w:noProof/>
                <w:webHidden/>
              </w:rPr>
              <w:fldChar w:fldCharType="begin"/>
            </w:r>
            <w:r w:rsidR="00A129A2">
              <w:rPr>
                <w:noProof/>
                <w:webHidden/>
              </w:rPr>
              <w:instrText xml:space="preserve"> PAGEREF _Toc472570981 \h </w:instrText>
            </w:r>
            <w:r w:rsidR="00A129A2">
              <w:rPr>
                <w:noProof/>
                <w:webHidden/>
              </w:rPr>
            </w:r>
            <w:r w:rsidR="00A129A2">
              <w:rPr>
                <w:noProof/>
                <w:webHidden/>
              </w:rPr>
              <w:fldChar w:fldCharType="separate"/>
            </w:r>
            <w:r w:rsidR="00A129A2">
              <w:rPr>
                <w:noProof/>
                <w:webHidden/>
              </w:rPr>
              <w:t>11</w:t>
            </w:r>
            <w:r w:rsidR="00A129A2">
              <w:rPr>
                <w:noProof/>
                <w:webHidden/>
              </w:rPr>
              <w:fldChar w:fldCharType="end"/>
            </w:r>
          </w:hyperlink>
        </w:p>
        <w:p w14:paraId="64EC7F38"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82" w:history="1">
            <w:r w:rsidR="00A129A2" w:rsidRPr="00E14F4C">
              <w:rPr>
                <w:rStyle w:val="Hyperlink"/>
                <w:noProof/>
              </w:rPr>
              <w:t>4.2</w:t>
            </w:r>
            <w:r w:rsidR="00A129A2">
              <w:rPr>
                <w:rFonts w:asciiTheme="minorHAnsi" w:eastAsiaTheme="minorEastAsia" w:hAnsiTheme="minorHAnsi" w:cstheme="minorBidi"/>
                <w:noProof/>
              </w:rPr>
              <w:tab/>
            </w:r>
            <w:r w:rsidR="00A129A2" w:rsidRPr="00E14F4C">
              <w:rPr>
                <w:rStyle w:val="Hyperlink"/>
                <w:noProof/>
              </w:rPr>
              <w:t>Overview</w:t>
            </w:r>
            <w:r w:rsidR="00A129A2">
              <w:rPr>
                <w:noProof/>
                <w:webHidden/>
              </w:rPr>
              <w:tab/>
            </w:r>
            <w:r w:rsidR="00A129A2">
              <w:rPr>
                <w:noProof/>
                <w:webHidden/>
              </w:rPr>
              <w:fldChar w:fldCharType="begin"/>
            </w:r>
            <w:r w:rsidR="00A129A2">
              <w:rPr>
                <w:noProof/>
                <w:webHidden/>
              </w:rPr>
              <w:instrText xml:space="preserve"> PAGEREF _Toc472570982 \h </w:instrText>
            </w:r>
            <w:r w:rsidR="00A129A2">
              <w:rPr>
                <w:noProof/>
                <w:webHidden/>
              </w:rPr>
            </w:r>
            <w:r w:rsidR="00A129A2">
              <w:rPr>
                <w:noProof/>
                <w:webHidden/>
              </w:rPr>
              <w:fldChar w:fldCharType="separate"/>
            </w:r>
            <w:r w:rsidR="00A129A2">
              <w:rPr>
                <w:noProof/>
                <w:webHidden/>
              </w:rPr>
              <w:t>11</w:t>
            </w:r>
            <w:r w:rsidR="00A129A2">
              <w:rPr>
                <w:noProof/>
                <w:webHidden/>
              </w:rPr>
              <w:fldChar w:fldCharType="end"/>
            </w:r>
          </w:hyperlink>
        </w:p>
        <w:p w14:paraId="5FD9817A"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83" w:history="1">
            <w:r w:rsidR="00A129A2" w:rsidRPr="00E14F4C">
              <w:rPr>
                <w:rStyle w:val="Hyperlink"/>
                <w:noProof/>
              </w:rPr>
              <w:t>4.3</w:t>
            </w:r>
            <w:r w:rsidR="00A129A2">
              <w:rPr>
                <w:rFonts w:asciiTheme="minorHAnsi" w:eastAsiaTheme="minorEastAsia" w:hAnsiTheme="minorHAnsi" w:cstheme="minorBidi"/>
                <w:noProof/>
              </w:rPr>
              <w:tab/>
            </w:r>
            <w:r w:rsidR="00A129A2" w:rsidRPr="00E14F4C">
              <w:rPr>
                <w:rStyle w:val="Hyperlink"/>
                <w:noProof/>
              </w:rPr>
              <w:t>Test 1 “Ultra HD Broadcast”</w:t>
            </w:r>
            <w:r w:rsidR="00A129A2">
              <w:rPr>
                <w:noProof/>
                <w:webHidden/>
              </w:rPr>
              <w:tab/>
            </w:r>
            <w:r w:rsidR="00A129A2">
              <w:rPr>
                <w:noProof/>
                <w:webHidden/>
              </w:rPr>
              <w:fldChar w:fldCharType="begin"/>
            </w:r>
            <w:r w:rsidR="00A129A2">
              <w:rPr>
                <w:noProof/>
                <w:webHidden/>
              </w:rPr>
              <w:instrText xml:space="preserve"> PAGEREF _Toc472570983 \h </w:instrText>
            </w:r>
            <w:r w:rsidR="00A129A2">
              <w:rPr>
                <w:noProof/>
                <w:webHidden/>
              </w:rPr>
            </w:r>
            <w:r w:rsidR="00A129A2">
              <w:rPr>
                <w:noProof/>
                <w:webHidden/>
              </w:rPr>
              <w:fldChar w:fldCharType="separate"/>
            </w:r>
            <w:r w:rsidR="00A129A2">
              <w:rPr>
                <w:noProof/>
                <w:webHidden/>
              </w:rPr>
              <w:t>12</w:t>
            </w:r>
            <w:r w:rsidR="00A129A2">
              <w:rPr>
                <w:noProof/>
                <w:webHidden/>
              </w:rPr>
              <w:fldChar w:fldCharType="end"/>
            </w:r>
          </w:hyperlink>
        </w:p>
        <w:p w14:paraId="36490202"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84" w:history="1">
            <w:r w:rsidR="00A129A2" w:rsidRPr="00E14F4C">
              <w:rPr>
                <w:rStyle w:val="Hyperlink"/>
                <w:noProof/>
              </w:rPr>
              <w:t>4.4</w:t>
            </w:r>
            <w:r w:rsidR="00A129A2">
              <w:rPr>
                <w:rFonts w:asciiTheme="minorHAnsi" w:eastAsiaTheme="minorEastAsia" w:hAnsiTheme="minorHAnsi" w:cstheme="minorBidi"/>
                <w:noProof/>
              </w:rPr>
              <w:tab/>
            </w:r>
            <w:r w:rsidR="00A129A2" w:rsidRPr="00E14F4C">
              <w:rPr>
                <w:rStyle w:val="Hyperlink"/>
                <w:noProof/>
              </w:rPr>
              <w:t>Test 2 “HD Broadcast” or “A/V Streaming”</w:t>
            </w:r>
            <w:r w:rsidR="00A129A2">
              <w:rPr>
                <w:noProof/>
                <w:webHidden/>
              </w:rPr>
              <w:tab/>
            </w:r>
            <w:r w:rsidR="00A129A2">
              <w:rPr>
                <w:noProof/>
                <w:webHidden/>
              </w:rPr>
              <w:fldChar w:fldCharType="begin"/>
            </w:r>
            <w:r w:rsidR="00A129A2">
              <w:rPr>
                <w:noProof/>
                <w:webHidden/>
              </w:rPr>
              <w:instrText xml:space="preserve"> PAGEREF _Toc472570984 \h </w:instrText>
            </w:r>
            <w:r w:rsidR="00A129A2">
              <w:rPr>
                <w:noProof/>
                <w:webHidden/>
              </w:rPr>
            </w:r>
            <w:r w:rsidR="00A129A2">
              <w:rPr>
                <w:noProof/>
                <w:webHidden/>
              </w:rPr>
              <w:fldChar w:fldCharType="separate"/>
            </w:r>
            <w:r w:rsidR="00A129A2">
              <w:rPr>
                <w:noProof/>
                <w:webHidden/>
              </w:rPr>
              <w:t>13</w:t>
            </w:r>
            <w:r w:rsidR="00A129A2">
              <w:rPr>
                <w:noProof/>
                <w:webHidden/>
              </w:rPr>
              <w:fldChar w:fldCharType="end"/>
            </w:r>
          </w:hyperlink>
        </w:p>
        <w:p w14:paraId="29DED4A7"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85" w:history="1">
            <w:r w:rsidR="00A129A2" w:rsidRPr="00E14F4C">
              <w:rPr>
                <w:rStyle w:val="Hyperlink"/>
                <w:noProof/>
              </w:rPr>
              <w:t>4.5</w:t>
            </w:r>
            <w:r w:rsidR="00A129A2">
              <w:rPr>
                <w:rFonts w:asciiTheme="minorHAnsi" w:eastAsiaTheme="minorEastAsia" w:hAnsiTheme="minorHAnsi" w:cstheme="minorBidi"/>
                <w:noProof/>
              </w:rPr>
              <w:tab/>
            </w:r>
            <w:r w:rsidR="00A129A2" w:rsidRPr="00E14F4C">
              <w:rPr>
                <w:rStyle w:val="Hyperlink"/>
                <w:noProof/>
              </w:rPr>
              <w:t>Test 3 "High Efficiency Broadcast"</w:t>
            </w:r>
            <w:r w:rsidR="00A129A2">
              <w:rPr>
                <w:noProof/>
                <w:webHidden/>
              </w:rPr>
              <w:tab/>
            </w:r>
            <w:r w:rsidR="00A129A2">
              <w:rPr>
                <w:noProof/>
                <w:webHidden/>
              </w:rPr>
              <w:fldChar w:fldCharType="begin"/>
            </w:r>
            <w:r w:rsidR="00A129A2">
              <w:rPr>
                <w:noProof/>
                <w:webHidden/>
              </w:rPr>
              <w:instrText xml:space="preserve"> PAGEREF _Toc472570985 \h </w:instrText>
            </w:r>
            <w:r w:rsidR="00A129A2">
              <w:rPr>
                <w:noProof/>
                <w:webHidden/>
              </w:rPr>
            </w:r>
            <w:r w:rsidR="00A129A2">
              <w:rPr>
                <w:noProof/>
                <w:webHidden/>
              </w:rPr>
              <w:fldChar w:fldCharType="separate"/>
            </w:r>
            <w:r w:rsidR="00A129A2">
              <w:rPr>
                <w:noProof/>
                <w:webHidden/>
              </w:rPr>
              <w:t>14</w:t>
            </w:r>
            <w:r w:rsidR="00A129A2">
              <w:rPr>
                <w:noProof/>
                <w:webHidden/>
              </w:rPr>
              <w:fldChar w:fldCharType="end"/>
            </w:r>
          </w:hyperlink>
        </w:p>
        <w:p w14:paraId="6490E0E9"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86" w:history="1">
            <w:r w:rsidR="00A129A2" w:rsidRPr="00E14F4C">
              <w:rPr>
                <w:rStyle w:val="Hyperlink"/>
                <w:noProof/>
              </w:rPr>
              <w:t>4.6</w:t>
            </w:r>
            <w:r w:rsidR="00A129A2">
              <w:rPr>
                <w:rFonts w:asciiTheme="minorHAnsi" w:eastAsiaTheme="minorEastAsia" w:hAnsiTheme="minorHAnsi" w:cstheme="minorBidi"/>
                <w:noProof/>
              </w:rPr>
              <w:tab/>
            </w:r>
            <w:r w:rsidR="00A129A2" w:rsidRPr="00E14F4C">
              <w:rPr>
                <w:rStyle w:val="Hyperlink"/>
                <w:noProof/>
              </w:rPr>
              <w:t>Test 4 “Mobile”</w:t>
            </w:r>
            <w:r w:rsidR="00A129A2">
              <w:rPr>
                <w:noProof/>
                <w:webHidden/>
              </w:rPr>
              <w:tab/>
            </w:r>
            <w:r w:rsidR="00A129A2">
              <w:rPr>
                <w:noProof/>
                <w:webHidden/>
              </w:rPr>
              <w:fldChar w:fldCharType="begin"/>
            </w:r>
            <w:r w:rsidR="00A129A2">
              <w:rPr>
                <w:noProof/>
                <w:webHidden/>
              </w:rPr>
              <w:instrText xml:space="preserve"> PAGEREF _Toc472570986 \h </w:instrText>
            </w:r>
            <w:r w:rsidR="00A129A2">
              <w:rPr>
                <w:noProof/>
                <w:webHidden/>
              </w:rPr>
            </w:r>
            <w:r w:rsidR="00A129A2">
              <w:rPr>
                <w:noProof/>
                <w:webHidden/>
              </w:rPr>
              <w:fldChar w:fldCharType="separate"/>
            </w:r>
            <w:r w:rsidR="00A129A2">
              <w:rPr>
                <w:noProof/>
                <w:webHidden/>
              </w:rPr>
              <w:t>17</w:t>
            </w:r>
            <w:r w:rsidR="00A129A2">
              <w:rPr>
                <w:noProof/>
                <w:webHidden/>
              </w:rPr>
              <w:fldChar w:fldCharType="end"/>
            </w:r>
          </w:hyperlink>
        </w:p>
        <w:p w14:paraId="2511271C" w14:textId="77777777" w:rsidR="00A129A2" w:rsidRDefault="004D0FEC">
          <w:pPr>
            <w:pStyle w:val="TOC1"/>
            <w:rPr>
              <w:rFonts w:asciiTheme="minorHAnsi" w:eastAsiaTheme="minorEastAsia" w:hAnsiTheme="minorHAnsi" w:cstheme="minorBidi"/>
              <w:noProof/>
            </w:rPr>
          </w:pPr>
          <w:hyperlink w:anchor="_Toc472570987" w:history="1">
            <w:r w:rsidR="00A129A2" w:rsidRPr="00E14F4C">
              <w:rPr>
                <w:rStyle w:val="Hyperlink"/>
                <w:noProof/>
              </w:rPr>
              <w:t>5</w:t>
            </w:r>
            <w:r w:rsidR="00A129A2">
              <w:rPr>
                <w:rFonts w:asciiTheme="minorHAnsi" w:eastAsiaTheme="minorEastAsia" w:hAnsiTheme="minorHAnsi" w:cstheme="minorBidi"/>
                <w:noProof/>
              </w:rPr>
              <w:tab/>
            </w:r>
            <w:r w:rsidR="00A129A2" w:rsidRPr="00E14F4C">
              <w:rPr>
                <w:rStyle w:val="Hyperlink"/>
                <w:noProof/>
              </w:rPr>
              <w:t>Conclusion</w:t>
            </w:r>
            <w:r w:rsidR="00A129A2">
              <w:rPr>
                <w:noProof/>
                <w:webHidden/>
              </w:rPr>
              <w:tab/>
            </w:r>
            <w:r w:rsidR="00A129A2">
              <w:rPr>
                <w:noProof/>
                <w:webHidden/>
              </w:rPr>
              <w:fldChar w:fldCharType="begin"/>
            </w:r>
            <w:r w:rsidR="00A129A2">
              <w:rPr>
                <w:noProof/>
                <w:webHidden/>
              </w:rPr>
              <w:instrText xml:space="preserve"> PAGEREF _Toc472570987 \h </w:instrText>
            </w:r>
            <w:r w:rsidR="00A129A2">
              <w:rPr>
                <w:noProof/>
                <w:webHidden/>
              </w:rPr>
            </w:r>
            <w:r w:rsidR="00A129A2">
              <w:rPr>
                <w:noProof/>
                <w:webHidden/>
              </w:rPr>
              <w:fldChar w:fldCharType="separate"/>
            </w:r>
            <w:r w:rsidR="00A129A2">
              <w:rPr>
                <w:noProof/>
                <w:webHidden/>
              </w:rPr>
              <w:t>18</w:t>
            </w:r>
            <w:r w:rsidR="00A129A2">
              <w:rPr>
                <w:noProof/>
                <w:webHidden/>
              </w:rPr>
              <w:fldChar w:fldCharType="end"/>
            </w:r>
          </w:hyperlink>
        </w:p>
        <w:p w14:paraId="1E161632" w14:textId="77777777" w:rsidR="00A129A2" w:rsidRDefault="004D0FEC">
          <w:pPr>
            <w:pStyle w:val="TOC1"/>
            <w:rPr>
              <w:rFonts w:asciiTheme="minorHAnsi" w:eastAsiaTheme="minorEastAsia" w:hAnsiTheme="minorHAnsi" w:cstheme="minorBidi"/>
              <w:noProof/>
            </w:rPr>
          </w:pPr>
          <w:hyperlink w:anchor="_Toc472570988" w:history="1">
            <w:r w:rsidR="00A129A2" w:rsidRPr="00E14F4C">
              <w:rPr>
                <w:rStyle w:val="Hyperlink"/>
                <w:noProof/>
              </w:rPr>
              <w:t>6</w:t>
            </w:r>
            <w:r w:rsidR="00A129A2">
              <w:rPr>
                <w:rFonts w:asciiTheme="minorHAnsi" w:eastAsiaTheme="minorEastAsia" w:hAnsiTheme="minorHAnsi" w:cstheme="minorBidi"/>
                <w:noProof/>
              </w:rPr>
              <w:tab/>
            </w:r>
            <w:r w:rsidR="00A129A2" w:rsidRPr="00E14F4C">
              <w:rPr>
                <w:rStyle w:val="Hyperlink"/>
                <w:noProof/>
              </w:rPr>
              <w:t>References</w:t>
            </w:r>
            <w:r w:rsidR="00A129A2">
              <w:rPr>
                <w:noProof/>
                <w:webHidden/>
              </w:rPr>
              <w:tab/>
            </w:r>
            <w:r w:rsidR="00A129A2">
              <w:rPr>
                <w:noProof/>
                <w:webHidden/>
              </w:rPr>
              <w:fldChar w:fldCharType="begin"/>
            </w:r>
            <w:r w:rsidR="00A129A2">
              <w:rPr>
                <w:noProof/>
                <w:webHidden/>
              </w:rPr>
              <w:instrText xml:space="preserve"> PAGEREF _Toc472570988 \h </w:instrText>
            </w:r>
            <w:r w:rsidR="00A129A2">
              <w:rPr>
                <w:noProof/>
                <w:webHidden/>
              </w:rPr>
            </w:r>
            <w:r w:rsidR="00A129A2">
              <w:rPr>
                <w:noProof/>
                <w:webHidden/>
              </w:rPr>
              <w:fldChar w:fldCharType="separate"/>
            </w:r>
            <w:r w:rsidR="00A129A2">
              <w:rPr>
                <w:noProof/>
                <w:webHidden/>
              </w:rPr>
              <w:t>19</w:t>
            </w:r>
            <w:r w:rsidR="00A129A2">
              <w:rPr>
                <w:noProof/>
                <w:webHidden/>
              </w:rPr>
              <w:fldChar w:fldCharType="end"/>
            </w:r>
          </w:hyperlink>
        </w:p>
        <w:p w14:paraId="505E3868" w14:textId="77777777" w:rsidR="00A129A2" w:rsidRDefault="004D0FEC">
          <w:pPr>
            <w:pStyle w:val="TOC1"/>
            <w:tabs>
              <w:tab w:val="left" w:pos="1200"/>
            </w:tabs>
            <w:rPr>
              <w:rFonts w:asciiTheme="minorHAnsi" w:eastAsiaTheme="minorEastAsia" w:hAnsiTheme="minorHAnsi" w:cstheme="minorBidi"/>
              <w:noProof/>
            </w:rPr>
          </w:pPr>
          <w:hyperlink w:anchor="_Toc472570989" w:history="1">
            <w:r w:rsidR="00A129A2" w:rsidRPr="00E14F4C">
              <w:rPr>
                <w:rStyle w:val="Hyperlink"/>
                <w:noProof/>
              </w:rPr>
              <w:t>Annex 1</w:t>
            </w:r>
            <w:r w:rsidR="00A129A2">
              <w:rPr>
                <w:rFonts w:asciiTheme="minorHAnsi" w:eastAsiaTheme="minorEastAsia" w:hAnsiTheme="minorHAnsi" w:cstheme="minorBidi"/>
                <w:noProof/>
              </w:rPr>
              <w:tab/>
            </w:r>
            <w:r w:rsidR="00A129A2" w:rsidRPr="00E14F4C">
              <w:rPr>
                <w:rStyle w:val="Hyperlink"/>
                <w:noProof/>
              </w:rPr>
              <w:t>Performance for individual test items</w:t>
            </w:r>
            <w:r w:rsidR="00A129A2">
              <w:rPr>
                <w:noProof/>
                <w:webHidden/>
              </w:rPr>
              <w:tab/>
            </w:r>
            <w:r w:rsidR="00A129A2">
              <w:rPr>
                <w:noProof/>
                <w:webHidden/>
              </w:rPr>
              <w:fldChar w:fldCharType="begin"/>
            </w:r>
            <w:r w:rsidR="00A129A2">
              <w:rPr>
                <w:noProof/>
                <w:webHidden/>
              </w:rPr>
              <w:instrText xml:space="preserve"> PAGEREF _Toc472570989 \h </w:instrText>
            </w:r>
            <w:r w:rsidR="00A129A2">
              <w:rPr>
                <w:noProof/>
                <w:webHidden/>
              </w:rPr>
            </w:r>
            <w:r w:rsidR="00A129A2">
              <w:rPr>
                <w:noProof/>
                <w:webHidden/>
              </w:rPr>
              <w:fldChar w:fldCharType="separate"/>
            </w:r>
            <w:r w:rsidR="00A129A2">
              <w:rPr>
                <w:noProof/>
                <w:webHidden/>
              </w:rPr>
              <w:t>20</w:t>
            </w:r>
            <w:r w:rsidR="00A129A2">
              <w:rPr>
                <w:noProof/>
                <w:webHidden/>
              </w:rPr>
              <w:fldChar w:fldCharType="end"/>
            </w:r>
          </w:hyperlink>
        </w:p>
        <w:p w14:paraId="49A6C91E" w14:textId="77777777" w:rsidR="00A129A2" w:rsidRDefault="004D0FEC">
          <w:pPr>
            <w:pStyle w:val="TOC1"/>
            <w:tabs>
              <w:tab w:val="left" w:pos="1200"/>
            </w:tabs>
            <w:rPr>
              <w:rFonts w:asciiTheme="minorHAnsi" w:eastAsiaTheme="minorEastAsia" w:hAnsiTheme="minorHAnsi" w:cstheme="minorBidi"/>
              <w:noProof/>
            </w:rPr>
          </w:pPr>
          <w:hyperlink w:anchor="_Toc472570990" w:history="1">
            <w:r w:rsidR="00A129A2" w:rsidRPr="00E14F4C">
              <w:rPr>
                <w:rStyle w:val="Hyperlink"/>
                <w:noProof/>
              </w:rPr>
              <w:t>Annex 2</w:t>
            </w:r>
            <w:r w:rsidR="00A129A2">
              <w:rPr>
                <w:rFonts w:asciiTheme="minorHAnsi" w:eastAsiaTheme="minorEastAsia" w:hAnsiTheme="minorHAnsi" w:cstheme="minorBidi"/>
                <w:noProof/>
              </w:rPr>
              <w:tab/>
            </w:r>
            <w:r w:rsidR="00A129A2" w:rsidRPr="00E14F4C">
              <w:rPr>
                <w:rStyle w:val="Hyperlink"/>
                <w:noProof/>
              </w:rPr>
              <w:t>Requirements for MPEG-H 3D Audio work item</w:t>
            </w:r>
            <w:r w:rsidR="00A129A2">
              <w:rPr>
                <w:noProof/>
                <w:webHidden/>
              </w:rPr>
              <w:tab/>
            </w:r>
            <w:r w:rsidR="00A129A2">
              <w:rPr>
                <w:noProof/>
                <w:webHidden/>
              </w:rPr>
              <w:fldChar w:fldCharType="begin"/>
            </w:r>
            <w:r w:rsidR="00A129A2">
              <w:rPr>
                <w:noProof/>
                <w:webHidden/>
              </w:rPr>
              <w:instrText xml:space="preserve"> PAGEREF _Toc472570990 \h </w:instrText>
            </w:r>
            <w:r w:rsidR="00A129A2">
              <w:rPr>
                <w:noProof/>
                <w:webHidden/>
              </w:rPr>
            </w:r>
            <w:r w:rsidR="00A129A2">
              <w:rPr>
                <w:noProof/>
                <w:webHidden/>
              </w:rPr>
              <w:fldChar w:fldCharType="separate"/>
            </w:r>
            <w:r w:rsidR="00A129A2">
              <w:rPr>
                <w:noProof/>
                <w:webHidden/>
              </w:rPr>
              <w:t>24</w:t>
            </w:r>
            <w:r w:rsidR="00A129A2">
              <w:rPr>
                <w:noProof/>
                <w:webHidden/>
              </w:rPr>
              <w:fldChar w:fldCharType="end"/>
            </w:r>
          </w:hyperlink>
        </w:p>
        <w:p w14:paraId="1E7E6DD9" w14:textId="77777777" w:rsidR="00A129A2" w:rsidRDefault="004D0FEC">
          <w:pPr>
            <w:pStyle w:val="TOC1"/>
            <w:tabs>
              <w:tab w:val="left" w:pos="1200"/>
            </w:tabs>
            <w:rPr>
              <w:rFonts w:asciiTheme="minorHAnsi" w:eastAsiaTheme="minorEastAsia" w:hAnsiTheme="minorHAnsi" w:cstheme="minorBidi"/>
              <w:noProof/>
            </w:rPr>
          </w:pPr>
          <w:hyperlink w:anchor="_Toc472570991" w:history="1">
            <w:r w:rsidR="00A129A2" w:rsidRPr="00E14F4C">
              <w:rPr>
                <w:rStyle w:val="Hyperlink"/>
                <w:noProof/>
              </w:rPr>
              <w:t>Annex 3</w:t>
            </w:r>
            <w:r w:rsidR="00A129A2">
              <w:rPr>
                <w:rFonts w:asciiTheme="minorHAnsi" w:eastAsiaTheme="minorEastAsia" w:hAnsiTheme="minorHAnsi" w:cstheme="minorBidi"/>
                <w:noProof/>
              </w:rPr>
              <w:tab/>
            </w:r>
            <w:r w:rsidR="00A129A2" w:rsidRPr="00E14F4C">
              <w:rPr>
                <w:rStyle w:val="Hyperlink"/>
                <w:noProof/>
              </w:rPr>
              <w:t>Postscreening and statistical analysis</w:t>
            </w:r>
            <w:r w:rsidR="00A129A2">
              <w:rPr>
                <w:noProof/>
                <w:webHidden/>
              </w:rPr>
              <w:tab/>
            </w:r>
            <w:r w:rsidR="00A129A2">
              <w:rPr>
                <w:noProof/>
                <w:webHidden/>
              </w:rPr>
              <w:fldChar w:fldCharType="begin"/>
            </w:r>
            <w:r w:rsidR="00A129A2">
              <w:rPr>
                <w:noProof/>
                <w:webHidden/>
              </w:rPr>
              <w:instrText xml:space="preserve"> PAGEREF _Toc472570991 \h </w:instrText>
            </w:r>
            <w:r w:rsidR="00A129A2">
              <w:rPr>
                <w:noProof/>
                <w:webHidden/>
              </w:rPr>
            </w:r>
            <w:r w:rsidR="00A129A2">
              <w:rPr>
                <w:noProof/>
                <w:webHidden/>
              </w:rPr>
              <w:fldChar w:fldCharType="separate"/>
            </w:r>
            <w:r w:rsidR="00A129A2">
              <w:rPr>
                <w:noProof/>
                <w:webHidden/>
              </w:rPr>
              <w:t>25</w:t>
            </w:r>
            <w:r w:rsidR="00A129A2">
              <w:rPr>
                <w:noProof/>
                <w:webHidden/>
              </w:rPr>
              <w:fldChar w:fldCharType="end"/>
            </w:r>
          </w:hyperlink>
        </w:p>
        <w:p w14:paraId="7348F186"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92" w:history="1">
            <w:r w:rsidR="00A129A2" w:rsidRPr="00E14F4C">
              <w:rPr>
                <w:rStyle w:val="Hyperlink"/>
                <w:iCs/>
                <w:noProof/>
              </w:rPr>
              <w:t>A.1</w:t>
            </w:r>
            <w:r w:rsidR="00A129A2">
              <w:rPr>
                <w:rFonts w:asciiTheme="minorHAnsi" w:eastAsiaTheme="minorEastAsia" w:hAnsiTheme="minorHAnsi" w:cstheme="minorBidi"/>
                <w:noProof/>
              </w:rPr>
              <w:tab/>
            </w:r>
            <w:r w:rsidR="00A129A2" w:rsidRPr="00E14F4C">
              <w:rPr>
                <w:rStyle w:val="Hyperlink"/>
                <w:iCs/>
                <w:noProof/>
              </w:rPr>
              <w:t>Post-screening analysis</w:t>
            </w:r>
            <w:r w:rsidR="00A129A2">
              <w:rPr>
                <w:noProof/>
                <w:webHidden/>
              </w:rPr>
              <w:tab/>
            </w:r>
            <w:r w:rsidR="00A129A2">
              <w:rPr>
                <w:noProof/>
                <w:webHidden/>
              </w:rPr>
              <w:fldChar w:fldCharType="begin"/>
            </w:r>
            <w:r w:rsidR="00A129A2">
              <w:rPr>
                <w:noProof/>
                <w:webHidden/>
              </w:rPr>
              <w:instrText xml:space="preserve"> PAGEREF _Toc472570992 \h </w:instrText>
            </w:r>
            <w:r w:rsidR="00A129A2">
              <w:rPr>
                <w:noProof/>
                <w:webHidden/>
              </w:rPr>
            </w:r>
            <w:r w:rsidR="00A129A2">
              <w:rPr>
                <w:noProof/>
                <w:webHidden/>
              </w:rPr>
              <w:fldChar w:fldCharType="separate"/>
            </w:r>
            <w:r w:rsidR="00A129A2">
              <w:rPr>
                <w:noProof/>
                <w:webHidden/>
              </w:rPr>
              <w:t>25</w:t>
            </w:r>
            <w:r w:rsidR="00A129A2">
              <w:rPr>
                <w:noProof/>
                <w:webHidden/>
              </w:rPr>
              <w:fldChar w:fldCharType="end"/>
            </w:r>
          </w:hyperlink>
        </w:p>
        <w:p w14:paraId="50669DC3" w14:textId="77777777" w:rsidR="00A129A2" w:rsidRDefault="004D0FEC">
          <w:pPr>
            <w:pStyle w:val="TOC2"/>
            <w:tabs>
              <w:tab w:val="left" w:pos="960"/>
              <w:tab w:val="right" w:leader="dot" w:pos="9017"/>
            </w:tabs>
            <w:rPr>
              <w:rFonts w:asciiTheme="minorHAnsi" w:eastAsiaTheme="minorEastAsia" w:hAnsiTheme="minorHAnsi" w:cstheme="minorBidi"/>
              <w:noProof/>
            </w:rPr>
          </w:pPr>
          <w:hyperlink w:anchor="_Toc472570993" w:history="1">
            <w:r w:rsidR="00A129A2" w:rsidRPr="00E14F4C">
              <w:rPr>
                <w:rStyle w:val="Hyperlink"/>
                <w:iCs/>
                <w:noProof/>
              </w:rPr>
              <w:t>A.2</w:t>
            </w:r>
            <w:r w:rsidR="00A129A2">
              <w:rPr>
                <w:rFonts w:asciiTheme="minorHAnsi" w:eastAsiaTheme="minorEastAsia" w:hAnsiTheme="minorHAnsi" w:cstheme="minorBidi"/>
                <w:noProof/>
              </w:rPr>
              <w:tab/>
            </w:r>
            <w:r w:rsidR="00A129A2" w:rsidRPr="00E14F4C">
              <w:rPr>
                <w:rStyle w:val="Hyperlink"/>
                <w:noProof/>
              </w:rPr>
              <w:t>Statistical analysis</w:t>
            </w:r>
            <w:r w:rsidR="00A129A2">
              <w:rPr>
                <w:noProof/>
                <w:webHidden/>
              </w:rPr>
              <w:tab/>
            </w:r>
            <w:r w:rsidR="00A129A2">
              <w:rPr>
                <w:noProof/>
                <w:webHidden/>
              </w:rPr>
              <w:fldChar w:fldCharType="begin"/>
            </w:r>
            <w:r w:rsidR="00A129A2">
              <w:rPr>
                <w:noProof/>
                <w:webHidden/>
              </w:rPr>
              <w:instrText xml:space="preserve"> PAGEREF _Toc472570993 \h </w:instrText>
            </w:r>
            <w:r w:rsidR="00A129A2">
              <w:rPr>
                <w:noProof/>
                <w:webHidden/>
              </w:rPr>
            </w:r>
            <w:r w:rsidR="00A129A2">
              <w:rPr>
                <w:noProof/>
                <w:webHidden/>
              </w:rPr>
              <w:fldChar w:fldCharType="separate"/>
            </w:r>
            <w:r w:rsidR="00A129A2">
              <w:rPr>
                <w:noProof/>
                <w:webHidden/>
              </w:rPr>
              <w:t>26</w:t>
            </w:r>
            <w:r w:rsidR="00A129A2">
              <w:rPr>
                <w:noProof/>
                <w:webHidden/>
              </w:rPr>
              <w:fldChar w:fldCharType="end"/>
            </w:r>
          </w:hyperlink>
        </w:p>
        <w:p w14:paraId="0BBF13E4" w14:textId="77777777" w:rsidR="00A129A2" w:rsidRDefault="004D0FEC">
          <w:pPr>
            <w:pStyle w:val="TOC1"/>
            <w:tabs>
              <w:tab w:val="left" w:pos="1200"/>
            </w:tabs>
            <w:rPr>
              <w:rFonts w:asciiTheme="minorHAnsi" w:eastAsiaTheme="minorEastAsia" w:hAnsiTheme="minorHAnsi" w:cstheme="minorBidi"/>
              <w:noProof/>
            </w:rPr>
          </w:pPr>
          <w:hyperlink w:anchor="_Toc472570994" w:history="1">
            <w:r w:rsidR="00A129A2" w:rsidRPr="00E14F4C">
              <w:rPr>
                <w:rStyle w:val="Hyperlink"/>
                <w:noProof/>
              </w:rPr>
              <w:t>Annex 4</w:t>
            </w:r>
            <w:r w:rsidR="00A129A2">
              <w:rPr>
                <w:rFonts w:asciiTheme="minorHAnsi" w:eastAsiaTheme="minorEastAsia" w:hAnsiTheme="minorHAnsi" w:cstheme="minorBidi"/>
                <w:noProof/>
              </w:rPr>
              <w:tab/>
            </w:r>
            <w:r w:rsidR="00A129A2" w:rsidRPr="00E14F4C">
              <w:rPr>
                <w:rStyle w:val="Hyperlink"/>
                <w:noProof/>
              </w:rPr>
              <w:t>Statistical analysis using ANOVA</w:t>
            </w:r>
            <w:r w:rsidR="00A129A2">
              <w:rPr>
                <w:noProof/>
                <w:webHidden/>
              </w:rPr>
              <w:tab/>
            </w:r>
            <w:r w:rsidR="00A129A2">
              <w:rPr>
                <w:noProof/>
                <w:webHidden/>
              </w:rPr>
              <w:fldChar w:fldCharType="begin"/>
            </w:r>
            <w:r w:rsidR="00A129A2">
              <w:rPr>
                <w:noProof/>
                <w:webHidden/>
              </w:rPr>
              <w:instrText xml:space="preserve"> PAGEREF _Toc472570994 \h </w:instrText>
            </w:r>
            <w:r w:rsidR="00A129A2">
              <w:rPr>
                <w:noProof/>
                <w:webHidden/>
              </w:rPr>
            </w:r>
            <w:r w:rsidR="00A129A2">
              <w:rPr>
                <w:noProof/>
                <w:webHidden/>
              </w:rPr>
              <w:fldChar w:fldCharType="separate"/>
            </w:r>
            <w:r w:rsidR="00A129A2">
              <w:rPr>
                <w:noProof/>
                <w:webHidden/>
              </w:rPr>
              <w:t>27</w:t>
            </w:r>
            <w:r w:rsidR="00A129A2">
              <w:rPr>
                <w:noProof/>
                <w:webHidden/>
              </w:rPr>
              <w:fldChar w:fldCharType="end"/>
            </w:r>
          </w:hyperlink>
        </w:p>
        <w:p w14:paraId="3C6AC155" w14:textId="77777777" w:rsidR="00A129A2" w:rsidRDefault="004D0FEC">
          <w:pPr>
            <w:pStyle w:val="TOC1"/>
            <w:tabs>
              <w:tab w:val="left" w:pos="1200"/>
            </w:tabs>
            <w:rPr>
              <w:rFonts w:asciiTheme="minorHAnsi" w:eastAsiaTheme="minorEastAsia" w:hAnsiTheme="minorHAnsi" w:cstheme="minorBidi"/>
              <w:noProof/>
            </w:rPr>
          </w:pPr>
          <w:hyperlink w:anchor="_Toc472570995" w:history="1">
            <w:r w:rsidR="00A129A2" w:rsidRPr="00E14F4C">
              <w:rPr>
                <w:rStyle w:val="Hyperlink"/>
                <w:noProof/>
              </w:rPr>
              <w:t>Annex 5</w:t>
            </w:r>
            <w:r w:rsidR="00A129A2">
              <w:rPr>
                <w:rFonts w:asciiTheme="minorHAnsi" w:eastAsiaTheme="minorEastAsia" w:hAnsiTheme="minorHAnsi" w:cstheme="minorBidi"/>
                <w:noProof/>
              </w:rPr>
              <w:tab/>
            </w:r>
            <w:r w:rsidR="00A129A2" w:rsidRPr="00E14F4C">
              <w:rPr>
                <w:rStyle w:val="Hyperlink"/>
                <w:noProof/>
              </w:rPr>
              <w:t>Test item filenames</w:t>
            </w:r>
            <w:r w:rsidR="00A129A2">
              <w:rPr>
                <w:noProof/>
                <w:webHidden/>
              </w:rPr>
              <w:tab/>
            </w:r>
            <w:r w:rsidR="00A129A2">
              <w:rPr>
                <w:noProof/>
                <w:webHidden/>
              </w:rPr>
              <w:fldChar w:fldCharType="begin"/>
            </w:r>
            <w:r w:rsidR="00A129A2">
              <w:rPr>
                <w:noProof/>
                <w:webHidden/>
              </w:rPr>
              <w:instrText xml:space="preserve"> PAGEREF _Toc472570995 \h </w:instrText>
            </w:r>
            <w:r w:rsidR="00A129A2">
              <w:rPr>
                <w:noProof/>
                <w:webHidden/>
              </w:rPr>
            </w:r>
            <w:r w:rsidR="00A129A2">
              <w:rPr>
                <w:noProof/>
                <w:webHidden/>
              </w:rPr>
              <w:fldChar w:fldCharType="separate"/>
            </w:r>
            <w:r w:rsidR="00A129A2">
              <w:rPr>
                <w:noProof/>
                <w:webHidden/>
              </w:rPr>
              <w:t>37</w:t>
            </w:r>
            <w:r w:rsidR="00A129A2">
              <w:rPr>
                <w:noProof/>
                <w:webHidden/>
              </w:rPr>
              <w:fldChar w:fldCharType="end"/>
            </w:r>
          </w:hyperlink>
        </w:p>
        <w:p w14:paraId="6687B9DC" w14:textId="77777777" w:rsidR="00A129A2" w:rsidRDefault="004D0FEC">
          <w:pPr>
            <w:pStyle w:val="TOC1"/>
            <w:tabs>
              <w:tab w:val="left" w:pos="1200"/>
            </w:tabs>
            <w:rPr>
              <w:rFonts w:asciiTheme="minorHAnsi" w:eastAsiaTheme="minorEastAsia" w:hAnsiTheme="minorHAnsi" w:cstheme="minorBidi"/>
              <w:noProof/>
            </w:rPr>
          </w:pPr>
          <w:hyperlink w:anchor="_Toc472570996" w:history="1">
            <w:r w:rsidR="00A129A2" w:rsidRPr="00E14F4C">
              <w:rPr>
                <w:rStyle w:val="Hyperlink"/>
                <w:noProof/>
              </w:rPr>
              <w:t>Annex 6</w:t>
            </w:r>
            <w:r w:rsidR="00A129A2">
              <w:rPr>
                <w:rFonts w:asciiTheme="minorHAnsi" w:eastAsiaTheme="minorEastAsia" w:hAnsiTheme="minorHAnsi" w:cstheme="minorBidi"/>
                <w:noProof/>
              </w:rPr>
              <w:tab/>
            </w:r>
            <w:r w:rsidR="00A129A2" w:rsidRPr="00E14F4C">
              <w:rPr>
                <w:rStyle w:val="Hyperlink"/>
                <w:noProof/>
              </w:rPr>
              <w:t>Listener Instructions</w:t>
            </w:r>
            <w:r w:rsidR="00A129A2">
              <w:rPr>
                <w:noProof/>
                <w:webHidden/>
              </w:rPr>
              <w:tab/>
            </w:r>
            <w:r w:rsidR="00A129A2">
              <w:rPr>
                <w:noProof/>
                <w:webHidden/>
              </w:rPr>
              <w:fldChar w:fldCharType="begin"/>
            </w:r>
            <w:r w:rsidR="00A129A2">
              <w:rPr>
                <w:noProof/>
                <w:webHidden/>
              </w:rPr>
              <w:instrText xml:space="preserve"> PAGEREF _Toc472570996 \h </w:instrText>
            </w:r>
            <w:r w:rsidR="00A129A2">
              <w:rPr>
                <w:noProof/>
                <w:webHidden/>
              </w:rPr>
            </w:r>
            <w:r w:rsidR="00A129A2">
              <w:rPr>
                <w:noProof/>
                <w:webHidden/>
              </w:rPr>
              <w:fldChar w:fldCharType="separate"/>
            </w:r>
            <w:r w:rsidR="00A129A2">
              <w:rPr>
                <w:noProof/>
                <w:webHidden/>
              </w:rPr>
              <w:t>40</w:t>
            </w:r>
            <w:r w:rsidR="00A129A2">
              <w:rPr>
                <w:noProof/>
                <w:webHidden/>
              </w:rPr>
              <w:fldChar w:fldCharType="end"/>
            </w:r>
          </w:hyperlink>
        </w:p>
        <w:p w14:paraId="7FF220E8" w14:textId="77777777" w:rsidR="00B9747A" w:rsidRDefault="00B9747A">
          <w:r>
            <w:rPr>
              <w:b/>
              <w:bCs/>
              <w:noProof/>
            </w:rPr>
            <w:fldChar w:fldCharType="end"/>
          </w:r>
        </w:p>
      </w:sdtContent>
    </w:sdt>
    <w:p w14:paraId="06E56B61" w14:textId="77777777" w:rsidR="00B9747A" w:rsidRPr="00B9747A" w:rsidRDefault="00B9747A" w:rsidP="00B9747A"/>
    <w:p w14:paraId="2A552EE6" w14:textId="77777777" w:rsidR="00E16268" w:rsidRDefault="00A538F0" w:rsidP="00A538F0">
      <w:pPr>
        <w:pStyle w:val="Heading1"/>
        <w:rPr>
          <w:lang w:val="en-GB"/>
        </w:rPr>
      </w:pPr>
      <w:bookmarkStart w:id="1" w:name="_Toc472570969"/>
      <w:r w:rsidRPr="00A538F0">
        <w:rPr>
          <w:lang w:val="en-GB"/>
        </w:rPr>
        <w:lastRenderedPageBreak/>
        <w:t>Introduction</w:t>
      </w:r>
      <w:bookmarkEnd w:id="1"/>
    </w:p>
    <w:p w14:paraId="20F4EC0C" w14:textId="77777777" w:rsidR="008C70DE" w:rsidRDefault="008C70DE" w:rsidP="008C70DE">
      <w:r>
        <w:t xml:space="preserve">MPEG-H 3D Audio is an audio coding standard developed to support coding audio as audio channels, audio objects, or Higher Order </w:t>
      </w:r>
      <w:proofErr w:type="spellStart"/>
      <w:r>
        <w:t>Ambisonics</w:t>
      </w:r>
      <w:proofErr w:type="spellEnd"/>
      <w:r>
        <w:t xml:space="preserve"> (HOA). MPEG-H 3D Audio can support up to 64 loudspeaker channels and 128 codec core channels, and provides solutions for loudness normalization and dynamic range control. </w:t>
      </w:r>
    </w:p>
    <w:p w14:paraId="6F104E91" w14:textId="77777777" w:rsidR="00B040DE" w:rsidRDefault="00B040DE" w:rsidP="00E6613F"/>
    <w:p w14:paraId="5FA2F215" w14:textId="77777777" w:rsidR="00E6613F" w:rsidRDefault="00ED4AFB" w:rsidP="00E6613F">
      <w:r>
        <w:t xml:space="preserve">Each content type (channels, objects, or HOA) can be used alone or in combination with the other ones. </w:t>
      </w:r>
      <w:r w:rsidR="00E6613F">
        <w:t xml:space="preserve">The use of audio channel groups, objects or HOA allows for interactivity or personalization of a program, e.g. by </w:t>
      </w:r>
      <w:r w:rsidR="001225CE">
        <w:t xml:space="preserve">selecting different language tracks or </w:t>
      </w:r>
      <w:r w:rsidR="00E6613F">
        <w:t>adjusting the gain or position of the objects during rendering in the MPEG-H decoder.</w:t>
      </w:r>
    </w:p>
    <w:p w14:paraId="092DEE91" w14:textId="77777777" w:rsidR="00B040DE" w:rsidRDefault="00B040DE" w:rsidP="00E6613F"/>
    <w:p w14:paraId="4225E979" w14:textId="77777777" w:rsidR="00E6613F" w:rsidRDefault="00EB68E5" w:rsidP="00E6613F">
      <w:r>
        <w:t xml:space="preserve">In MPEG-H 3D Audio the </w:t>
      </w:r>
      <w:r w:rsidR="0067310E">
        <w:t xml:space="preserve">format of audio </w:t>
      </w:r>
      <w:r w:rsidR="00BC7140">
        <w:t xml:space="preserve">program </w:t>
      </w:r>
      <w:r>
        <w:t xml:space="preserve">content </w:t>
      </w:r>
      <w:r w:rsidR="00BC7140">
        <w:t xml:space="preserve">and the coded representation that is transmitted </w:t>
      </w:r>
      <w:r>
        <w:t xml:space="preserve">is independent of the </w:t>
      </w:r>
      <w:r w:rsidR="0067310E">
        <w:t xml:space="preserve">consumer’s playback setup. </w:t>
      </w:r>
      <w:r w:rsidR="00E6613F">
        <w:t xml:space="preserve">The MPEG-H 3D Audio decoder renders the </w:t>
      </w:r>
      <w:proofErr w:type="spellStart"/>
      <w:r w:rsidR="00E6613F">
        <w:t>bitstream</w:t>
      </w:r>
      <w:proofErr w:type="spellEnd"/>
      <w:r w:rsidR="00E6613F">
        <w:t xml:space="preserve"> to a number of standard speaker configurations as well as </w:t>
      </w:r>
      <w:r w:rsidR="008A4E93">
        <w:t xml:space="preserve">for </w:t>
      </w:r>
      <w:r w:rsidR="00E6613F">
        <w:t>speakers</w:t>
      </w:r>
      <w:r w:rsidR="008A4E93">
        <w:t xml:space="preserve"> that are not placed in the ideal positions</w:t>
      </w:r>
      <w:r w:rsidR="00E6613F">
        <w:t>. Binaural rendering of sound for headphone listening is also supported.</w:t>
      </w:r>
    </w:p>
    <w:p w14:paraId="437A94A8" w14:textId="77777777" w:rsidR="008C70DE" w:rsidRDefault="008C70DE" w:rsidP="00E6613F"/>
    <w:p w14:paraId="50A5D8BB" w14:textId="77777777" w:rsidR="00E6613F" w:rsidRDefault="00E6613F" w:rsidP="00E6613F">
      <w:r>
        <w:t>The standard may be used in a wide variety of applications including stereo and surround sound storage and transmission. Its support for interactivity and immersive sound is important to satisfy the requirements of next-generation media delivery, particularly new television broadcast systems and entertainment streaming services as well as for virtual reality content and services.</w:t>
      </w:r>
    </w:p>
    <w:p w14:paraId="057866C3" w14:textId="77777777" w:rsidR="00B040DE" w:rsidRDefault="00B040DE" w:rsidP="00E6613F"/>
    <w:p w14:paraId="770AFEBC" w14:textId="77777777" w:rsidR="00E6613F" w:rsidRDefault="00E6613F" w:rsidP="00E6613F">
      <w:r>
        <w:t xml:space="preserve">For example, in TV broadcasting, commentary or dialogue may be sent as audio objects and combined with an immersive channel bed in the MPEG-H </w:t>
      </w:r>
      <w:r w:rsidR="00487E3F">
        <w:t xml:space="preserve">3D Audio </w:t>
      </w:r>
      <w:r>
        <w:t>decoder. This allows efficient transmission of dialogue in multiple languages and also allows the listener to adjust the balance between dialogue and other sound elements to his or her preference. This concept can be extended to other elements not normally present in a broadcast, such as audio description for the visually impaired, director's commentary, or to dialogue from participants in sporting events.</w:t>
      </w:r>
    </w:p>
    <w:p w14:paraId="7BDB5F77" w14:textId="77777777" w:rsidR="00B040DE" w:rsidRDefault="00B040DE" w:rsidP="0025674B"/>
    <w:p w14:paraId="29EA4B19" w14:textId="77777777" w:rsidR="0043500D" w:rsidRDefault="0025674B" w:rsidP="0025674B">
      <w:r>
        <w:t>The MPEG-H 3D Audio specificatio</w:t>
      </w:r>
      <w:r w:rsidR="004C678F">
        <w:t>n is published as ISO/IEC 23008-</w:t>
      </w:r>
      <w:r>
        <w:t xml:space="preserve">3:2015. </w:t>
      </w:r>
      <w:r w:rsidR="00FF4CFA">
        <w:rPr>
          <w:lang w:val="en-GB"/>
        </w:rPr>
        <w:t xml:space="preserve">The requirements for the work item are shown in </w:t>
      </w:r>
      <w:r w:rsidR="00FF4CFA">
        <w:rPr>
          <w:highlight w:val="yellow"/>
          <w:lang w:val="en-GB"/>
        </w:rPr>
        <w:fldChar w:fldCharType="begin"/>
      </w:r>
      <w:r w:rsidR="00FF4CFA">
        <w:rPr>
          <w:lang w:val="en-GB"/>
        </w:rPr>
        <w:instrText xml:space="preserve"> REF _Ref471389174 \r \h </w:instrText>
      </w:r>
      <w:r w:rsidR="00FF4CFA">
        <w:rPr>
          <w:highlight w:val="yellow"/>
          <w:lang w:val="en-GB"/>
        </w:rPr>
      </w:r>
      <w:r w:rsidR="00FF4CFA">
        <w:rPr>
          <w:highlight w:val="yellow"/>
          <w:lang w:val="en-GB"/>
        </w:rPr>
        <w:fldChar w:fldCharType="separate"/>
      </w:r>
      <w:r w:rsidR="00FF4CFA">
        <w:rPr>
          <w:lang w:val="en-GB"/>
        </w:rPr>
        <w:t>Annex 2</w:t>
      </w:r>
      <w:r w:rsidR="00FF4CFA">
        <w:rPr>
          <w:highlight w:val="yellow"/>
          <w:lang w:val="en-GB"/>
        </w:rPr>
        <w:fldChar w:fldCharType="end"/>
      </w:r>
      <w:r w:rsidR="00FF4CFA">
        <w:rPr>
          <w:lang w:val="en-GB"/>
        </w:rPr>
        <w:t xml:space="preserve">. </w:t>
      </w:r>
      <w:r w:rsidR="00487E3F">
        <w:t>Amendment 3,</w:t>
      </w:r>
      <w:r>
        <w:t xml:space="preserve"> specifying the Low Complexity Profile of MPEG-H 3D Audio and additional technology </w:t>
      </w:r>
      <w:r w:rsidR="00487E3F">
        <w:t xml:space="preserve">was </w:t>
      </w:r>
      <w:r>
        <w:t>published in early 2017. An integration of the base document and all amendments, as MPEG-H 3D Audio Second Edition</w:t>
      </w:r>
      <w:r w:rsidRPr="0043500D">
        <w:t xml:space="preserve">, </w:t>
      </w:r>
      <w:r w:rsidRPr="00567091">
        <w:t>is expected to be published in early 2017</w:t>
      </w:r>
      <w:r w:rsidRPr="0043500D">
        <w:t xml:space="preserve">. </w:t>
      </w:r>
    </w:p>
    <w:p w14:paraId="1C4FC318" w14:textId="77777777" w:rsidR="0043500D" w:rsidRDefault="0043500D" w:rsidP="0025674B"/>
    <w:p w14:paraId="3AFC2E5C" w14:textId="77777777" w:rsidR="0025674B" w:rsidRDefault="00A129A2" w:rsidP="0025674B">
      <w:r>
        <w:t>V</w:t>
      </w:r>
      <w:r w:rsidR="0025674B">
        <w:t xml:space="preserve">erification tests were conducted to assess the subjective quality of the Second Edition technology. Four tests were conducted to assess performance across a range of bit rates </w:t>
      </w:r>
      <w:r w:rsidR="00286217">
        <w:t xml:space="preserve">(i.e. from 768 kb/s to 48 kb/s) </w:t>
      </w:r>
      <w:r w:rsidR="0025674B">
        <w:t xml:space="preserve">and a range of “immersive” use cases (i.e. from </w:t>
      </w:r>
      <w:r w:rsidR="00286217">
        <w:t>22</w:t>
      </w:r>
      <w:r w:rsidR="0025674B">
        <w:t>.2 to 2.0 channel presentations). Seven test sites participated in the tests with a total of 288 listeners. This resulted in a large data set of 15576 individual scores.</w:t>
      </w:r>
    </w:p>
    <w:p w14:paraId="778B5390" w14:textId="77777777" w:rsidR="005C732C" w:rsidRDefault="005C732C" w:rsidP="005C732C">
      <w:pPr>
        <w:pStyle w:val="Heading1"/>
        <w:jc w:val="left"/>
      </w:pPr>
      <w:bookmarkStart w:id="2" w:name="_Toc472570970"/>
      <w:r>
        <w:t>Listening tests</w:t>
      </w:r>
      <w:bookmarkEnd w:id="2"/>
    </w:p>
    <w:p w14:paraId="3711BAD7" w14:textId="77777777" w:rsidR="000577C1" w:rsidRDefault="006C7D18" w:rsidP="00F553E7">
      <w:r>
        <w:t>The f</w:t>
      </w:r>
      <w:r w:rsidR="00F553E7">
        <w:t>our listening tests (Test 1, Test 2, Test 3</w:t>
      </w:r>
      <w:r w:rsidR="000577C1">
        <w:t xml:space="preserve"> and</w:t>
      </w:r>
      <w:r w:rsidR="00F553E7">
        <w:t xml:space="preserve"> Test 4) </w:t>
      </w:r>
      <w:r w:rsidR="000577C1">
        <w:t>were designed to assess the performance of the Low Complexity Profile of MPEG-H 3D Audio for four important and distinct use cases</w:t>
      </w:r>
      <w:r w:rsidR="009C4577">
        <w:t xml:space="preserve"> in which content is broadcast to the user. A focus on broadcast delivery </w:t>
      </w:r>
      <w:r w:rsidR="00ED4AFB">
        <w:t>was chosen</w:t>
      </w:r>
      <w:r w:rsidR="009C4577">
        <w:t xml:space="preserve"> since the tools in the Low Complexity Profile are well matched to the broadcast scenario</w:t>
      </w:r>
      <w:r w:rsidR="00ED4AFB">
        <w:t xml:space="preserve">, although </w:t>
      </w:r>
      <w:r w:rsidR="00D231E1">
        <w:t>also many other applications are possible such as OTT delivery</w:t>
      </w:r>
      <w:r w:rsidR="009C4577">
        <w:t xml:space="preserve">. </w:t>
      </w:r>
    </w:p>
    <w:p w14:paraId="3E39A9F0" w14:textId="77777777" w:rsidR="009C4577" w:rsidRDefault="009C4577" w:rsidP="00F553E7"/>
    <w:p w14:paraId="4539423D" w14:textId="77777777" w:rsidR="009C4577" w:rsidRPr="002B0E14" w:rsidRDefault="009C4577" w:rsidP="00F553E7">
      <w:r>
        <w:t xml:space="preserve">Test 1 </w:t>
      </w:r>
      <w:r w:rsidR="002B0E14">
        <w:t>assess</w:t>
      </w:r>
      <w:r w:rsidR="00372749">
        <w:t>es</w:t>
      </w:r>
      <w:r w:rsidR="002B0E14">
        <w:t xml:space="preserve"> performance for</w:t>
      </w:r>
      <w:r>
        <w:t xml:space="preserve"> the “</w:t>
      </w:r>
      <w:r w:rsidRPr="00CA5498">
        <w:t>Ultra HD Broadcast</w:t>
      </w:r>
      <w:r>
        <w:t xml:space="preserve">” use case, in which it is expected that video is Ultra HD and audio is highly immersive. Considering that such video content requires considerable bit rate, it is </w:t>
      </w:r>
      <w:r w:rsidRPr="002B0E14">
        <w:t>appropriate to allocate a proportional bit rate to audio. This test used 22.2 and 11.</w:t>
      </w:r>
      <w:r w:rsidR="00C72455">
        <w:t>1</w:t>
      </w:r>
      <w:r w:rsidR="00C72455" w:rsidRPr="002B0E14">
        <w:t xml:space="preserve"> </w:t>
      </w:r>
      <w:r w:rsidR="002B0E14">
        <w:t>(as 7.1+4</w:t>
      </w:r>
      <w:r w:rsidR="00606BBC">
        <w:t>H</w:t>
      </w:r>
      <w:r w:rsidR="002B0E14">
        <w:t xml:space="preserve">) </w:t>
      </w:r>
      <w:r w:rsidR="00372749">
        <w:t>presentation format</w:t>
      </w:r>
      <w:r w:rsidR="006C7D18">
        <w:t>s, with material</w:t>
      </w:r>
      <w:r w:rsidRPr="002B0E14">
        <w:t xml:space="preserve"> coded at a rate of 768 kb/s. </w:t>
      </w:r>
    </w:p>
    <w:p w14:paraId="40AF0723" w14:textId="77777777" w:rsidR="006B2CAC" w:rsidRPr="002B0E14" w:rsidRDefault="006B2CAC" w:rsidP="00F553E7"/>
    <w:p w14:paraId="15B18F8D" w14:textId="77777777" w:rsidR="00372749" w:rsidRPr="002B0E14" w:rsidRDefault="00372749" w:rsidP="00372749">
      <w:r w:rsidRPr="002B0E14">
        <w:t xml:space="preserve">Test 2 </w:t>
      </w:r>
      <w:r>
        <w:t>assesses performance for</w:t>
      </w:r>
      <w:r w:rsidRPr="002B0E14">
        <w:t xml:space="preserve"> the “HD Broadcast" or "A/V Streaming”</w:t>
      </w:r>
      <w:r>
        <w:t xml:space="preserve"> use case, in which video has HD resolution and audio is immersive: 11.1 channel (as 7.1+4</w:t>
      </w:r>
      <w:r w:rsidR="001225CE">
        <w:t>H</w:t>
      </w:r>
      <w:r>
        <w:t>) or 7.1 (as 5.1+2</w:t>
      </w:r>
      <w:r w:rsidR="001225CE">
        <w:t>H</w:t>
      </w:r>
      <w:r>
        <w:t>) presentation format</w:t>
      </w:r>
      <w:r w:rsidR="006C7D18">
        <w:t>s</w:t>
      </w:r>
      <w:r>
        <w:t xml:space="preserve">. </w:t>
      </w:r>
      <w:r w:rsidR="001225CE">
        <w:t xml:space="preserve">To assess codec performance for interactive content, the test contained items with multiple language tracks, that were all transmitted and the choice of the rendered </w:t>
      </w:r>
      <w:r w:rsidR="003C0EA7">
        <w:t>language track</w:t>
      </w:r>
      <w:r w:rsidR="001225CE">
        <w:t xml:space="preserve"> was switched at predefined times by an automation at the decoder. </w:t>
      </w:r>
      <w:r>
        <w:t xml:space="preserve">For streaming and even for broadcast, there is increasing </w:t>
      </w:r>
      <w:r w:rsidR="00F87F17">
        <w:t>demand</w:t>
      </w:r>
      <w:r>
        <w:t xml:space="preserve"> to deliver high-quality content at lower bitrates. In order to get a sense of the rate-distortion performance of 3D Audio, this test coded audio at three intermediate bit rates: 512 kb/s, 384 kb/s and 256 kb/s. </w:t>
      </w:r>
    </w:p>
    <w:p w14:paraId="57DCD2C9" w14:textId="77777777" w:rsidR="00372749" w:rsidRPr="002B0E14" w:rsidRDefault="00372749" w:rsidP="00372749"/>
    <w:p w14:paraId="4D8F5C8F" w14:textId="23B44110" w:rsidR="00372749" w:rsidRPr="002B0E14" w:rsidRDefault="00372749" w:rsidP="00372749">
      <w:r w:rsidRPr="002B0E14">
        <w:t>Test 3</w:t>
      </w:r>
      <w:r>
        <w:t xml:space="preserve"> assesses performance for the</w:t>
      </w:r>
      <w:r w:rsidRPr="002B0E14">
        <w:t xml:space="preserve"> </w:t>
      </w:r>
      <w:r>
        <w:t>“</w:t>
      </w:r>
      <w:r w:rsidRPr="00862B68">
        <w:t>High Efficiency Broadcast</w:t>
      </w:r>
      <w:r>
        <w:t xml:space="preserve">” use case, in which content is broadcast or streamed at </w:t>
      </w:r>
      <w:r w:rsidR="00F87F17">
        <w:t>very low</w:t>
      </w:r>
      <w:r>
        <w:t xml:space="preserve"> bit rates. In order to get a sense of the rate-distortion performance of 3D Audio and to address a broader range of immersive to traditional </w:t>
      </w:r>
      <w:r w:rsidR="0043500D">
        <w:t xml:space="preserve">content presentation </w:t>
      </w:r>
      <w:r>
        <w:t>formats, this test coded audio at three intermediate bit rates</w:t>
      </w:r>
      <w:r w:rsidR="0043500D">
        <w:t>,</w:t>
      </w:r>
      <w:r>
        <w:t xml:space="preserve"> from 256 kb/s for 5.1+2</w:t>
      </w:r>
      <w:r w:rsidR="00AF2FBB">
        <w:t>H</w:t>
      </w:r>
      <w:r>
        <w:t xml:space="preserve"> </w:t>
      </w:r>
      <w:r w:rsidR="00D30110">
        <w:t xml:space="preserve">presentation format </w:t>
      </w:r>
      <w:r>
        <w:t xml:space="preserve">to 48 kb/s for 2.0 </w:t>
      </w:r>
      <w:r w:rsidR="00D30110">
        <w:t>presentation format</w:t>
      </w:r>
      <w:r>
        <w:t xml:space="preserve">. </w:t>
      </w:r>
    </w:p>
    <w:p w14:paraId="0FDEB73D" w14:textId="77777777" w:rsidR="009C4577" w:rsidRDefault="009C4577" w:rsidP="00F553E7"/>
    <w:p w14:paraId="6E28581A" w14:textId="49CAFB2C" w:rsidR="009C4577" w:rsidRDefault="009C4577" w:rsidP="00F553E7">
      <w:r w:rsidRPr="002B0E14">
        <w:t>Test 4</w:t>
      </w:r>
      <w:r w:rsidR="002B0E14" w:rsidRPr="002B0E14">
        <w:t xml:space="preserve"> </w:t>
      </w:r>
      <w:r w:rsidR="002B0E14">
        <w:t>assess</w:t>
      </w:r>
      <w:r w:rsidR="00372749">
        <w:t>es</w:t>
      </w:r>
      <w:r w:rsidR="002B0E14">
        <w:t xml:space="preserve"> performance for the “Mobile” use case, </w:t>
      </w:r>
      <w:r w:rsidR="0021570A">
        <w:t xml:space="preserve">in which content is delivered </w:t>
      </w:r>
      <w:r w:rsidR="00372749">
        <w:t>to a mobile platform such as a smartp</w:t>
      </w:r>
      <w:r w:rsidR="0021570A">
        <w:t xml:space="preserve">hone. Since </w:t>
      </w:r>
      <w:r w:rsidR="009F5DA7">
        <w:t>audio playback with such platforms is typically done via headphones</w:t>
      </w:r>
      <w:r w:rsidR="0021570A">
        <w:t xml:space="preserve">, this test was conducted using headphone presentation. </w:t>
      </w:r>
      <w:r w:rsidR="00F87F17">
        <w:t>I</w:t>
      </w:r>
      <w:r w:rsidR="0021570A">
        <w:t xml:space="preserve">t used the immersive content from Test 2 (i.e. </w:t>
      </w:r>
      <w:r w:rsidR="003C0EA7">
        <w:t>7.1+4H</w:t>
      </w:r>
      <w:r w:rsidR="0021570A">
        <w:t xml:space="preserve"> and </w:t>
      </w:r>
      <w:r w:rsidR="003C0EA7">
        <w:t>5.1+2H</w:t>
      </w:r>
      <w:r w:rsidR="0021570A">
        <w:t xml:space="preserve"> </w:t>
      </w:r>
      <w:r w:rsidR="00372749">
        <w:t>presentation format</w:t>
      </w:r>
      <w:r w:rsidR="0021570A">
        <w:t xml:space="preserve">) </w:t>
      </w:r>
      <w:r w:rsidR="00372749">
        <w:t>but</w:t>
      </w:r>
      <w:r w:rsidR="0021570A">
        <w:t xml:space="preserve"> rendered for headphone presentation using the MPEG-H 3D Audio </w:t>
      </w:r>
      <w:r w:rsidR="00A060EA">
        <w:t xml:space="preserve">FD </w:t>
      </w:r>
      <w:proofErr w:type="spellStart"/>
      <w:r w:rsidR="00B30021">
        <w:t>binauralization</w:t>
      </w:r>
      <w:proofErr w:type="spellEnd"/>
      <w:r w:rsidR="0021570A">
        <w:t xml:space="preserve"> engine</w:t>
      </w:r>
      <w:r w:rsidR="00A060EA">
        <w:t>.</w:t>
      </w:r>
      <w:r w:rsidR="0021570A">
        <w:t xml:space="preserve"> This permits </w:t>
      </w:r>
      <w:r w:rsidR="0061631F">
        <w:t xml:space="preserve">the user to perceive a fully immersive sound stage with sound sources appropriately virtualized in the 3D space. </w:t>
      </w:r>
    </w:p>
    <w:p w14:paraId="1CC8DF73" w14:textId="77777777" w:rsidR="009C4577" w:rsidRDefault="009C4577" w:rsidP="00F553E7"/>
    <w:p w14:paraId="6130F7F2" w14:textId="77777777" w:rsidR="006B2CAC" w:rsidRDefault="006B2CAC" w:rsidP="00F553E7">
      <w:r>
        <w:t xml:space="preserve">Listening for Test 1, Test </w:t>
      </w:r>
      <w:r w:rsidR="002B3535">
        <w:t xml:space="preserve">2 and Test 3 was conducted in </w:t>
      </w:r>
      <w:r>
        <w:t>acoustically isolated room</w:t>
      </w:r>
      <w:r w:rsidR="002B3535">
        <w:t>s</w:t>
      </w:r>
      <w:r>
        <w:t xml:space="preserve"> using loudspeakers for presentation. A single subject was in the room during a given test session. Listening for Test 4 was conducted in acoustically isolated sound booth</w:t>
      </w:r>
      <w:r w:rsidR="002B3535">
        <w:t>s</w:t>
      </w:r>
      <w:r>
        <w:t xml:space="preserve"> using headphones for presentation. A single subject was in the booth during a given test session.</w:t>
      </w:r>
    </w:p>
    <w:p w14:paraId="2EA4EF75" w14:textId="77777777" w:rsidR="00646AF5" w:rsidRPr="00185BD2" w:rsidRDefault="00646AF5" w:rsidP="00646AF5">
      <w:pPr>
        <w:pStyle w:val="Heading2"/>
      </w:pPr>
      <w:bookmarkStart w:id="3" w:name="_Toc472570971"/>
      <w:bookmarkStart w:id="4" w:name="OLE_LINK1"/>
      <w:bookmarkStart w:id="5" w:name="OLE_LINK2"/>
      <w:bookmarkStart w:id="6" w:name="_Ref197337746"/>
      <w:r>
        <w:t>Test methodology</w:t>
      </w:r>
      <w:bookmarkEnd w:id="3"/>
    </w:p>
    <w:bookmarkEnd w:id="4"/>
    <w:bookmarkEnd w:id="5"/>
    <w:p w14:paraId="08832E9A" w14:textId="77777777" w:rsidR="007F13C5" w:rsidRPr="007F13C5" w:rsidRDefault="007F13C5" w:rsidP="00646AF5">
      <w:pPr>
        <w:rPr>
          <w:b/>
        </w:rPr>
      </w:pPr>
      <w:r w:rsidRPr="007F13C5">
        <w:rPr>
          <w:b/>
        </w:rPr>
        <w:t>BS.1116</w:t>
      </w:r>
    </w:p>
    <w:p w14:paraId="2B9F8E48" w14:textId="0B12B55B" w:rsidR="00646AF5" w:rsidRDefault="00646AF5" w:rsidP="00646AF5">
      <w:r>
        <w:t>Test 1 used the BS.1116</w:t>
      </w:r>
      <w:r w:rsidR="0043500D">
        <w:t>-3</w:t>
      </w:r>
      <w:r>
        <w:t xml:space="preserve"> </w:t>
      </w:r>
      <w:r w:rsidR="000076A9">
        <w:rPr>
          <w:sz w:val="23"/>
          <w:szCs w:val="23"/>
        </w:rPr>
        <w:t>double-blind triple-stimulus with hidden reference</w:t>
      </w:r>
      <w:r>
        <w:t xml:space="preserve"> test methodology</w:t>
      </w:r>
      <w:r w:rsidR="00811EC8">
        <w:t xml:space="preserve"> </w:t>
      </w:r>
      <w:r w:rsidR="00811EC8">
        <w:fldChar w:fldCharType="begin"/>
      </w:r>
      <w:r w:rsidR="00811EC8">
        <w:instrText xml:space="preserve"> REF _Ref471376370 \r \h </w:instrText>
      </w:r>
      <w:r w:rsidR="00811EC8">
        <w:fldChar w:fldCharType="separate"/>
      </w:r>
      <w:r w:rsidR="00811EC8">
        <w:t>[2]</w:t>
      </w:r>
      <w:r w:rsidR="00811EC8">
        <w:fldChar w:fldCharType="end"/>
      </w:r>
      <w:r w:rsidR="00D0616D">
        <w:t>. This methodology is appropriate for</w:t>
      </w:r>
      <w:r w:rsidR="007F13C5">
        <w:t xml:space="preserve"> assessment of</w:t>
      </w:r>
      <w:r w:rsidR="00D0616D">
        <w:t xml:space="preserve"> systems </w:t>
      </w:r>
      <w:r w:rsidR="007F13C5">
        <w:t>having</w:t>
      </w:r>
      <w:r w:rsidR="00D0616D">
        <w:t xml:space="preserve"> small impairments, and so was only used for this test in which the co</w:t>
      </w:r>
      <w:r w:rsidR="00372749">
        <w:t>ding bitrate of 768 kb/s would e</w:t>
      </w:r>
      <w:r w:rsidR="00D0616D">
        <w:t xml:space="preserve">nsure that coding artefacts would be small. </w:t>
      </w:r>
      <w:r w:rsidR="007F13C5">
        <w:t>The subjective response is recorded on a scale rangin</w:t>
      </w:r>
      <w:r w:rsidR="00372749">
        <w:t>g from 1 to 5, with one decimal</w:t>
      </w:r>
      <w:r w:rsidR="007F13C5">
        <w:t xml:space="preserve"> digit.</w:t>
      </w:r>
    </w:p>
    <w:p w14:paraId="23222CCF" w14:textId="77777777" w:rsidR="00646AF5" w:rsidRDefault="00646AF5" w:rsidP="00646AF5"/>
    <w:p w14:paraId="711DD411" w14:textId="77777777" w:rsidR="00D0616D" w:rsidRDefault="00D0616D" w:rsidP="00D0616D">
      <w:r w:rsidRPr="00BB644B">
        <w:t>The descriptors</w:t>
      </w:r>
      <w:r w:rsidR="007F13C5">
        <w:t xml:space="preserve"> and</w:t>
      </w:r>
      <w:r w:rsidRPr="00BB644B">
        <w:t xml:space="preserve"> </w:t>
      </w:r>
      <w:r>
        <w:t xml:space="preserve">the score </w:t>
      </w:r>
      <w:r w:rsidRPr="00BB644B">
        <w:t>associated with</w:t>
      </w:r>
      <w:r>
        <w:t xml:space="preserve"> each descriptor </w:t>
      </w:r>
      <w:r w:rsidR="0043500D">
        <w:t xml:space="preserve">of the subjective scale </w:t>
      </w:r>
      <w:r>
        <w:t>are shown here:</w:t>
      </w:r>
    </w:p>
    <w:p w14:paraId="205D8C56" w14:textId="77777777" w:rsidR="00D0616D" w:rsidRDefault="00D0616D" w:rsidP="00D0616D">
      <w:pPr>
        <w:tabs>
          <w:tab w:val="left" w:pos="4140"/>
        </w:tabs>
        <w:ind w:left="720"/>
      </w:pPr>
      <w:r>
        <w:t>Imperceptible</w:t>
      </w:r>
      <w:r>
        <w:tab/>
      </w:r>
      <w:r w:rsidRPr="00BB644B">
        <w:t>(</w:t>
      </w:r>
      <w:r>
        <w:t>5.0)</w:t>
      </w:r>
    </w:p>
    <w:p w14:paraId="3FDD71F8" w14:textId="77777777" w:rsidR="00D0616D" w:rsidRDefault="00D0616D" w:rsidP="00D0616D">
      <w:pPr>
        <w:tabs>
          <w:tab w:val="left" w:pos="4140"/>
        </w:tabs>
        <w:ind w:left="720"/>
      </w:pPr>
      <w:r>
        <w:t>Perceptible, but not annoying</w:t>
      </w:r>
      <w:r>
        <w:tab/>
        <w:t>(4.0)</w:t>
      </w:r>
    </w:p>
    <w:p w14:paraId="2D6A0FCF" w14:textId="77777777" w:rsidR="00D0616D" w:rsidRDefault="00D0616D" w:rsidP="00D0616D">
      <w:pPr>
        <w:tabs>
          <w:tab w:val="left" w:pos="4140"/>
        </w:tabs>
        <w:ind w:left="720"/>
      </w:pPr>
      <w:r>
        <w:t>Slightly annoying</w:t>
      </w:r>
      <w:r>
        <w:tab/>
        <w:t>(3.0)</w:t>
      </w:r>
    </w:p>
    <w:p w14:paraId="58ED546F" w14:textId="77777777" w:rsidR="00D0616D" w:rsidRDefault="00D0616D" w:rsidP="00D0616D">
      <w:pPr>
        <w:tabs>
          <w:tab w:val="left" w:pos="4140"/>
        </w:tabs>
        <w:ind w:left="720"/>
      </w:pPr>
      <w:r>
        <w:t>Annoying</w:t>
      </w:r>
      <w:r>
        <w:tab/>
      </w:r>
      <w:r w:rsidRPr="00BB644B">
        <w:t>(</w:t>
      </w:r>
      <w:r>
        <w:t>2.0</w:t>
      </w:r>
      <w:r w:rsidRPr="00BB644B">
        <w:t>)</w:t>
      </w:r>
    </w:p>
    <w:p w14:paraId="23CD172B" w14:textId="77777777" w:rsidR="00D0616D" w:rsidRDefault="00D0616D" w:rsidP="00D0616D">
      <w:pPr>
        <w:tabs>
          <w:tab w:val="left" w:pos="4140"/>
        </w:tabs>
        <w:ind w:left="720"/>
      </w:pPr>
      <w:r>
        <w:t>Very annoying</w:t>
      </w:r>
      <w:r>
        <w:tab/>
        <w:t>(1.0)</w:t>
      </w:r>
    </w:p>
    <w:p w14:paraId="0DFE953B" w14:textId="77777777" w:rsidR="009F46C0" w:rsidRDefault="009F46C0" w:rsidP="009F46C0"/>
    <w:p w14:paraId="7AAFAC48" w14:textId="77777777" w:rsidR="009F46C0" w:rsidRDefault="009F46C0" w:rsidP="009F46C0">
      <w:r>
        <w:t xml:space="preserve">Listener instructions for the BS.1116 test are given in </w:t>
      </w:r>
      <w:r w:rsidR="0043500D">
        <w:fldChar w:fldCharType="begin"/>
      </w:r>
      <w:r w:rsidR="0043500D">
        <w:instrText xml:space="preserve"> REF _Ref471391996 \r \h </w:instrText>
      </w:r>
      <w:r w:rsidR="0043500D">
        <w:fldChar w:fldCharType="separate"/>
      </w:r>
      <w:r w:rsidR="0043500D">
        <w:t>Annex 6</w:t>
      </w:r>
      <w:r w:rsidR="0043500D">
        <w:fldChar w:fldCharType="end"/>
      </w:r>
      <w:r w:rsidR="0043500D">
        <w:t>.</w:t>
      </w:r>
    </w:p>
    <w:p w14:paraId="40713AAC" w14:textId="77777777" w:rsidR="004E5643" w:rsidRDefault="004E5643" w:rsidP="00646AF5"/>
    <w:p w14:paraId="52E49D58" w14:textId="77777777" w:rsidR="007F13C5" w:rsidRPr="007F13C5" w:rsidRDefault="007F13C5" w:rsidP="00646AF5">
      <w:pPr>
        <w:rPr>
          <w:b/>
        </w:rPr>
      </w:pPr>
      <w:r w:rsidRPr="007F13C5">
        <w:rPr>
          <w:b/>
        </w:rPr>
        <w:t>MUSHRA</w:t>
      </w:r>
    </w:p>
    <w:p w14:paraId="2775100A" w14:textId="1CE66D55" w:rsidR="00646AF5" w:rsidRDefault="00646AF5" w:rsidP="00646AF5">
      <w:r>
        <w:t xml:space="preserve">Test 2, Test 3 and Test 4 used the MUSHRA method </w:t>
      </w:r>
      <w:r w:rsidR="0043500D">
        <w:fldChar w:fldCharType="begin"/>
      </w:r>
      <w:r w:rsidR="0043500D">
        <w:instrText xml:space="preserve"> REF _Ref471376412 \r \h </w:instrText>
      </w:r>
      <w:r w:rsidR="0043500D">
        <w:fldChar w:fldCharType="separate"/>
      </w:r>
      <w:r w:rsidR="0043500D">
        <w:t>[3]</w:t>
      </w:r>
      <w:r w:rsidR="0043500D">
        <w:fldChar w:fldCharType="end"/>
      </w:r>
      <w:r w:rsidR="009F5DA7">
        <w:t>.</w:t>
      </w:r>
      <w:r w:rsidR="007F13C5">
        <w:t xml:space="preserve"> This methodology is appropriate for assessment of systems with intermediate quality levels. </w:t>
      </w:r>
      <w:r>
        <w:t>The subjective response is recorded on a scale ranging</w:t>
      </w:r>
      <w:r w:rsidR="00372749">
        <w:t xml:space="preserve"> from 0 to 100, with no decimal</w:t>
      </w:r>
      <w:r>
        <w:t xml:space="preserve"> digits. </w:t>
      </w:r>
    </w:p>
    <w:p w14:paraId="50F505A8" w14:textId="77777777" w:rsidR="004E5643" w:rsidRDefault="004E5643" w:rsidP="00646AF5"/>
    <w:p w14:paraId="62E6D672" w14:textId="77777777" w:rsidR="00D0616D" w:rsidRDefault="00D0616D" w:rsidP="00D0616D">
      <w:r w:rsidRPr="00BB644B">
        <w:t>The descriptors</w:t>
      </w:r>
      <w:r w:rsidR="007F13C5">
        <w:t xml:space="preserve"> and</w:t>
      </w:r>
      <w:r w:rsidRPr="00BB644B">
        <w:t xml:space="preserve"> </w:t>
      </w:r>
      <w:r>
        <w:t xml:space="preserve">the range of scores </w:t>
      </w:r>
      <w:r w:rsidRPr="00BB644B">
        <w:t>associated with</w:t>
      </w:r>
      <w:r>
        <w:t xml:space="preserve"> each descriptor </w:t>
      </w:r>
      <w:r w:rsidR="0043500D">
        <w:t xml:space="preserve">of the subjective scale </w:t>
      </w:r>
      <w:r>
        <w:t>are shown here:</w:t>
      </w:r>
    </w:p>
    <w:p w14:paraId="4CBDBA24" w14:textId="77777777" w:rsidR="00D0616D" w:rsidRDefault="00D0616D" w:rsidP="00D0616D">
      <w:pPr>
        <w:tabs>
          <w:tab w:val="left" w:pos="4140"/>
        </w:tabs>
        <w:ind w:left="720"/>
      </w:pPr>
      <w:r w:rsidRPr="00BB644B">
        <w:t>Exce</w:t>
      </w:r>
      <w:r>
        <w:t>llent</w:t>
      </w:r>
      <w:r>
        <w:tab/>
        <w:t>(80-100)</w:t>
      </w:r>
    </w:p>
    <w:p w14:paraId="259AD20B" w14:textId="77777777" w:rsidR="00D0616D" w:rsidRDefault="00D0616D" w:rsidP="00D0616D">
      <w:pPr>
        <w:tabs>
          <w:tab w:val="left" w:pos="4140"/>
        </w:tabs>
        <w:ind w:left="720"/>
      </w:pPr>
      <w:r>
        <w:t>Good</w:t>
      </w:r>
      <w:r>
        <w:tab/>
        <w:t>(60-80)</w:t>
      </w:r>
    </w:p>
    <w:p w14:paraId="3F78B71A" w14:textId="67C42CE3" w:rsidR="00D0616D" w:rsidRDefault="00D30110" w:rsidP="00D0616D">
      <w:pPr>
        <w:tabs>
          <w:tab w:val="left" w:pos="4140"/>
        </w:tabs>
        <w:ind w:left="720"/>
      </w:pPr>
      <w:r>
        <w:t>F</w:t>
      </w:r>
      <w:r w:rsidR="00D0616D">
        <w:t xml:space="preserve">air </w:t>
      </w:r>
      <w:r w:rsidR="00D0616D">
        <w:tab/>
        <w:t>(40-60)</w:t>
      </w:r>
    </w:p>
    <w:p w14:paraId="151548C0" w14:textId="6BFAEF95" w:rsidR="00D0616D" w:rsidRDefault="00D30110" w:rsidP="00D0616D">
      <w:pPr>
        <w:tabs>
          <w:tab w:val="left" w:pos="4140"/>
        </w:tabs>
        <w:ind w:left="720"/>
      </w:pPr>
      <w:r>
        <w:t>P</w:t>
      </w:r>
      <w:r w:rsidR="00D0616D">
        <w:t>oor</w:t>
      </w:r>
      <w:r w:rsidR="00D0616D" w:rsidRPr="00BB644B">
        <w:t xml:space="preserve"> </w:t>
      </w:r>
      <w:r w:rsidR="00D0616D">
        <w:tab/>
      </w:r>
      <w:r w:rsidR="00D0616D" w:rsidRPr="00BB644B">
        <w:t>(20-40)</w:t>
      </w:r>
    </w:p>
    <w:p w14:paraId="6C949B3B" w14:textId="14C60F48" w:rsidR="00D0616D" w:rsidRDefault="00D30110" w:rsidP="00D0616D">
      <w:pPr>
        <w:tabs>
          <w:tab w:val="left" w:pos="4140"/>
        </w:tabs>
        <w:ind w:left="720"/>
      </w:pPr>
      <w:r>
        <w:t>B</w:t>
      </w:r>
      <w:r w:rsidR="00D0616D">
        <w:t xml:space="preserve">ad </w:t>
      </w:r>
      <w:r w:rsidR="00D0616D">
        <w:tab/>
        <w:t>(0-20)</w:t>
      </w:r>
    </w:p>
    <w:p w14:paraId="1C140A17" w14:textId="77777777" w:rsidR="004E5643" w:rsidRDefault="004E5643" w:rsidP="009F46C0"/>
    <w:p w14:paraId="47D3DE4F" w14:textId="77777777" w:rsidR="009F46C0" w:rsidRDefault="009F46C0" w:rsidP="009F46C0">
      <w:r>
        <w:t>Listener instructions for the MUSHRA test are given in</w:t>
      </w:r>
      <w:r w:rsidR="0043500D">
        <w:t xml:space="preserve"> </w:t>
      </w:r>
      <w:r w:rsidR="0043500D">
        <w:fldChar w:fldCharType="begin"/>
      </w:r>
      <w:r w:rsidR="0043500D">
        <w:instrText xml:space="preserve"> REF _Ref471391996 \r \h </w:instrText>
      </w:r>
      <w:r w:rsidR="0043500D">
        <w:fldChar w:fldCharType="separate"/>
      </w:r>
      <w:r w:rsidR="0043500D">
        <w:t>Annex 6</w:t>
      </w:r>
      <w:r w:rsidR="0043500D">
        <w:fldChar w:fldCharType="end"/>
      </w:r>
      <w:r>
        <w:t>.</w:t>
      </w:r>
    </w:p>
    <w:p w14:paraId="26046141" w14:textId="77777777" w:rsidR="006C7D18" w:rsidRDefault="006C7D18" w:rsidP="006C7D18">
      <w:pPr>
        <w:pStyle w:val="Heading2"/>
      </w:pPr>
      <w:bookmarkStart w:id="7" w:name="_Toc472570972"/>
      <w:r>
        <w:t>Test material</w:t>
      </w:r>
      <w:bookmarkEnd w:id="7"/>
    </w:p>
    <w:p w14:paraId="1113CB50" w14:textId="77777777" w:rsidR="006C7D18" w:rsidRDefault="006C7D18" w:rsidP="006C7D18">
      <w:r>
        <w:t xml:space="preserve">Test material was either channel-based, channel plus objects, or scene-based, as Higher Order </w:t>
      </w:r>
      <w:proofErr w:type="spellStart"/>
      <w:r>
        <w:t>Ambisonics</w:t>
      </w:r>
      <w:proofErr w:type="spellEnd"/>
      <w:r>
        <w:t xml:space="preserve"> (HOA) of a designated order</w:t>
      </w:r>
      <w:r w:rsidR="00AF67C5">
        <w:t>, possibly also including objects</w:t>
      </w:r>
      <w:r>
        <w:t xml:space="preserve">. The number and </w:t>
      </w:r>
      <w:r w:rsidRPr="00231552">
        <w:t xml:space="preserve">layout of the channel-based signals is indicated as </w:t>
      </w:r>
      <w:proofErr w:type="spellStart"/>
      <w:r w:rsidRPr="00231552">
        <w:t>numChannels.numLFE</w:t>
      </w:r>
      <w:proofErr w:type="spellEnd"/>
      <w:r w:rsidRPr="00231552">
        <w:t xml:space="preserve"> or as </w:t>
      </w:r>
      <w:proofErr w:type="spellStart"/>
      <w:r w:rsidRPr="00231552">
        <w:t>numMid.numLFE</w:t>
      </w:r>
      <w:proofErr w:type="spellEnd"/>
      <w:r w:rsidRPr="00231552">
        <w:t xml:space="preserve"> + </w:t>
      </w:r>
      <w:proofErr w:type="spellStart"/>
      <w:r w:rsidRPr="00231552">
        <w:t>numHigh</w:t>
      </w:r>
      <w:proofErr w:type="spellEnd"/>
      <w:r w:rsidRPr="00231552">
        <w:t>. The latter is used where there might be some confusion</w:t>
      </w:r>
      <w:r>
        <w:t xml:space="preserve"> between a purely mid-plane layout and a mid plus high layout</w:t>
      </w:r>
      <w:r w:rsidR="00215C0D">
        <w:t>, e.g. 5.1+2H</w:t>
      </w:r>
      <w:r w:rsidR="008F6F0F">
        <w:t>, where t</w:t>
      </w:r>
      <w:r w:rsidR="00215C0D">
        <w:t>he “</w:t>
      </w:r>
      <w:proofErr w:type="spellStart"/>
      <w:r w:rsidR="00215C0D">
        <w:t>numHigh</w:t>
      </w:r>
      <w:proofErr w:type="spellEnd"/>
      <w:r w:rsidR="00215C0D">
        <w:t xml:space="preserve">” is followed by “H” to indicate the high plane. </w:t>
      </w:r>
      <w:r w:rsidR="000E53BA">
        <w:t>The terms used in this</w:t>
      </w:r>
      <w:r>
        <w:t xml:space="preserve"> designation</w:t>
      </w:r>
      <w:r w:rsidR="000E53BA">
        <w:t xml:space="preserve"> are as follows:</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131"/>
      </w:tblGrid>
      <w:tr w:rsidR="006C7D18" w:rsidRPr="00E7751C" w14:paraId="22C8C921" w14:textId="77777777" w:rsidTr="006C7D18">
        <w:tc>
          <w:tcPr>
            <w:tcW w:w="0" w:type="auto"/>
          </w:tcPr>
          <w:p w14:paraId="3F6B8797" w14:textId="77777777" w:rsidR="006C7D18" w:rsidRPr="00E7751C" w:rsidRDefault="006C7D18" w:rsidP="006C7D18">
            <w:proofErr w:type="spellStart"/>
            <w:r w:rsidRPr="00E7751C">
              <w:t>numChannels</w:t>
            </w:r>
            <w:proofErr w:type="spellEnd"/>
          </w:p>
        </w:tc>
        <w:tc>
          <w:tcPr>
            <w:tcW w:w="0" w:type="auto"/>
          </w:tcPr>
          <w:p w14:paraId="1B3D894B" w14:textId="77777777" w:rsidR="006C7D18" w:rsidRPr="00E7751C" w:rsidRDefault="006C7D18" w:rsidP="006C7D18">
            <w:r w:rsidRPr="00E7751C">
              <w:t xml:space="preserve">The total number of full-range channels, encompassing low, mid and high </w:t>
            </w:r>
            <w:r>
              <w:t>planes</w:t>
            </w:r>
            <w:r w:rsidRPr="00E7751C">
              <w:t>.</w:t>
            </w:r>
          </w:p>
        </w:tc>
      </w:tr>
      <w:tr w:rsidR="006C7D18" w:rsidRPr="00E7751C" w14:paraId="1BC174BC" w14:textId="77777777" w:rsidTr="006C7D18">
        <w:tc>
          <w:tcPr>
            <w:tcW w:w="0" w:type="auto"/>
          </w:tcPr>
          <w:p w14:paraId="0BD8CA63" w14:textId="77777777" w:rsidR="006C7D18" w:rsidRPr="00E7751C" w:rsidRDefault="006C7D18" w:rsidP="006C7D18">
            <w:proofErr w:type="spellStart"/>
            <w:r>
              <w:t>numLFE</w:t>
            </w:r>
            <w:proofErr w:type="spellEnd"/>
          </w:p>
        </w:tc>
        <w:tc>
          <w:tcPr>
            <w:tcW w:w="0" w:type="auto"/>
          </w:tcPr>
          <w:p w14:paraId="16D8F1D0" w14:textId="77777777" w:rsidR="006C7D18" w:rsidRPr="00E7751C" w:rsidRDefault="006C7D18" w:rsidP="006C7D18">
            <w:r>
              <w:t>The number of LFE channels</w:t>
            </w:r>
          </w:p>
        </w:tc>
      </w:tr>
      <w:tr w:rsidR="006C7D18" w:rsidRPr="00E7751C" w14:paraId="002E7F52" w14:textId="77777777" w:rsidTr="006C7D18">
        <w:tc>
          <w:tcPr>
            <w:tcW w:w="0" w:type="auto"/>
          </w:tcPr>
          <w:p w14:paraId="67A7FE4D" w14:textId="77777777" w:rsidR="006C7D18" w:rsidRDefault="006C7D18" w:rsidP="006C7D18">
            <w:proofErr w:type="spellStart"/>
            <w:r>
              <w:t>numMid</w:t>
            </w:r>
            <w:proofErr w:type="spellEnd"/>
          </w:p>
        </w:tc>
        <w:tc>
          <w:tcPr>
            <w:tcW w:w="0" w:type="auto"/>
          </w:tcPr>
          <w:p w14:paraId="32D3BE0B" w14:textId="77777777" w:rsidR="006C7D18" w:rsidRDefault="006C7D18" w:rsidP="006C7D18">
            <w:r>
              <w:t>The number of mid-plane full-range channels.</w:t>
            </w:r>
          </w:p>
        </w:tc>
      </w:tr>
      <w:tr w:rsidR="006C7D18" w:rsidRPr="00E7751C" w14:paraId="6817D581" w14:textId="77777777" w:rsidTr="006C7D18">
        <w:tc>
          <w:tcPr>
            <w:tcW w:w="0" w:type="auto"/>
          </w:tcPr>
          <w:p w14:paraId="12D71FAB" w14:textId="77777777" w:rsidR="006C7D18" w:rsidRDefault="006C7D18" w:rsidP="006C7D18">
            <w:proofErr w:type="spellStart"/>
            <w:r>
              <w:t>numHigh</w:t>
            </w:r>
            <w:proofErr w:type="spellEnd"/>
          </w:p>
        </w:tc>
        <w:tc>
          <w:tcPr>
            <w:tcW w:w="0" w:type="auto"/>
          </w:tcPr>
          <w:p w14:paraId="61E6A369" w14:textId="77777777" w:rsidR="006C7D18" w:rsidRDefault="006C7D18" w:rsidP="006C7D18">
            <w:r>
              <w:t>The number of high-plane full-range channels.</w:t>
            </w:r>
          </w:p>
        </w:tc>
      </w:tr>
    </w:tbl>
    <w:p w14:paraId="7566AA86" w14:textId="77777777" w:rsidR="006C7D18" w:rsidRDefault="006C7D18" w:rsidP="006C7D18"/>
    <w:p w14:paraId="7EA8CFC3" w14:textId="77777777" w:rsidR="006C7D18" w:rsidRPr="006C7D18" w:rsidRDefault="006C7D18" w:rsidP="006C7D18">
      <w:r>
        <w:t>The filenames for each test item are given in</w:t>
      </w:r>
      <w:r w:rsidR="000E53BA">
        <w:t xml:space="preserve"> </w:t>
      </w:r>
      <w:r w:rsidR="000E53BA">
        <w:fldChar w:fldCharType="begin"/>
      </w:r>
      <w:r w:rsidR="000E53BA">
        <w:instrText xml:space="preserve"> REF _Ref471394051 \r \h </w:instrText>
      </w:r>
      <w:r w:rsidR="000E53BA">
        <w:fldChar w:fldCharType="separate"/>
      </w:r>
      <w:r w:rsidR="000E53BA">
        <w:t>Annex 5</w:t>
      </w:r>
      <w:r w:rsidR="000E53BA">
        <w:fldChar w:fldCharType="end"/>
      </w:r>
      <w:r>
        <w:t>.</w:t>
      </w:r>
    </w:p>
    <w:p w14:paraId="2D375A10" w14:textId="77777777" w:rsidR="004109EB" w:rsidRPr="00CA5498" w:rsidRDefault="002C4F92" w:rsidP="004109EB">
      <w:pPr>
        <w:pStyle w:val="Heading2"/>
        <w:jc w:val="left"/>
      </w:pPr>
      <w:bookmarkStart w:id="8" w:name="_Toc472570973"/>
      <w:r>
        <w:t>Test 1</w:t>
      </w:r>
      <w:r w:rsidR="004109EB">
        <w:t xml:space="preserve"> “</w:t>
      </w:r>
      <w:r w:rsidR="004109EB" w:rsidRPr="00CA5498">
        <w:t>Ultra HD Broadcast</w:t>
      </w:r>
      <w:r w:rsidR="004109EB">
        <w:t>”</w:t>
      </w:r>
      <w:bookmarkEnd w:id="8"/>
      <w:r w:rsidR="004109EB" w:rsidRPr="00CA5498">
        <w:t xml:space="preserve"> </w:t>
      </w:r>
    </w:p>
    <w:p w14:paraId="3F86D2C8" w14:textId="77777777" w:rsidR="004109EB" w:rsidRDefault="006C7D18" w:rsidP="004109EB">
      <w:r>
        <w:t>The following table describes the parameters for Test 1.</w:t>
      </w:r>
    </w:p>
    <w:p w14:paraId="32511AA0" w14:textId="77777777" w:rsidR="006C7D18" w:rsidRPr="00F01F5D" w:rsidRDefault="006C7D18" w:rsidP="004109EB"/>
    <w:tbl>
      <w:tblPr>
        <w:tblStyle w:val="TableGrid"/>
        <w:tblW w:w="8748" w:type="dxa"/>
        <w:tblLook w:val="04A0" w:firstRow="1" w:lastRow="0" w:firstColumn="1" w:lastColumn="0" w:noHBand="0" w:noVBand="1"/>
      </w:tblPr>
      <w:tblGrid>
        <w:gridCol w:w="2155"/>
        <w:gridCol w:w="6593"/>
      </w:tblGrid>
      <w:tr w:rsidR="004109EB" w:rsidRPr="00F01F5D" w14:paraId="4E3F2D03" w14:textId="77777777" w:rsidTr="000577C1">
        <w:tc>
          <w:tcPr>
            <w:tcW w:w="2155" w:type="dxa"/>
          </w:tcPr>
          <w:p w14:paraId="6C77290A" w14:textId="77777777" w:rsidR="004109EB" w:rsidRPr="004E70AB" w:rsidRDefault="00B61806" w:rsidP="004109EB">
            <w:r>
              <w:t>Test Goal</w:t>
            </w:r>
          </w:p>
        </w:tc>
        <w:tc>
          <w:tcPr>
            <w:tcW w:w="6593" w:type="dxa"/>
          </w:tcPr>
          <w:p w14:paraId="326E5853" w14:textId="77777777" w:rsidR="004109EB" w:rsidRPr="00BF49C5" w:rsidRDefault="004109EB" w:rsidP="004109EB">
            <w:r w:rsidRPr="00BF49C5">
              <w:t xml:space="preserve">Demonstrate </w:t>
            </w:r>
            <w:r>
              <w:t>ITU-R High-</w:t>
            </w:r>
            <w:r w:rsidRPr="00BF49C5">
              <w:t>Quality Emission</w:t>
            </w:r>
          </w:p>
        </w:tc>
      </w:tr>
      <w:tr w:rsidR="004109EB" w:rsidRPr="00F01F5D" w14:paraId="79DA3CC9" w14:textId="77777777" w:rsidTr="000577C1">
        <w:tc>
          <w:tcPr>
            <w:tcW w:w="2155" w:type="dxa"/>
          </w:tcPr>
          <w:p w14:paraId="68AEA328" w14:textId="77777777" w:rsidR="004109EB" w:rsidRPr="00F01F5D" w:rsidRDefault="004109EB" w:rsidP="004109EB">
            <w:r w:rsidRPr="00F01F5D">
              <w:t>Test Methodology</w:t>
            </w:r>
          </w:p>
        </w:tc>
        <w:tc>
          <w:tcPr>
            <w:tcW w:w="6593" w:type="dxa"/>
          </w:tcPr>
          <w:p w14:paraId="0EB611EC" w14:textId="77777777" w:rsidR="004109EB" w:rsidRPr="00BF49C5" w:rsidRDefault="004109EB" w:rsidP="004109EB">
            <w:r w:rsidRPr="00BF49C5">
              <w:t>BS.1116</w:t>
            </w:r>
          </w:p>
        </w:tc>
      </w:tr>
      <w:tr w:rsidR="004109EB" w:rsidRPr="00F01F5D" w14:paraId="47E58EAC" w14:textId="77777777" w:rsidTr="000577C1">
        <w:tc>
          <w:tcPr>
            <w:tcW w:w="2155" w:type="dxa"/>
          </w:tcPr>
          <w:p w14:paraId="445AD1BF" w14:textId="77777777" w:rsidR="004109EB" w:rsidRPr="00F01F5D" w:rsidRDefault="004109EB" w:rsidP="004109EB">
            <w:r w:rsidRPr="00F01F5D">
              <w:t>Presentation</w:t>
            </w:r>
          </w:p>
        </w:tc>
        <w:tc>
          <w:tcPr>
            <w:tcW w:w="6593" w:type="dxa"/>
          </w:tcPr>
          <w:p w14:paraId="6B2D676C" w14:textId="77777777" w:rsidR="004109EB" w:rsidRPr="00F01F5D" w:rsidRDefault="004109EB" w:rsidP="004109EB">
            <w:r w:rsidRPr="00F01F5D">
              <w:t>Loudspeaker</w:t>
            </w:r>
          </w:p>
        </w:tc>
      </w:tr>
      <w:tr w:rsidR="004109EB" w:rsidRPr="00F01F5D" w14:paraId="7F6063BB" w14:textId="77777777" w:rsidTr="000577C1">
        <w:tc>
          <w:tcPr>
            <w:tcW w:w="2155" w:type="dxa"/>
          </w:tcPr>
          <w:p w14:paraId="4C9F40D0" w14:textId="77777777" w:rsidR="004109EB" w:rsidRPr="00F01F5D" w:rsidRDefault="004109EB" w:rsidP="004109EB">
            <w:r w:rsidRPr="00F01F5D">
              <w:t>Content Formats</w:t>
            </w:r>
          </w:p>
        </w:tc>
        <w:tc>
          <w:tcPr>
            <w:tcW w:w="6593" w:type="dxa"/>
          </w:tcPr>
          <w:p w14:paraId="14864DB9" w14:textId="77777777" w:rsidR="004109EB" w:rsidRPr="00F01F5D" w:rsidRDefault="000577C1" w:rsidP="000577C1">
            <w:r>
              <w:t>See Test Material, Test 1 table</w:t>
            </w:r>
            <w:r w:rsidR="004109EB">
              <w:t>.</w:t>
            </w:r>
          </w:p>
        </w:tc>
      </w:tr>
      <w:tr w:rsidR="004109EB" w:rsidRPr="00F01F5D" w14:paraId="4FFCCABF" w14:textId="77777777" w:rsidTr="000577C1">
        <w:tc>
          <w:tcPr>
            <w:tcW w:w="2155" w:type="dxa"/>
          </w:tcPr>
          <w:p w14:paraId="2FDEFF9C" w14:textId="77777777" w:rsidR="004109EB" w:rsidRPr="00F01F5D" w:rsidRDefault="004109EB" w:rsidP="004109EB">
            <w:r w:rsidRPr="00F01F5D">
              <w:t>Content Specialties</w:t>
            </w:r>
          </w:p>
        </w:tc>
        <w:tc>
          <w:tcPr>
            <w:tcW w:w="6593" w:type="dxa"/>
          </w:tcPr>
          <w:p w14:paraId="1900D51F" w14:textId="77777777" w:rsidR="004109EB" w:rsidRPr="00F01F5D" w:rsidRDefault="004109EB" w:rsidP="004109EB">
            <w:r w:rsidRPr="00F01F5D">
              <w:t>Switch group with 3 languages that cycles through the languages</w:t>
            </w:r>
            <w:r w:rsidR="009B1006">
              <w:t xml:space="preserve"> (item </w:t>
            </w:r>
            <w:r w:rsidR="009B1006" w:rsidRPr="006066BF">
              <w:t>T1_6</w:t>
            </w:r>
            <w:r w:rsidR="009B1006">
              <w:t>)</w:t>
            </w:r>
            <w:r w:rsidRPr="00F01F5D">
              <w:t>.</w:t>
            </w:r>
          </w:p>
        </w:tc>
      </w:tr>
      <w:tr w:rsidR="004109EB" w:rsidRPr="00F01F5D" w14:paraId="36AAA252" w14:textId="77777777" w:rsidTr="000577C1">
        <w:tc>
          <w:tcPr>
            <w:tcW w:w="2155" w:type="dxa"/>
          </w:tcPr>
          <w:p w14:paraId="2FFADBFA" w14:textId="77777777" w:rsidR="004109EB" w:rsidRPr="00F01F5D" w:rsidRDefault="004109EB" w:rsidP="004109EB">
            <w:r w:rsidRPr="00F01F5D">
              <w:t>Reference</w:t>
            </w:r>
          </w:p>
        </w:tc>
        <w:tc>
          <w:tcPr>
            <w:tcW w:w="6593" w:type="dxa"/>
          </w:tcPr>
          <w:p w14:paraId="45D5D073" w14:textId="77777777" w:rsidR="004109EB" w:rsidRPr="00F01F5D" w:rsidRDefault="000577C1" w:rsidP="000577C1">
            <w:r>
              <w:t>See Test Material, Test 1 table.</w:t>
            </w:r>
          </w:p>
        </w:tc>
      </w:tr>
      <w:tr w:rsidR="004109EB" w:rsidRPr="00F01F5D" w14:paraId="19631275" w14:textId="77777777" w:rsidTr="000577C1">
        <w:tc>
          <w:tcPr>
            <w:tcW w:w="2155" w:type="dxa"/>
          </w:tcPr>
          <w:p w14:paraId="4B21F5C3" w14:textId="77777777" w:rsidR="004109EB" w:rsidRPr="00F01F5D" w:rsidRDefault="004109EB" w:rsidP="004109EB">
            <w:r w:rsidRPr="00F01F5D">
              <w:t>Test Conditions</w:t>
            </w:r>
          </w:p>
        </w:tc>
        <w:tc>
          <w:tcPr>
            <w:tcW w:w="6593" w:type="dxa"/>
          </w:tcPr>
          <w:p w14:paraId="70DE08BD" w14:textId="77777777" w:rsidR="004109EB" w:rsidRPr="00F01F5D" w:rsidRDefault="004109EB" w:rsidP="004109EB">
            <w:pPr>
              <w:numPr>
                <w:ilvl w:val="0"/>
                <w:numId w:val="22"/>
              </w:numPr>
              <w:jc w:val="left"/>
            </w:pPr>
            <w:r w:rsidRPr="00F01F5D">
              <w:t>Hidden Reference</w:t>
            </w:r>
          </w:p>
          <w:p w14:paraId="11021EC4" w14:textId="77777777" w:rsidR="004109EB" w:rsidRPr="00F01F5D" w:rsidRDefault="004109EB" w:rsidP="004109EB">
            <w:pPr>
              <w:numPr>
                <w:ilvl w:val="0"/>
                <w:numId w:val="22"/>
              </w:numPr>
              <w:jc w:val="left"/>
            </w:pPr>
            <w:r w:rsidRPr="00F01F5D">
              <w:t xml:space="preserve">Full decoding of all </w:t>
            </w:r>
            <w:r>
              <w:t>items</w:t>
            </w:r>
            <w:r w:rsidRPr="00F01F5D">
              <w:t xml:space="preserve"> </w:t>
            </w:r>
            <w:r>
              <w:t>and rendering to presentation format.</w:t>
            </w:r>
          </w:p>
        </w:tc>
      </w:tr>
      <w:tr w:rsidR="004109EB" w:rsidRPr="00F01F5D" w14:paraId="3559CCC0" w14:textId="77777777" w:rsidTr="000577C1">
        <w:tc>
          <w:tcPr>
            <w:tcW w:w="2155" w:type="dxa"/>
          </w:tcPr>
          <w:p w14:paraId="08C7D066" w14:textId="77777777" w:rsidR="004109EB" w:rsidRPr="000612AA" w:rsidRDefault="004109EB" w:rsidP="004109EB">
            <w:r w:rsidRPr="000612AA">
              <w:t>Anchor</w:t>
            </w:r>
          </w:p>
        </w:tc>
        <w:tc>
          <w:tcPr>
            <w:tcW w:w="6593" w:type="dxa"/>
          </w:tcPr>
          <w:p w14:paraId="74928DE0" w14:textId="77777777" w:rsidR="004109EB" w:rsidRPr="00F01F5D" w:rsidRDefault="004109EB" w:rsidP="004109EB">
            <w:r w:rsidRPr="000612AA">
              <w:t>None</w:t>
            </w:r>
          </w:p>
        </w:tc>
      </w:tr>
      <w:tr w:rsidR="004109EB" w:rsidRPr="00F01F5D" w14:paraId="4ED2E65F" w14:textId="77777777" w:rsidTr="000577C1">
        <w:tc>
          <w:tcPr>
            <w:tcW w:w="2155" w:type="dxa"/>
          </w:tcPr>
          <w:p w14:paraId="5110BDB0" w14:textId="77777777" w:rsidR="004109EB" w:rsidRPr="00F01F5D" w:rsidRDefault="004109EB" w:rsidP="004109EB">
            <w:r w:rsidRPr="00F01F5D">
              <w:t>Listening Position</w:t>
            </w:r>
          </w:p>
        </w:tc>
        <w:tc>
          <w:tcPr>
            <w:tcW w:w="6593" w:type="dxa"/>
          </w:tcPr>
          <w:p w14:paraId="0A49DDE9" w14:textId="77777777" w:rsidR="004109EB" w:rsidRPr="00F01F5D" w:rsidRDefault="004109EB" w:rsidP="004109EB">
            <w:r w:rsidRPr="00F01F5D">
              <w:t>Sweet spot</w:t>
            </w:r>
          </w:p>
        </w:tc>
      </w:tr>
      <w:tr w:rsidR="004109EB" w:rsidRPr="00F01F5D" w14:paraId="766DD52D" w14:textId="77777777" w:rsidTr="000577C1">
        <w:tc>
          <w:tcPr>
            <w:tcW w:w="2155" w:type="dxa"/>
          </w:tcPr>
          <w:p w14:paraId="0BDCA33B" w14:textId="77777777" w:rsidR="004109EB" w:rsidRPr="00F01F5D" w:rsidRDefault="004109EB" w:rsidP="004109EB">
            <w:r>
              <w:lastRenderedPageBreak/>
              <w:t>Test Items</w:t>
            </w:r>
          </w:p>
        </w:tc>
        <w:tc>
          <w:tcPr>
            <w:tcW w:w="6593" w:type="dxa"/>
          </w:tcPr>
          <w:p w14:paraId="2A6EC44F" w14:textId="77777777" w:rsidR="004109EB" w:rsidRPr="00F01F5D" w:rsidRDefault="000577C1" w:rsidP="002C4F92">
            <w:r>
              <w:t>See Test Material, Test 1 table.</w:t>
            </w:r>
          </w:p>
        </w:tc>
      </w:tr>
      <w:tr w:rsidR="004109EB" w:rsidRPr="00F01F5D" w14:paraId="328328AD" w14:textId="77777777" w:rsidTr="000577C1">
        <w:tc>
          <w:tcPr>
            <w:tcW w:w="2155" w:type="dxa"/>
          </w:tcPr>
          <w:p w14:paraId="6E980E50" w14:textId="77777777" w:rsidR="004109EB" w:rsidRPr="00BB39A6" w:rsidRDefault="004109EB" w:rsidP="004109EB">
            <w:pPr>
              <w:contextualSpacing/>
              <w:outlineLvl w:val="6"/>
            </w:pPr>
            <w:r w:rsidRPr="008E30EF">
              <w:t>Bit Rates</w:t>
            </w:r>
          </w:p>
        </w:tc>
        <w:tc>
          <w:tcPr>
            <w:tcW w:w="6593" w:type="dxa"/>
          </w:tcPr>
          <w:p w14:paraId="5A6A13B7" w14:textId="77777777" w:rsidR="004109EB" w:rsidRPr="008E30EF" w:rsidRDefault="004109EB" w:rsidP="004109EB">
            <w:pPr>
              <w:contextualSpacing/>
            </w:pPr>
            <w:r w:rsidRPr="00BB39A6">
              <w:t>768</w:t>
            </w:r>
            <w:r>
              <w:t xml:space="preserve"> kb/</w:t>
            </w:r>
            <w:r w:rsidRPr="00BB39A6">
              <w:t>s</w:t>
            </w:r>
          </w:p>
        </w:tc>
      </w:tr>
      <w:tr w:rsidR="004109EB" w:rsidRPr="00F01F5D" w14:paraId="0CF703A4" w14:textId="77777777" w:rsidTr="000577C1">
        <w:tc>
          <w:tcPr>
            <w:tcW w:w="2155" w:type="dxa"/>
          </w:tcPr>
          <w:p w14:paraId="6CBC3C7A" w14:textId="77777777" w:rsidR="004109EB" w:rsidRPr="00F01F5D" w:rsidRDefault="004109EB" w:rsidP="004109EB">
            <w:r w:rsidRPr="00F01F5D">
              <w:t>Notes</w:t>
            </w:r>
          </w:p>
        </w:tc>
        <w:tc>
          <w:tcPr>
            <w:tcW w:w="6593" w:type="dxa"/>
          </w:tcPr>
          <w:p w14:paraId="0C69070A" w14:textId="77777777" w:rsidR="004109EB" w:rsidRPr="00F01F5D" w:rsidRDefault="004109EB" w:rsidP="004109EB">
            <w:r>
              <w:t>A</w:t>
            </w:r>
            <w:r w:rsidRPr="00F01F5D">
              <w:t xml:space="preserve">ll formats in </w:t>
            </w:r>
            <w:r>
              <w:t>one</w:t>
            </w:r>
            <w:r w:rsidRPr="00F01F5D">
              <w:t xml:space="preserve"> test </w:t>
            </w:r>
          </w:p>
          <w:p w14:paraId="343FC1B5" w14:textId="77777777" w:rsidR="004109EB" w:rsidRPr="00F01F5D" w:rsidRDefault="004109EB" w:rsidP="004109EB">
            <w:r w:rsidRPr="00CA5498">
              <w:t>Low Complexity Profile</w:t>
            </w:r>
          </w:p>
        </w:tc>
      </w:tr>
      <w:tr w:rsidR="004109EB" w:rsidRPr="00F01F5D" w14:paraId="6BC5D616" w14:textId="77777777" w:rsidTr="000577C1">
        <w:tc>
          <w:tcPr>
            <w:tcW w:w="2155" w:type="dxa"/>
          </w:tcPr>
          <w:p w14:paraId="7B53579B" w14:textId="77777777" w:rsidR="004109EB" w:rsidRPr="00F01F5D" w:rsidRDefault="004109EB" w:rsidP="004109EB">
            <w:r w:rsidRPr="00F01F5D">
              <w:t>Requirements addressed</w:t>
            </w:r>
          </w:p>
        </w:tc>
        <w:tc>
          <w:tcPr>
            <w:tcW w:w="6593" w:type="dxa"/>
          </w:tcPr>
          <w:p w14:paraId="4754DBE1" w14:textId="77777777" w:rsidR="004109EB" w:rsidRPr="000577C1" w:rsidRDefault="004109EB" w:rsidP="004109EB">
            <w:pPr>
              <w:pStyle w:val="ListParagraph"/>
              <w:numPr>
                <w:ilvl w:val="0"/>
                <w:numId w:val="25"/>
              </w:numPr>
              <w:jc w:val="left"/>
            </w:pPr>
            <w:r w:rsidRPr="000577C1">
              <w:t>High Quality</w:t>
            </w:r>
          </w:p>
          <w:p w14:paraId="1D842945" w14:textId="77777777" w:rsidR="004109EB" w:rsidRPr="000577C1" w:rsidRDefault="004109EB" w:rsidP="004109EB">
            <w:pPr>
              <w:pStyle w:val="ListParagraph"/>
              <w:numPr>
                <w:ilvl w:val="0"/>
                <w:numId w:val="25"/>
              </w:numPr>
              <w:jc w:val="left"/>
            </w:pPr>
            <w:r w:rsidRPr="000577C1">
              <w:t>Localization and Envelopment</w:t>
            </w:r>
          </w:p>
          <w:p w14:paraId="7230106F" w14:textId="77777777" w:rsidR="004109EB" w:rsidRPr="000577C1" w:rsidRDefault="004109EB" w:rsidP="004109EB">
            <w:pPr>
              <w:pStyle w:val="ListParagraph"/>
              <w:numPr>
                <w:ilvl w:val="0"/>
                <w:numId w:val="25"/>
              </w:numPr>
              <w:jc w:val="left"/>
            </w:pPr>
            <w:r w:rsidRPr="000577C1">
              <w:t>Audio program inputs: 22.2, discrete audio objects, HOA</w:t>
            </w:r>
          </w:p>
          <w:p w14:paraId="38F36065" w14:textId="77777777" w:rsidR="004109EB" w:rsidRPr="00F01F5D" w:rsidRDefault="004109EB" w:rsidP="004109EB">
            <w:pPr>
              <w:pStyle w:val="ListParagraph"/>
              <w:numPr>
                <w:ilvl w:val="0"/>
                <w:numId w:val="25"/>
              </w:numPr>
              <w:jc w:val="left"/>
            </w:pPr>
            <w:r w:rsidRPr="000577C1">
              <w:t>Interactivity</w:t>
            </w:r>
          </w:p>
        </w:tc>
      </w:tr>
    </w:tbl>
    <w:p w14:paraId="1FB2EA34" w14:textId="77777777" w:rsidR="006C7D18" w:rsidRDefault="006C7D18" w:rsidP="006C7D18"/>
    <w:p w14:paraId="2DCF890F" w14:textId="77777777" w:rsidR="006C7D18" w:rsidRDefault="006C7D18" w:rsidP="006C7D18">
      <w:r>
        <w:t xml:space="preserve">The following material was used in Test 1. </w:t>
      </w:r>
    </w:p>
    <w:p w14:paraId="0DC9D8D2" w14:textId="77777777" w:rsidR="006C7D18" w:rsidRPr="006066BF" w:rsidRDefault="006C7D18" w:rsidP="006C7D18">
      <w:pPr>
        <w:pStyle w:val="ListParagraph"/>
        <w:numPr>
          <w:ilvl w:val="0"/>
          <w:numId w:val="10"/>
        </w:numPr>
        <w:jc w:val="left"/>
      </w:pPr>
      <w:r>
        <w:t xml:space="preserve">For </w:t>
      </w:r>
      <w:r w:rsidRPr="006066BF">
        <w:t>T</w:t>
      </w:r>
      <w:r>
        <w:t>1_2,</w:t>
      </w:r>
      <w:r w:rsidRPr="006066BF">
        <w:t xml:space="preserve"> </w:t>
      </w:r>
      <w:r>
        <w:t>item</w:t>
      </w:r>
      <w:r w:rsidRPr="006066BF">
        <w:t xml:space="preserve"> </w:t>
      </w:r>
      <w:r>
        <w:t>was</w:t>
      </w:r>
      <w:r w:rsidRPr="006066BF">
        <w:t xml:space="preserve"> created by rendering </w:t>
      </w:r>
      <w:r>
        <w:t xml:space="preserve">objects (“steps”) </w:t>
      </w:r>
      <w:r w:rsidRPr="006066BF">
        <w:t xml:space="preserve">to </w:t>
      </w:r>
      <w:r>
        <w:t xml:space="preserve">a </w:t>
      </w:r>
      <w:r w:rsidRPr="006066BF">
        <w:t>22.2 channel bed.</w:t>
      </w:r>
    </w:p>
    <w:p w14:paraId="138FB800" w14:textId="77777777" w:rsidR="006C7D18" w:rsidRPr="006066BF" w:rsidRDefault="006C7D18" w:rsidP="006C7D18">
      <w:pPr>
        <w:pStyle w:val="ListParagraph"/>
        <w:numPr>
          <w:ilvl w:val="0"/>
          <w:numId w:val="10"/>
        </w:numPr>
        <w:jc w:val="left"/>
      </w:pPr>
      <w:r>
        <w:t xml:space="preserve">For </w:t>
      </w:r>
      <w:r w:rsidRPr="006066BF">
        <w:t>T1_5</w:t>
      </w:r>
      <w:r>
        <w:t>,</w:t>
      </w:r>
      <w:r w:rsidRPr="006066BF">
        <w:t xml:space="preserve"> reference </w:t>
      </w:r>
      <w:r>
        <w:t>was</w:t>
      </w:r>
      <w:r w:rsidRPr="006066BF">
        <w:t xml:space="preserve"> created by rendering all objects to </w:t>
      </w:r>
      <w:r>
        <w:t xml:space="preserve">the </w:t>
      </w:r>
      <w:r w:rsidRPr="006066BF">
        <w:t xml:space="preserve">channel bed. </w:t>
      </w:r>
    </w:p>
    <w:p w14:paraId="0B9284F6" w14:textId="77777777" w:rsidR="006C7D18" w:rsidRPr="006066BF" w:rsidRDefault="006C7D18" w:rsidP="006C7D18">
      <w:pPr>
        <w:pStyle w:val="ListParagraph"/>
        <w:numPr>
          <w:ilvl w:val="0"/>
          <w:numId w:val="10"/>
        </w:numPr>
        <w:jc w:val="left"/>
      </w:pPr>
      <w:r>
        <w:t xml:space="preserve">For </w:t>
      </w:r>
      <w:r w:rsidRPr="006066BF">
        <w:t xml:space="preserve">T1_6, reference </w:t>
      </w:r>
      <w:r>
        <w:t>was</w:t>
      </w:r>
      <w:r w:rsidRPr="006066BF">
        <w:t xml:space="preserve"> created by rendering the 3 commentary objects to the channel bed such that it transitions from one language to the next.</w:t>
      </w:r>
    </w:p>
    <w:p w14:paraId="0F03843F" w14:textId="77777777" w:rsidR="006C7D18" w:rsidRDefault="006C7D18" w:rsidP="006C7D18">
      <w:pPr>
        <w:pStyle w:val="ListParagraph"/>
        <w:numPr>
          <w:ilvl w:val="0"/>
          <w:numId w:val="10"/>
        </w:numPr>
        <w:jc w:val="left"/>
      </w:pPr>
      <w:r>
        <w:t xml:space="preserve">For </w:t>
      </w:r>
      <w:r w:rsidRPr="006066BF">
        <w:t xml:space="preserve">T1_9 and T1_11, reference </w:t>
      </w:r>
      <w:r>
        <w:t>was</w:t>
      </w:r>
      <w:r w:rsidRPr="006066BF">
        <w:t xml:space="preserve"> created by rendering HOA to 22.2 channels</w:t>
      </w:r>
    </w:p>
    <w:p w14:paraId="14F5252E" w14:textId="77777777" w:rsidR="006C7D18" w:rsidRPr="006066BF" w:rsidRDefault="006C7D18" w:rsidP="006C7D18">
      <w:pPr>
        <w:pStyle w:val="ListParagraph"/>
        <w:numPr>
          <w:ilvl w:val="0"/>
          <w:numId w:val="10"/>
        </w:numPr>
        <w:jc w:val="left"/>
      </w:pPr>
      <w:r>
        <w:t xml:space="preserve">For </w:t>
      </w:r>
      <w:r w:rsidRPr="006066BF">
        <w:t xml:space="preserve">T1_10 and T1_12, reference </w:t>
      </w:r>
      <w:r>
        <w:t>was</w:t>
      </w:r>
      <w:r w:rsidRPr="006066BF">
        <w:t xml:space="preserve"> created by rendering HOA to 7.1+4 channels.</w:t>
      </w:r>
    </w:p>
    <w:p w14:paraId="1BA00358" w14:textId="77777777" w:rsidR="006C7D18" w:rsidRDefault="006C7D18" w:rsidP="006C7D18"/>
    <w:tbl>
      <w:tblPr>
        <w:tblStyle w:val="TableGrid"/>
        <w:tblW w:w="8748" w:type="dxa"/>
        <w:tblLook w:val="04A0" w:firstRow="1" w:lastRow="0" w:firstColumn="1" w:lastColumn="0" w:noHBand="0" w:noVBand="1"/>
      </w:tblPr>
      <w:tblGrid>
        <w:gridCol w:w="889"/>
        <w:gridCol w:w="1531"/>
        <w:gridCol w:w="1592"/>
        <w:gridCol w:w="2216"/>
        <w:gridCol w:w="2520"/>
      </w:tblGrid>
      <w:tr w:rsidR="008B401C" w:rsidRPr="00117B11" w14:paraId="6B8861E2" w14:textId="77777777" w:rsidTr="008B401C">
        <w:tc>
          <w:tcPr>
            <w:tcW w:w="889" w:type="dxa"/>
          </w:tcPr>
          <w:p w14:paraId="64AD1232" w14:textId="77777777" w:rsidR="006C7D18" w:rsidRPr="00117B11" w:rsidRDefault="006C7D18" w:rsidP="006C7D18">
            <w:pPr>
              <w:rPr>
                <w:b/>
              </w:rPr>
            </w:pPr>
            <w:r w:rsidRPr="00117B11">
              <w:rPr>
                <w:b/>
              </w:rPr>
              <w:t>Item</w:t>
            </w:r>
          </w:p>
        </w:tc>
        <w:tc>
          <w:tcPr>
            <w:tcW w:w="1531" w:type="dxa"/>
          </w:tcPr>
          <w:p w14:paraId="5E9FF017" w14:textId="77777777" w:rsidR="006C7D18" w:rsidRPr="00117B11" w:rsidRDefault="006C7D18" w:rsidP="006C7D18">
            <w:pPr>
              <w:rPr>
                <w:b/>
              </w:rPr>
            </w:pPr>
            <w:r>
              <w:rPr>
                <w:b/>
              </w:rPr>
              <w:t>Content Format</w:t>
            </w:r>
          </w:p>
        </w:tc>
        <w:tc>
          <w:tcPr>
            <w:tcW w:w="1592" w:type="dxa"/>
          </w:tcPr>
          <w:p w14:paraId="38CA79B9" w14:textId="77777777" w:rsidR="006C7D18" w:rsidRPr="00117B11" w:rsidRDefault="006C7D18" w:rsidP="006C7D18">
            <w:pPr>
              <w:rPr>
                <w:b/>
              </w:rPr>
            </w:pPr>
            <w:r>
              <w:rPr>
                <w:b/>
              </w:rPr>
              <w:t>Presentation Format</w:t>
            </w:r>
          </w:p>
        </w:tc>
        <w:tc>
          <w:tcPr>
            <w:tcW w:w="2216" w:type="dxa"/>
          </w:tcPr>
          <w:p w14:paraId="4AAC801A" w14:textId="77777777" w:rsidR="006C7D18" w:rsidRPr="00117B11" w:rsidRDefault="006C7D18" w:rsidP="006C7D18">
            <w:pPr>
              <w:rPr>
                <w:b/>
              </w:rPr>
            </w:pPr>
            <w:r w:rsidRPr="00117B11">
              <w:rPr>
                <w:b/>
              </w:rPr>
              <w:t>Item Name</w:t>
            </w:r>
          </w:p>
        </w:tc>
        <w:tc>
          <w:tcPr>
            <w:tcW w:w="2520" w:type="dxa"/>
          </w:tcPr>
          <w:p w14:paraId="56BB53BD" w14:textId="77777777" w:rsidR="006C7D18" w:rsidRPr="00117B11" w:rsidRDefault="009C04AC" w:rsidP="00F65255">
            <w:pPr>
              <w:jc w:val="left"/>
              <w:rPr>
                <w:b/>
              </w:rPr>
            </w:pPr>
            <w:r>
              <w:rPr>
                <w:b/>
              </w:rPr>
              <w:t xml:space="preserve">Item </w:t>
            </w:r>
            <w:r w:rsidR="00E204A5">
              <w:rPr>
                <w:b/>
              </w:rPr>
              <w:t>Description</w:t>
            </w:r>
          </w:p>
        </w:tc>
      </w:tr>
      <w:tr w:rsidR="008B401C" w:rsidRPr="00F01F5D" w14:paraId="0AD9CFED" w14:textId="77777777" w:rsidTr="008B401C">
        <w:tc>
          <w:tcPr>
            <w:tcW w:w="889" w:type="dxa"/>
          </w:tcPr>
          <w:p w14:paraId="6A200E57" w14:textId="77777777" w:rsidR="006C7D18" w:rsidRPr="00F01F5D" w:rsidRDefault="006C7D18" w:rsidP="006C7D18">
            <w:r>
              <w:t>T1_1</w:t>
            </w:r>
          </w:p>
        </w:tc>
        <w:tc>
          <w:tcPr>
            <w:tcW w:w="1531" w:type="dxa"/>
          </w:tcPr>
          <w:p w14:paraId="6AD30787" w14:textId="77777777" w:rsidR="006C7D18" w:rsidRPr="00F01F5D" w:rsidRDefault="006C7D18" w:rsidP="006C7D18">
            <w:r>
              <w:t>22.2</w:t>
            </w:r>
          </w:p>
        </w:tc>
        <w:tc>
          <w:tcPr>
            <w:tcW w:w="1592" w:type="dxa"/>
          </w:tcPr>
          <w:p w14:paraId="3CD4C3C6" w14:textId="77777777" w:rsidR="006C7D18" w:rsidRPr="00352A2C" w:rsidRDefault="006C7D18" w:rsidP="006C7D18">
            <w:r>
              <w:t>22.2</w:t>
            </w:r>
          </w:p>
        </w:tc>
        <w:tc>
          <w:tcPr>
            <w:tcW w:w="2216" w:type="dxa"/>
          </w:tcPr>
          <w:p w14:paraId="496754FA" w14:textId="77777777" w:rsidR="006C7D18" w:rsidRPr="00F01F5D" w:rsidRDefault="006C7D18" w:rsidP="006C7D18">
            <w:pPr>
              <w:jc w:val="left"/>
            </w:pPr>
            <w:r w:rsidRPr="00352A2C">
              <w:t>Funk</w:t>
            </w:r>
          </w:p>
        </w:tc>
        <w:tc>
          <w:tcPr>
            <w:tcW w:w="2520" w:type="dxa"/>
            <w:vAlign w:val="center"/>
          </w:tcPr>
          <w:p w14:paraId="1C33D0B1" w14:textId="77777777" w:rsidR="006C7D18" w:rsidRPr="00CA671E" w:rsidRDefault="00882653" w:rsidP="00F65255">
            <w:pPr>
              <w:jc w:val="left"/>
              <w:rPr>
                <w:highlight w:val="yellow"/>
              </w:rPr>
            </w:pPr>
            <w:r w:rsidRPr="00982327">
              <w:rPr>
                <w:rFonts w:ascii="Frutiger 45 Light" w:eastAsia="Times New Roman" w:hAnsi="Frutiger 45 Light"/>
                <w:color w:val="000000"/>
              </w:rPr>
              <w:t>Drums, guitar, bass</w:t>
            </w:r>
            <w:r w:rsidRPr="00CA671E" w:rsidDel="009C04AC">
              <w:rPr>
                <w:highlight w:val="yellow"/>
              </w:rPr>
              <w:t xml:space="preserve"> </w:t>
            </w:r>
          </w:p>
        </w:tc>
      </w:tr>
      <w:tr w:rsidR="008B401C" w:rsidRPr="00F01F5D" w14:paraId="0411F95A" w14:textId="77777777" w:rsidTr="008B401C">
        <w:tc>
          <w:tcPr>
            <w:tcW w:w="889" w:type="dxa"/>
          </w:tcPr>
          <w:p w14:paraId="610A5E5C" w14:textId="77777777" w:rsidR="006C7D18" w:rsidRPr="00F01F5D" w:rsidRDefault="006C7D18" w:rsidP="006C7D18">
            <w:r>
              <w:t>T1_2</w:t>
            </w:r>
          </w:p>
        </w:tc>
        <w:tc>
          <w:tcPr>
            <w:tcW w:w="1531" w:type="dxa"/>
          </w:tcPr>
          <w:p w14:paraId="65D2D027" w14:textId="77777777" w:rsidR="006C7D18" w:rsidRPr="00F01F5D" w:rsidRDefault="006C7D18" w:rsidP="006C7D18">
            <w:r w:rsidRPr="000B554E">
              <w:t>22.2</w:t>
            </w:r>
          </w:p>
        </w:tc>
        <w:tc>
          <w:tcPr>
            <w:tcW w:w="1592" w:type="dxa"/>
          </w:tcPr>
          <w:p w14:paraId="6388551D" w14:textId="77777777" w:rsidR="006C7D18" w:rsidRPr="00352A2C" w:rsidRDefault="006C7D18" w:rsidP="006C7D18">
            <w:r w:rsidRPr="000B554E">
              <w:t>22.2</w:t>
            </w:r>
          </w:p>
        </w:tc>
        <w:tc>
          <w:tcPr>
            <w:tcW w:w="2216" w:type="dxa"/>
          </w:tcPr>
          <w:p w14:paraId="0036176D" w14:textId="77777777" w:rsidR="006C7D18" w:rsidRPr="00F01F5D" w:rsidRDefault="006C7D18" w:rsidP="006C7D18">
            <w:pPr>
              <w:jc w:val="left"/>
            </w:pPr>
            <w:r w:rsidRPr="00352A2C">
              <w:t>Rain with steps</w:t>
            </w:r>
          </w:p>
        </w:tc>
        <w:tc>
          <w:tcPr>
            <w:tcW w:w="2520" w:type="dxa"/>
            <w:vAlign w:val="center"/>
          </w:tcPr>
          <w:p w14:paraId="362D5490" w14:textId="77777777" w:rsidR="006C7D18" w:rsidRPr="00CA671E" w:rsidRDefault="00F65255" w:rsidP="00F65255">
            <w:pPr>
              <w:jc w:val="left"/>
              <w:rPr>
                <w:highlight w:val="yellow"/>
              </w:rPr>
            </w:pPr>
            <w:r w:rsidRPr="00982327">
              <w:rPr>
                <w:rFonts w:ascii="Frutiger 45 Light" w:eastAsia="Times New Roman" w:hAnsi="Frutiger 45 Light"/>
                <w:color w:val="000000"/>
              </w:rPr>
              <w:t>Rain with steps (</w:t>
            </w:r>
            <w:proofErr w:type="spellStart"/>
            <w:r w:rsidRPr="00982327">
              <w:rPr>
                <w:rFonts w:ascii="Frutiger 45 Light" w:eastAsia="Times New Roman" w:hAnsi="Frutiger 45 Light"/>
                <w:color w:val="000000"/>
              </w:rPr>
              <w:t>steps</w:t>
            </w:r>
            <w:proofErr w:type="spellEnd"/>
            <w:r w:rsidRPr="00982327">
              <w:rPr>
                <w:rFonts w:ascii="Frutiger 45 Light" w:eastAsia="Times New Roman" w:hAnsi="Frutiger 45 Light"/>
                <w:color w:val="000000"/>
              </w:rPr>
              <w:t xml:space="preserve"> as </w:t>
            </w:r>
            <w:proofErr w:type="spellStart"/>
            <w:r w:rsidRPr="00982327">
              <w:rPr>
                <w:rFonts w:ascii="Frutiger 45 Light" w:eastAsia="Times New Roman" w:hAnsi="Frutiger 45 Light"/>
                <w:color w:val="000000"/>
              </w:rPr>
              <w:t>obj</w:t>
            </w:r>
            <w:proofErr w:type="spellEnd"/>
            <w:r w:rsidRPr="00982327">
              <w:rPr>
                <w:rFonts w:ascii="Frutiger 45 Light" w:eastAsia="Times New Roman" w:hAnsi="Frutiger 45 Light"/>
                <w:color w:val="000000"/>
              </w:rPr>
              <w:t>)</w:t>
            </w:r>
          </w:p>
        </w:tc>
      </w:tr>
      <w:tr w:rsidR="008B401C" w:rsidRPr="00F01F5D" w14:paraId="7D109AEA" w14:textId="77777777" w:rsidTr="008B401C">
        <w:tc>
          <w:tcPr>
            <w:tcW w:w="889" w:type="dxa"/>
          </w:tcPr>
          <w:p w14:paraId="409795D0" w14:textId="77777777" w:rsidR="006C7D18" w:rsidRPr="00F01F5D" w:rsidRDefault="006C7D18" w:rsidP="006C7D18">
            <w:r>
              <w:t>T1_3</w:t>
            </w:r>
          </w:p>
        </w:tc>
        <w:tc>
          <w:tcPr>
            <w:tcW w:w="1531" w:type="dxa"/>
          </w:tcPr>
          <w:p w14:paraId="125B152C" w14:textId="77777777" w:rsidR="006C7D18" w:rsidRPr="00F01F5D" w:rsidRDefault="006C7D18" w:rsidP="006C7D18">
            <w:r w:rsidRPr="000B554E">
              <w:t>22.2</w:t>
            </w:r>
          </w:p>
        </w:tc>
        <w:tc>
          <w:tcPr>
            <w:tcW w:w="1592" w:type="dxa"/>
          </w:tcPr>
          <w:p w14:paraId="4B47ECD6" w14:textId="77777777" w:rsidR="006C7D18" w:rsidRPr="00352A2C" w:rsidRDefault="006C7D18" w:rsidP="006C7D18">
            <w:r w:rsidRPr="000B554E">
              <w:t>22.2</w:t>
            </w:r>
          </w:p>
        </w:tc>
        <w:tc>
          <w:tcPr>
            <w:tcW w:w="2216" w:type="dxa"/>
          </w:tcPr>
          <w:p w14:paraId="21559BE5" w14:textId="77777777" w:rsidR="006C7D18" w:rsidRPr="00F01F5D" w:rsidRDefault="006C7D18" w:rsidP="006C7D18">
            <w:pPr>
              <w:jc w:val="left"/>
            </w:pPr>
            <w:r w:rsidRPr="00352A2C">
              <w:t>Swan Lake</w:t>
            </w:r>
          </w:p>
        </w:tc>
        <w:tc>
          <w:tcPr>
            <w:tcW w:w="2520" w:type="dxa"/>
            <w:vAlign w:val="center"/>
          </w:tcPr>
          <w:p w14:paraId="6C4A64F9" w14:textId="77777777" w:rsidR="006C7D18" w:rsidRPr="00CA671E" w:rsidRDefault="00F65255" w:rsidP="00F65255">
            <w:pPr>
              <w:jc w:val="left"/>
              <w:rPr>
                <w:highlight w:val="yellow"/>
              </w:rPr>
            </w:pPr>
            <w:r w:rsidRPr="00982327">
              <w:rPr>
                <w:rFonts w:ascii="Frutiger 45 Light" w:eastAsia="Times New Roman" w:hAnsi="Frutiger 45 Light"/>
              </w:rPr>
              <w:t xml:space="preserve">Tchaikovsky with full orchestra </w:t>
            </w:r>
          </w:p>
        </w:tc>
      </w:tr>
      <w:tr w:rsidR="008B401C" w:rsidRPr="00F01F5D" w14:paraId="44E2A61C" w14:textId="77777777" w:rsidTr="008B401C">
        <w:tc>
          <w:tcPr>
            <w:tcW w:w="889" w:type="dxa"/>
          </w:tcPr>
          <w:p w14:paraId="011409F5" w14:textId="77777777" w:rsidR="006C7D18" w:rsidRPr="00F01F5D" w:rsidRDefault="006C7D18" w:rsidP="006C7D18">
            <w:r>
              <w:t>T1_4</w:t>
            </w:r>
          </w:p>
        </w:tc>
        <w:tc>
          <w:tcPr>
            <w:tcW w:w="1531" w:type="dxa"/>
          </w:tcPr>
          <w:p w14:paraId="78CEB4B9" w14:textId="77777777" w:rsidR="006C7D18" w:rsidRPr="00F01F5D" w:rsidRDefault="006C7D18" w:rsidP="006C7D18">
            <w:r w:rsidRPr="000B554E">
              <w:t>22.2</w:t>
            </w:r>
          </w:p>
        </w:tc>
        <w:tc>
          <w:tcPr>
            <w:tcW w:w="1592" w:type="dxa"/>
          </w:tcPr>
          <w:p w14:paraId="2CF80A4E" w14:textId="77777777" w:rsidR="006C7D18" w:rsidRPr="00352A2C" w:rsidRDefault="006C7D18" w:rsidP="006C7D18">
            <w:r w:rsidRPr="000B554E">
              <w:t>22.2</w:t>
            </w:r>
          </w:p>
        </w:tc>
        <w:tc>
          <w:tcPr>
            <w:tcW w:w="2216" w:type="dxa"/>
          </w:tcPr>
          <w:p w14:paraId="42B02355" w14:textId="77777777" w:rsidR="006C7D18" w:rsidRPr="00F01F5D" w:rsidRDefault="006C7D18" w:rsidP="006C7D18">
            <w:pPr>
              <w:jc w:val="left"/>
            </w:pPr>
            <w:r w:rsidRPr="00352A2C">
              <w:t>This is SHV</w:t>
            </w:r>
          </w:p>
        </w:tc>
        <w:tc>
          <w:tcPr>
            <w:tcW w:w="2520" w:type="dxa"/>
            <w:vAlign w:val="center"/>
          </w:tcPr>
          <w:p w14:paraId="7A485B47" w14:textId="77777777" w:rsidR="006C7D18" w:rsidRPr="00CA671E" w:rsidRDefault="00F65255" w:rsidP="00F65255">
            <w:pPr>
              <w:jc w:val="left"/>
              <w:rPr>
                <w:highlight w:val="yellow"/>
              </w:rPr>
            </w:pPr>
            <w:r w:rsidRPr="00982327">
              <w:rPr>
                <w:rFonts w:ascii="Frutiger 45 Light" w:eastAsia="Times New Roman" w:hAnsi="Frutiger 45 Light"/>
              </w:rPr>
              <w:t>Trailer for 8K Super Hi-Vision</w:t>
            </w:r>
            <w:r w:rsidRPr="00CA671E" w:rsidDel="009C04AC">
              <w:rPr>
                <w:highlight w:val="yellow"/>
              </w:rPr>
              <w:t xml:space="preserve"> </w:t>
            </w:r>
          </w:p>
        </w:tc>
      </w:tr>
      <w:tr w:rsidR="008B401C" w:rsidRPr="00F01F5D" w14:paraId="6055DB7C" w14:textId="77777777" w:rsidTr="008B401C">
        <w:tc>
          <w:tcPr>
            <w:tcW w:w="889" w:type="dxa"/>
          </w:tcPr>
          <w:p w14:paraId="460B48A1" w14:textId="77777777" w:rsidR="006C7D18" w:rsidRPr="00F01F5D" w:rsidRDefault="006C7D18" w:rsidP="006C7D18">
            <w:r>
              <w:t>T1_5</w:t>
            </w:r>
          </w:p>
        </w:tc>
        <w:tc>
          <w:tcPr>
            <w:tcW w:w="1531" w:type="dxa"/>
          </w:tcPr>
          <w:p w14:paraId="39EE14C4" w14:textId="77777777" w:rsidR="006C7D18" w:rsidRPr="00F01F5D" w:rsidRDefault="006C7D18" w:rsidP="006C7D18">
            <w:r>
              <w:t>7.1+4</w:t>
            </w:r>
            <w:r w:rsidR="00D231E1">
              <w:t>H</w:t>
            </w:r>
            <w:r>
              <w:t xml:space="preserve"> + 3 </w:t>
            </w:r>
            <w:proofErr w:type="spellStart"/>
            <w:r>
              <w:t>obj</w:t>
            </w:r>
            <w:proofErr w:type="spellEnd"/>
          </w:p>
        </w:tc>
        <w:tc>
          <w:tcPr>
            <w:tcW w:w="1592" w:type="dxa"/>
          </w:tcPr>
          <w:p w14:paraId="7D9F7998" w14:textId="77777777" w:rsidR="006C7D18" w:rsidRPr="00951521" w:rsidRDefault="006C7D18" w:rsidP="006C7D18">
            <w:r>
              <w:t>7.1+4</w:t>
            </w:r>
            <w:r w:rsidR="00D231E1">
              <w:t>H</w:t>
            </w:r>
          </w:p>
        </w:tc>
        <w:tc>
          <w:tcPr>
            <w:tcW w:w="2216" w:type="dxa"/>
            <w:vAlign w:val="center"/>
          </w:tcPr>
          <w:p w14:paraId="6A08A69D" w14:textId="77777777" w:rsidR="006C7D18" w:rsidRPr="00F01F5D" w:rsidRDefault="006C7D18" w:rsidP="006C7D18">
            <w:pPr>
              <w:jc w:val="left"/>
            </w:pPr>
            <w:r w:rsidRPr="00951521">
              <w:t>Sintel Dragon Cave</w:t>
            </w:r>
            <w:r>
              <w:t xml:space="preserve"> (3 </w:t>
            </w:r>
            <w:proofErr w:type="spellStart"/>
            <w:r>
              <w:t>obj</w:t>
            </w:r>
            <w:proofErr w:type="spellEnd"/>
            <w:r>
              <w:t>)</w:t>
            </w:r>
          </w:p>
        </w:tc>
        <w:tc>
          <w:tcPr>
            <w:tcW w:w="2520" w:type="dxa"/>
            <w:vAlign w:val="center"/>
          </w:tcPr>
          <w:p w14:paraId="68ECD28A" w14:textId="77777777" w:rsidR="006C7D18" w:rsidRPr="00CA671E" w:rsidRDefault="00F3449B" w:rsidP="00F65255">
            <w:pPr>
              <w:jc w:val="left"/>
              <w:rPr>
                <w:highlight w:val="yellow"/>
              </w:rPr>
            </w:pPr>
            <w:r w:rsidRPr="00982327">
              <w:rPr>
                <w:rFonts w:ascii="Frutiger 45 Light" w:eastAsia="Times New Roman" w:hAnsi="Frutiger 45 Light"/>
              </w:rPr>
              <w:t>Fighting film scene with score</w:t>
            </w:r>
            <w:r w:rsidRPr="00CA671E" w:rsidDel="009C04AC">
              <w:rPr>
                <w:highlight w:val="yellow"/>
              </w:rPr>
              <w:t xml:space="preserve"> </w:t>
            </w:r>
          </w:p>
        </w:tc>
      </w:tr>
      <w:tr w:rsidR="008B401C" w:rsidRPr="00F01F5D" w14:paraId="60772D2D" w14:textId="77777777" w:rsidTr="008B401C">
        <w:tc>
          <w:tcPr>
            <w:tcW w:w="889" w:type="dxa"/>
          </w:tcPr>
          <w:p w14:paraId="58D21EB4" w14:textId="77777777" w:rsidR="006C7D18" w:rsidRPr="00F01F5D" w:rsidRDefault="006C7D18" w:rsidP="006C7D18">
            <w:r>
              <w:t>T1_6</w:t>
            </w:r>
          </w:p>
        </w:tc>
        <w:tc>
          <w:tcPr>
            <w:tcW w:w="1531" w:type="dxa"/>
          </w:tcPr>
          <w:p w14:paraId="0FF0C67F" w14:textId="77777777" w:rsidR="006C7D18" w:rsidRPr="00F01F5D" w:rsidRDefault="006C7D18" w:rsidP="006C7D18">
            <w:r w:rsidRPr="00EE31AA">
              <w:t>7.1+4</w:t>
            </w:r>
            <w:r w:rsidR="00D231E1">
              <w:t>H</w:t>
            </w:r>
            <w:r>
              <w:t xml:space="preserve"> + 3 </w:t>
            </w:r>
            <w:proofErr w:type="spellStart"/>
            <w:r>
              <w:t>obj</w:t>
            </w:r>
            <w:proofErr w:type="spellEnd"/>
          </w:p>
        </w:tc>
        <w:tc>
          <w:tcPr>
            <w:tcW w:w="1592" w:type="dxa"/>
          </w:tcPr>
          <w:p w14:paraId="22FBA738" w14:textId="77777777" w:rsidR="006C7D18" w:rsidRPr="00951521" w:rsidRDefault="006C7D18" w:rsidP="006C7D18">
            <w:r w:rsidRPr="00EE31AA">
              <w:t>7.1+4</w:t>
            </w:r>
            <w:r w:rsidR="00D231E1">
              <w:t>H</w:t>
            </w:r>
          </w:p>
        </w:tc>
        <w:tc>
          <w:tcPr>
            <w:tcW w:w="2216" w:type="dxa"/>
            <w:vAlign w:val="center"/>
          </w:tcPr>
          <w:p w14:paraId="2B4AC1D9" w14:textId="77777777" w:rsidR="006C7D18" w:rsidRPr="00F01F5D" w:rsidRDefault="006C7D18" w:rsidP="006C7D18">
            <w:pPr>
              <w:jc w:val="left"/>
            </w:pPr>
            <w:r w:rsidRPr="00951521">
              <w:t>DTM Car Race</w:t>
            </w:r>
            <w:r>
              <w:t xml:space="preserve"> (3 </w:t>
            </w:r>
            <w:proofErr w:type="spellStart"/>
            <w:r>
              <w:t>obj</w:t>
            </w:r>
            <w:proofErr w:type="spellEnd"/>
            <w:r>
              <w:t>, commentary languages)</w:t>
            </w:r>
          </w:p>
        </w:tc>
        <w:tc>
          <w:tcPr>
            <w:tcW w:w="2520" w:type="dxa"/>
            <w:vAlign w:val="center"/>
          </w:tcPr>
          <w:p w14:paraId="6DFB65A4" w14:textId="77777777" w:rsidR="006C7D18" w:rsidRPr="00CA671E" w:rsidRDefault="007151D3" w:rsidP="00F65255">
            <w:pPr>
              <w:jc w:val="left"/>
              <w:rPr>
                <w:highlight w:val="yellow"/>
              </w:rPr>
            </w:pPr>
            <w:r w:rsidRPr="007151D3">
              <w:rPr>
                <w:rFonts w:ascii="Frutiger 45 Light" w:eastAsia="Times New Roman" w:hAnsi="Frutiger 45 Light"/>
              </w:rPr>
              <w:t>Car race with 3 commentaries</w:t>
            </w:r>
            <w:r w:rsidRPr="007151D3" w:rsidDel="009C04AC">
              <w:t xml:space="preserve"> </w:t>
            </w:r>
            <w:r w:rsidRPr="007151D3">
              <w:t>in 3 different languages</w:t>
            </w:r>
          </w:p>
        </w:tc>
      </w:tr>
      <w:tr w:rsidR="008B401C" w:rsidRPr="00F01F5D" w14:paraId="28BACF33" w14:textId="77777777" w:rsidTr="008B401C">
        <w:tc>
          <w:tcPr>
            <w:tcW w:w="889" w:type="dxa"/>
          </w:tcPr>
          <w:p w14:paraId="570D0711" w14:textId="77777777" w:rsidR="006C7D18" w:rsidRPr="00F01F5D" w:rsidRDefault="006C7D18" w:rsidP="006C7D18">
            <w:r>
              <w:t>T1_7</w:t>
            </w:r>
          </w:p>
        </w:tc>
        <w:tc>
          <w:tcPr>
            <w:tcW w:w="1531" w:type="dxa"/>
          </w:tcPr>
          <w:p w14:paraId="29D4EA59" w14:textId="77777777" w:rsidR="006C7D18" w:rsidRPr="00F01F5D" w:rsidRDefault="006C7D18" w:rsidP="006C7D18">
            <w:r w:rsidRPr="00EE31AA">
              <w:t>7.1+4</w:t>
            </w:r>
            <w:r w:rsidR="00D231E1">
              <w:t>H</w:t>
            </w:r>
          </w:p>
        </w:tc>
        <w:tc>
          <w:tcPr>
            <w:tcW w:w="1592" w:type="dxa"/>
          </w:tcPr>
          <w:p w14:paraId="682F23A2" w14:textId="77777777" w:rsidR="006C7D18" w:rsidRPr="00951521" w:rsidRDefault="006C7D18" w:rsidP="006C7D18">
            <w:r w:rsidRPr="00EE31AA">
              <w:t>7.1+4</w:t>
            </w:r>
            <w:r w:rsidR="00D231E1">
              <w:t>H</w:t>
            </w:r>
          </w:p>
        </w:tc>
        <w:tc>
          <w:tcPr>
            <w:tcW w:w="2216" w:type="dxa"/>
            <w:vAlign w:val="center"/>
          </w:tcPr>
          <w:p w14:paraId="7376ECBE" w14:textId="77777777" w:rsidR="006C7D18" w:rsidRPr="00F01F5D" w:rsidRDefault="006C7D18" w:rsidP="006C7D18">
            <w:pPr>
              <w:jc w:val="left"/>
            </w:pPr>
            <w:r w:rsidRPr="00951521">
              <w:t>Birds Paradise</w:t>
            </w:r>
          </w:p>
        </w:tc>
        <w:tc>
          <w:tcPr>
            <w:tcW w:w="2520" w:type="dxa"/>
            <w:vAlign w:val="center"/>
          </w:tcPr>
          <w:p w14:paraId="34652EA2" w14:textId="77777777" w:rsidR="006C7D18" w:rsidRPr="00CA671E" w:rsidRDefault="007151D3" w:rsidP="00F65255">
            <w:pPr>
              <w:jc w:val="left"/>
              <w:rPr>
                <w:highlight w:val="yellow"/>
              </w:rPr>
            </w:pPr>
            <w:r w:rsidRPr="00982327">
              <w:rPr>
                <w:rFonts w:ascii="Frutiger 45 Light" w:eastAsia="Times New Roman" w:hAnsi="Frutiger 45 Light"/>
              </w:rPr>
              <w:t>Ambience with birds</w:t>
            </w:r>
            <w:r w:rsidRPr="00CA671E" w:rsidDel="009C04AC">
              <w:rPr>
                <w:highlight w:val="yellow"/>
              </w:rPr>
              <w:t xml:space="preserve"> </w:t>
            </w:r>
          </w:p>
        </w:tc>
      </w:tr>
      <w:tr w:rsidR="008B401C" w:rsidRPr="00F01F5D" w14:paraId="765BC015" w14:textId="77777777" w:rsidTr="008B401C">
        <w:tc>
          <w:tcPr>
            <w:tcW w:w="889" w:type="dxa"/>
          </w:tcPr>
          <w:p w14:paraId="21ABA2E8" w14:textId="77777777" w:rsidR="006C7D18" w:rsidRPr="00F01F5D" w:rsidRDefault="006C7D18" w:rsidP="006C7D18">
            <w:r>
              <w:t>T1_8</w:t>
            </w:r>
          </w:p>
        </w:tc>
        <w:tc>
          <w:tcPr>
            <w:tcW w:w="1531" w:type="dxa"/>
          </w:tcPr>
          <w:p w14:paraId="50956DC8" w14:textId="77777777" w:rsidR="006C7D18" w:rsidRPr="00F01F5D" w:rsidRDefault="006C7D18" w:rsidP="006C7D18">
            <w:r w:rsidRPr="00EE31AA">
              <w:t>7.1+4</w:t>
            </w:r>
            <w:r w:rsidR="00D231E1">
              <w:t>H</w:t>
            </w:r>
          </w:p>
        </w:tc>
        <w:tc>
          <w:tcPr>
            <w:tcW w:w="1592" w:type="dxa"/>
          </w:tcPr>
          <w:p w14:paraId="0FA160C9" w14:textId="77777777" w:rsidR="006C7D18" w:rsidRPr="00951521" w:rsidRDefault="006C7D18" w:rsidP="006C7D18">
            <w:r w:rsidRPr="00EE31AA">
              <w:t>7.1+4</w:t>
            </w:r>
            <w:r w:rsidR="00D231E1">
              <w:t>H</w:t>
            </w:r>
          </w:p>
        </w:tc>
        <w:tc>
          <w:tcPr>
            <w:tcW w:w="2216" w:type="dxa"/>
            <w:vAlign w:val="center"/>
          </w:tcPr>
          <w:p w14:paraId="3D0AAB4D" w14:textId="77777777" w:rsidR="006C7D18" w:rsidRPr="00F01F5D" w:rsidRDefault="006C7D18" w:rsidP="006C7D18">
            <w:pPr>
              <w:jc w:val="left"/>
            </w:pPr>
            <w:proofErr w:type="spellStart"/>
            <w:r w:rsidRPr="00951521">
              <w:t>Musica</w:t>
            </w:r>
            <w:proofErr w:type="spellEnd"/>
            <w:r w:rsidRPr="00951521">
              <w:t xml:space="preserve"> </w:t>
            </w:r>
            <w:proofErr w:type="spellStart"/>
            <w:r w:rsidRPr="00951521">
              <w:t>Floria</w:t>
            </w:r>
            <w:proofErr w:type="spellEnd"/>
          </w:p>
        </w:tc>
        <w:tc>
          <w:tcPr>
            <w:tcW w:w="2520" w:type="dxa"/>
            <w:vAlign w:val="center"/>
          </w:tcPr>
          <w:p w14:paraId="5D5A9039" w14:textId="77777777" w:rsidR="006C7D18" w:rsidRPr="00CA671E" w:rsidRDefault="007151D3" w:rsidP="007151D3">
            <w:pPr>
              <w:jc w:val="left"/>
              <w:rPr>
                <w:highlight w:val="yellow"/>
              </w:rPr>
            </w:pPr>
            <w:r w:rsidRPr="007151D3">
              <w:t>String ensemble recorded in medieval church</w:t>
            </w:r>
          </w:p>
        </w:tc>
      </w:tr>
      <w:tr w:rsidR="008B401C" w:rsidRPr="00F01F5D" w14:paraId="24B101B5" w14:textId="77777777" w:rsidTr="008B401C">
        <w:tc>
          <w:tcPr>
            <w:tcW w:w="889" w:type="dxa"/>
          </w:tcPr>
          <w:p w14:paraId="38E4DC9E" w14:textId="77777777" w:rsidR="006C7D18" w:rsidRPr="00F01F5D" w:rsidRDefault="006C7D18" w:rsidP="006C7D18">
            <w:r>
              <w:t>T1_9</w:t>
            </w:r>
          </w:p>
        </w:tc>
        <w:tc>
          <w:tcPr>
            <w:tcW w:w="1531" w:type="dxa"/>
          </w:tcPr>
          <w:p w14:paraId="3EF05DF5" w14:textId="77777777" w:rsidR="006C7D18" w:rsidRPr="00F01F5D" w:rsidRDefault="006C7D18" w:rsidP="006C7D18">
            <w:r w:rsidRPr="003D63EB">
              <w:t>HOA</w:t>
            </w:r>
            <w:r>
              <w:t xml:space="preserve"> + 2 </w:t>
            </w:r>
            <w:proofErr w:type="spellStart"/>
            <w:r>
              <w:t>obj</w:t>
            </w:r>
            <w:proofErr w:type="spellEnd"/>
          </w:p>
        </w:tc>
        <w:tc>
          <w:tcPr>
            <w:tcW w:w="1592" w:type="dxa"/>
          </w:tcPr>
          <w:p w14:paraId="26516190" w14:textId="77777777" w:rsidR="006C7D18" w:rsidRPr="00951521" w:rsidRDefault="006C7D18" w:rsidP="006C7D18">
            <w:r>
              <w:t>22.2</w:t>
            </w:r>
          </w:p>
        </w:tc>
        <w:tc>
          <w:tcPr>
            <w:tcW w:w="2216" w:type="dxa"/>
            <w:vAlign w:val="center"/>
          </w:tcPr>
          <w:p w14:paraId="1B1897D3" w14:textId="77777777" w:rsidR="006C7D18" w:rsidRPr="00F01F5D" w:rsidRDefault="006C7D18" w:rsidP="006C7D18">
            <w:pPr>
              <w:ind w:right="-144"/>
              <w:jc w:val="left"/>
            </w:pPr>
            <w:r w:rsidRPr="00951521">
              <w:t>FTV Yes</w:t>
            </w:r>
            <w:r>
              <w:t xml:space="preserve"> (2 </w:t>
            </w:r>
            <w:proofErr w:type="spellStart"/>
            <w:r>
              <w:t>obj</w:t>
            </w:r>
            <w:proofErr w:type="spellEnd"/>
            <w:r>
              <w:t>, English language)</w:t>
            </w:r>
          </w:p>
        </w:tc>
        <w:tc>
          <w:tcPr>
            <w:tcW w:w="2520" w:type="dxa"/>
            <w:vAlign w:val="center"/>
          </w:tcPr>
          <w:p w14:paraId="19852A35" w14:textId="77777777" w:rsidR="006C7D18" w:rsidRPr="00CA671E" w:rsidRDefault="007151D3" w:rsidP="00F65255">
            <w:pPr>
              <w:ind w:right="-144"/>
              <w:jc w:val="left"/>
              <w:rPr>
                <w:highlight w:val="yellow"/>
              </w:rPr>
            </w:pPr>
            <w:r w:rsidRPr="007151D3">
              <w:rPr>
                <w:rFonts w:ascii="Frutiger 45 Light" w:eastAsia="Times New Roman" w:hAnsi="Frutiger 45 Light"/>
                <w:color w:val="000000"/>
              </w:rPr>
              <w:t>Movie scene</w:t>
            </w:r>
            <w:r w:rsidRPr="007151D3" w:rsidDel="009C04AC">
              <w:t xml:space="preserve"> </w:t>
            </w:r>
            <w:r w:rsidRPr="007151D3">
              <w:t>with 2 languages</w:t>
            </w:r>
          </w:p>
        </w:tc>
      </w:tr>
      <w:tr w:rsidR="008B401C" w:rsidRPr="00F01F5D" w14:paraId="74E6B81C" w14:textId="77777777" w:rsidTr="008B401C">
        <w:tc>
          <w:tcPr>
            <w:tcW w:w="889" w:type="dxa"/>
          </w:tcPr>
          <w:p w14:paraId="359B370D" w14:textId="77777777" w:rsidR="006C7D18" w:rsidRDefault="006C7D18" w:rsidP="006C7D18">
            <w:r>
              <w:t>T1_10</w:t>
            </w:r>
          </w:p>
        </w:tc>
        <w:tc>
          <w:tcPr>
            <w:tcW w:w="1531" w:type="dxa"/>
          </w:tcPr>
          <w:p w14:paraId="1E9BAD57" w14:textId="77777777" w:rsidR="006C7D18" w:rsidRPr="003D63EB" w:rsidRDefault="006C7D18" w:rsidP="006C7D18">
            <w:r>
              <w:t xml:space="preserve">HOA + 1 </w:t>
            </w:r>
            <w:proofErr w:type="spellStart"/>
            <w:r>
              <w:t>obj</w:t>
            </w:r>
            <w:proofErr w:type="spellEnd"/>
            <w:r>
              <w:t xml:space="preserve"> + 1 LFE</w:t>
            </w:r>
          </w:p>
        </w:tc>
        <w:tc>
          <w:tcPr>
            <w:tcW w:w="1592" w:type="dxa"/>
          </w:tcPr>
          <w:p w14:paraId="55559E3F" w14:textId="77777777" w:rsidR="006C7D18" w:rsidRPr="00951521" w:rsidRDefault="006C7D18" w:rsidP="006C7D18">
            <w:r w:rsidRPr="00EE31AA">
              <w:t>7.1+4</w:t>
            </w:r>
            <w:r w:rsidR="00D231E1">
              <w:t>H</w:t>
            </w:r>
          </w:p>
        </w:tc>
        <w:tc>
          <w:tcPr>
            <w:tcW w:w="2216" w:type="dxa"/>
            <w:vAlign w:val="center"/>
          </w:tcPr>
          <w:p w14:paraId="50A4C734" w14:textId="77777777" w:rsidR="006C7D18" w:rsidRPr="00951521" w:rsidRDefault="006C7D18" w:rsidP="006C7D18">
            <w:pPr>
              <w:jc w:val="left"/>
            </w:pPr>
            <w:proofErr w:type="spellStart"/>
            <w:r w:rsidRPr="00951521">
              <w:t>DroneObj</w:t>
            </w:r>
            <w:proofErr w:type="spellEnd"/>
            <w:r>
              <w:t xml:space="preserve"> </w:t>
            </w:r>
            <w:r w:rsidRPr="00505FD9">
              <w:t xml:space="preserve">(1 </w:t>
            </w:r>
            <w:proofErr w:type="spellStart"/>
            <w:r w:rsidRPr="00505FD9">
              <w:t>obj</w:t>
            </w:r>
            <w:proofErr w:type="spellEnd"/>
            <w:r w:rsidRPr="00505FD9">
              <w:t>, 1 LFE)</w:t>
            </w:r>
          </w:p>
        </w:tc>
        <w:tc>
          <w:tcPr>
            <w:tcW w:w="2520" w:type="dxa"/>
            <w:vAlign w:val="center"/>
          </w:tcPr>
          <w:p w14:paraId="5C7AFA71" w14:textId="77777777" w:rsidR="006C7D18" w:rsidRPr="00CA671E" w:rsidRDefault="007151D3" w:rsidP="00F65255">
            <w:pPr>
              <w:ind w:right="-144"/>
              <w:jc w:val="left"/>
              <w:rPr>
                <w:highlight w:val="yellow"/>
              </w:rPr>
            </w:pPr>
            <w:r>
              <w:rPr>
                <w:rFonts w:ascii="Frutiger 45 Light" w:eastAsia="Times New Roman" w:hAnsi="Frutiger 45 Light"/>
                <w:color w:val="000000"/>
              </w:rPr>
              <w:t>D</w:t>
            </w:r>
            <w:r w:rsidRPr="00982327">
              <w:rPr>
                <w:rFonts w:ascii="Frutiger 45 Light" w:eastAsia="Times New Roman" w:hAnsi="Frutiger 45 Light"/>
                <w:color w:val="000000"/>
              </w:rPr>
              <w:t>rama with object</w:t>
            </w:r>
            <w:r w:rsidRPr="00CA671E" w:rsidDel="009C04AC">
              <w:rPr>
                <w:highlight w:val="yellow"/>
              </w:rPr>
              <w:t xml:space="preserve"> </w:t>
            </w:r>
          </w:p>
        </w:tc>
      </w:tr>
      <w:tr w:rsidR="008B401C" w:rsidRPr="00F01F5D" w14:paraId="1E4224C0" w14:textId="77777777" w:rsidTr="008B401C">
        <w:trPr>
          <w:trHeight w:val="251"/>
        </w:trPr>
        <w:tc>
          <w:tcPr>
            <w:tcW w:w="889" w:type="dxa"/>
          </w:tcPr>
          <w:p w14:paraId="5231FC10" w14:textId="77777777" w:rsidR="006C7D18" w:rsidRPr="00F01F5D" w:rsidRDefault="006C7D18" w:rsidP="006C7D18">
            <w:r>
              <w:t>T1_11</w:t>
            </w:r>
          </w:p>
        </w:tc>
        <w:tc>
          <w:tcPr>
            <w:tcW w:w="1531" w:type="dxa"/>
          </w:tcPr>
          <w:p w14:paraId="629FCF3F" w14:textId="77777777" w:rsidR="006C7D18" w:rsidRPr="00F01F5D" w:rsidRDefault="006C7D18" w:rsidP="006C7D18">
            <w:r>
              <w:t>HOA</w:t>
            </w:r>
          </w:p>
        </w:tc>
        <w:tc>
          <w:tcPr>
            <w:tcW w:w="1592" w:type="dxa"/>
          </w:tcPr>
          <w:p w14:paraId="27DE9122" w14:textId="77777777" w:rsidR="006C7D18" w:rsidRPr="00951521" w:rsidRDefault="006C7D18" w:rsidP="006C7D18">
            <w:r>
              <w:t>22.2</w:t>
            </w:r>
          </w:p>
        </w:tc>
        <w:tc>
          <w:tcPr>
            <w:tcW w:w="2216" w:type="dxa"/>
            <w:vAlign w:val="center"/>
          </w:tcPr>
          <w:p w14:paraId="207298C0" w14:textId="77777777" w:rsidR="006C7D18" w:rsidRPr="00F01F5D" w:rsidRDefault="006C7D18" w:rsidP="006C7D18">
            <w:pPr>
              <w:jc w:val="left"/>
            </w:pPr>
            <w:r w:rsidRPr="00951521">
              <w:t>Moonshine</w:t>
            </w:r>
          </w:p>
        </w:tc>
        <w:tc>
          <w:tcPr>
            <w:tcW w:w="2520" w:type="dxa"/>
            <w:vAlign w:val="center"/>
          </w:tcPr>
          <w:p w14:paraId="675AB798" w14:textId="77777777" w:rsidR="006C7D18" w:rsidRPr="00CA671E" w:rsidRDefault="007151D3" w:rsidP="00F65255">
            <w:pPr>
              <w:jc w:val="left"/>
              <w:rPr>
                <w:highlight w:val="yellow"/>
              </w:rPr>
            </w:pPr>
            <w:r w:rsidRPr="00982327">
              <w:rPr>
                <w:rFonts w:ascii="Frutiger 45 Light" w:eastAsia="Times New Roman" w:hAnsi="Frutiger 45 Light"/>
                <w:color w:val="000000"/>
              </w:rPr>
              <w:t xml:space="preserve">A </w:t>
            </w:r>
            <w:proofErr w:type="spellStart"/>
            <w:r w:rsidRPr="00982327">
              <w:rPr>
                <w:rFonts w:ascii="Frutiger 45 Light" w:eastAsia="Times New Roman" w:hAnsi="Frutiger 45 Light"/>
                <w:color w:val="000000"/>
              </w:rPr>
              <w:t>capella</w:t>
            </w:r>
            <w:proofErr w:type="spellEnd"/>
            <w:r w:rsidRPr="00982327">
              <w:rPr>
                <w:rFonts w:ascii="Frutiger 45 Light" w:eastAsia="Times New Roman" w:hAnsi="Frutiger 45 Light"/>
                <w:color w:val="000000"/>
              </w:rPr>
              <w:t xml:space="preserve"> ensemble</w:t>
            </w:r>
            <w:r w:rsidRPr="00CA671E" w:rsidDel="009C04AC">
              <w:rPr>
                <w:highlight w:val="yellow"/>
              </w:rPr>
              <w:t xml:space="preserve"> </w:t>
            </w:r>
          </w:p>
        </w:tc>
      </w:tr>
      <w:tr w:rsidR="008B401C" w:rsidRPr="00F01F5D" w14:paraId="244607A1" w14:textId="77777777" w:rsidTr="008B401C">
        <w:tc>
          <w:tcPr>
            <w:tcW w:w="889" w:type="dxa"/>
          </w:tcPr>
          <w:p w14:paraId="6A88AE1E" w14:textId="77777777" w:rsidR="006C7D18" w:rsidRPr="00F01F5D" w:rsidRDefault="006C7D18" w:rsidP="006C7D18">
            <w:r>
              <w:t>T1_12</w:t>
            </w:r>
          </w:p>
        </w:tc>
        <w:tc>
          <w:tcPr>
            <w:tcW w:w="1531" w:type="dxa"/>
          </w:tcPr>
          <w:p w14:paraId="188CA2F9" w14:textId="77777777" w:rsidR="006C7D18" w:rsidRPr="00F01F5D" w:rsidRDefault="006C7D18" w:rsidP="006C7D18">
            <w:r w:rsidRPr="003D63EB">
              <w:t>HOA</w:t>
            </w:r>
          </w:p>
        </w:tc>
        <w:tc>
          <w:tcPr>
            <w:tcW w:w="1592" w:type="dxa"/>
          </w:tcPr>
          <w:p w14:paraId="6654D769" w14:textId="77777777" w:rsidR="006C7D18" w:rsidRPr="00951521" w:rsidRDefault="006C7D18" w:rsidP="006C7D18">
            <w:r w:rsidRPr="00EE31AA">
              <w:t>7.1+4</w:t>
            </w:r>
            <w:r w:rsidR="00D231E1">
              <w:t>H</w:t>
            </w:r>
          </w:p>
        </w:tc>
        <w:tc>
          <w:tcPr>
            <w:tcW w:w="2216" w:type="dxa"/>
            <w:vAlign w:val="center"/>
          </w:tcPr>
          <w:p w14:paraId="5FD8D6BF" w14:textId="77777777" w:rsidR="006C7D18" w:rsidRPr="00F01F5D" w:rsidRDefault="006C7D18" w:rsidP="006C7D18">
            <w:pPr>
              <w:jc w:val="left"/>
            </w:pPr>
            <w:r>
              <w:t>H_12_Radio</w:t>
            </w:r>
          </w:p>
        </w:tc>
        <w:tc>
          <w:tcPr>
            <w:tcW w:w="2520" w:type="dxa"/>
            <w:vAlign w:val="center"/>
          </w:tcPr>
          <w:p w14:paraId="1CB3440A" w14:textId="77777777" w:rsidR="006C7D18" w:rsidRPr="00CA671E" w:rsidRDefault="007151D3" w:rsidP="00F65255">
            <w:pPr>
              <w:jc w:val="left"/>
              <w:rPr>
                <w:highlight w:val="yellow"/>
              </w:rPr>
            </w:pPr>
            <w:r w:rsidRPr="00982327">
              <w:rPr>
                <w:rFonts w:ascii="Frutiger 45 Light" w:eastAsia="Times New Roman" w:hAnsi="Frutiger 45 Light"/>
                <w:color w:val="000000"/>
              </w:rPr>
              <w:t xml:space="preserve">Guitars </w:t>
            </w:r>
          </w:p>
        </w:tc>
      </w:tr>
    </w:tbl>
    <w:p w14:paraId="2D9F76B8" w14:textId="77777777" w:rsidR="004109EB" w:rsidRDefault="004109EB" w:rsidP="004109EB"/>
    <w:p w14:paraId="599A3268" w14:textId="77777777" w:rsidR="004109EB" w:rsidRPr="00F01F5D" w:rsidRDefault="002C4F92" w:rsidP="004109EB">
      <w:pPr>
        <w:pStyle w:val="Heading2"/>
        <w:jc w:val="left"/>
      </w:pPr>
      <w:bookmarkStart w:id="9" w:name="_Toc472570974"/>
      <w:bookmarkStart w:id="10" w:name="_Ref450816992"/>
      <w:r>
        <w:t>Test 2</w:t>
      </w:r>
      <w:r w:rsidR="004109EB">
        <w:t xml:space="preserve"> </w:t>
      </w:r>
      <w:r w:rsidR="00AD1CC8">
        <w:t>“</w:t>
      </w:r>
      <w:r w:rsidR="004109EB" w:rsidRPr="00F01F5D">
        <w:t>HD Broadcast</w:t>
      </w:r>
      <w:r w:rsidR="00AD1CC8">
        <w:t>”</w:t>
      </w:r>
      <w:r w:rsidR="004109EB" w:rsidRPr="00F01F5D">
        <w:t xml:space="preserve"> or </w:t>
      </w:r>
      <w:r w:rsidR="00AD1CC8">
        <w:t>“</w:t>
      </w:r>
      <w:r w:rsidR="004109EB" w:rsidRPr="00F01F5D">
        <w:t>A/V Streaming</w:t>
      </w:r>
      <w:r w:rsidR="00AD1CC8">
        <w:t>”</w:t>
      </w:r>
      <w:bookmarkEnd w:id="9"/>
      <w:r w:rsidR="004109EB" w:rsidRPr="00F01F5D">
        <w:t xml:space="preserve"> </w:t>
      </w:r>
      <w:bookmarkEnd w:id="10"/>
    </w:p>
    <w:p w14:paraId="0B8C9727" w14:textId="77777777" w:rsidR="006C7D18" w:rsidRDefault="006C7D18" w:rsidP="006C7D18">
      <w:r>
        <w:t>The following table describes the parameters for Test 2.</w:t>
      </w:r>
    </w:p>
    <w:p w14:paraId="2B8F5EB4" w14:textId="77777777" w:rsidR="004109EB" w:rsidRPr="00F01F5D" w:rsidRDefault="004109EB" w:rsidP="004109EB"/>
    <w:tbl>
      <w:tblPr>
        <w:tblStyle w:val="TableGrid"/>
        <w:tblW w:w="8725" w:type="dxa"/>
        <w:tblLook w:val="04A0" w:firstRow="1" w:lastRow="0" w:firstColumn="1" w:lastColumn="0" w:noHBand="0" w:noVBand="1"/>
      </w:tblPr>
      <w:tblGrid>
        <w:gridCol w:w="2119"/>
        <w:gridCol w:w="6606"/>
      </w:tblGrid>
      <w:tr w:rsidR="004109EB" w:rsidRPr="00F01F5D" w14:paraId="3090EF55" w14:textId="77777777" w:rsidTr="000577C1">
        <w:tc>
          <w:tcPr>
            <w:tcW w:w="2119" w:type="dxa"/>
          </w:tcPr>
          <w:p w14:paraId="3630E753" w14:textId="77777777" w:rsidR="004109EB" w:rsidRPr="004E70AB" w:rsidRDefault="00B61806" w:rsidP="004109EB">
            <w:r>
              <w:t>Test Goal</w:t>
            </w:r>
          </w:p>
        </w:tc>
        <w:tc>
          <w:tcPr>
            <w:tcW w:w="6606" w:type="dxa"/>
          </w:tcPr>
          <w:p w14:paraId="0D271D05" w14:textId="77777777" w:rsidR="004109EB" w:rsidRPr="00F01F5D" w:rsidRDefault="000577C1" w:rsidP="004109EB">
            <w:r>
              <w:t>Demonstrate MUSHRA "E</w:t>
            </w:r>
            <w:r w:rsidR="004109EB" w:rsidRPr="00696A35">
              <w:t>xcellent" (80+)</w:t>
            </w:r>
          </w:p>
        </w:tc>
      </w:tr>
      <w:tr w:rsidR="004109EB" w:rsidRPr="00F01F5D" w14:paraId="495B8DFC" w14:textId="77777777" w:rsidTr="000577C1">
        <w:tc>
          <w:tcPr>
            <w:tcW w:w="2119" w:type="dxa"/>
          </w:tcPr>
          <w:p w14:paraId="433A514B" w14:textId="77777777" w:rsidR="004109EB" w:rsidRPr="00F01F5D" w:rsidRDefault="004109EB" w:rsidP="004109EB">
            <w:r w:rsidRPr="00F01F5D">
              <w:t>Test Methodology</w:t>
            </w:r>
          </w:p>
        </w:tc>
        <w:tc>
          <w:tcPr>
            <w:tcW w:w="6606" w:type="dxa"/>
          </w:tcPr>
          <w:p w14:paraId="2F4D73AD" w14:textId="77777777" w:rsidR="004109EB" w:rsidRPr="00F01F5D" w:rsidRDefault="004109EB" w:rsidP="004109EB">
            <w:r w:rsidRPr="00F01F5D">
              <w:t>MUSHRA</w:t>
            </w:r>
          </w:p>
        </w:tc>
      </w:tr>
      <w:tr w:rsidR="004109EB" w:rsidRPr="00F01F5D" w14:paraId="60E9C0D9" w14:textId="77777777" w:rsidTr="000577C1">
        <w:tc>
          <w:tcPr>
            <w:tcW w:w="2119" w:type="dxa"/>
          </w:tcPr>
          <w:p w14:paraId="5862EA17" w14:textId="77777777" w:rsidR="004109EB" w:rsidRPr="00F01F5D" w:rsidRDefault="004109EB" w:rsidP="004109EB">
            <w:r w:rsidRPr="00F01F5D">
              <w:lastRenderedPageBreak/>
              <w:t>Presentation</w:t>
            </w:r>
          </w:p>
        </w:tc>
        <w:tc>
          <w:tcPr>
            <w:tcW w:w="6606" w:type="dxa"/>
          </w:tcPr>
          <w:p w14:paraId="65BB639F" w14:textId="77777777" w:rsidR="004109EB" w:rsidRPr="00F01F5D" w:rsidRDefault="004109EB" w:rsidP="004109EB">
            <w:r w:rsidRPr="00F01F5D">
              <w:t>Loudspeaker</w:t>
            </w:r>
          </w:p>
        </w:tc>
      </w:tr>
      <w:tr w:rsidR="004109EB" w:rsidRPr="00F01F5D" w14:paraId="01A5DF0F" w14:textId="77777777" w:rsidTr="000577C1">
        <w:tc>
          <w:tcPr>
            <w:tcW w:w="2119" w:type="dxa"/>
          </w:tcPr>
          <w:p w14:paraId="029828DE" w14:textId="77777777" w:rsidR="004109EB" w:rsidRPr="00F01F5D" w:rsidRDefault="004109EB" w:rsidP="004109EB">
            <w:r w:rsidRPr="00F01F5D">
              <w:t>Content Formats</w:t>
            </w:r>
          </w:p>
        </w:tc>
        <w:tc>
          <w:tcPr>
            <w:tcW w:w="6606" w:type="dxa"/>
          </w:tcPr>
          <w:p w14:paraId="22646C92" w14:textId="77777777" w:rsidR="004109EB" w:rsidRPr="00F01F5D" w:rsidRDefault="000577C1" w:rsidP="000577C1">
            <w:r>
              <w:t>See Test Material, Test 2 table.</w:t>
            </w:r>
          </w:p>
        </w:tc>
      </w:tr>
      <w:tr w:rsidR="004109EB" w:rsidRPr="00F01F5D" w14:paraId="34633D6A" w14:textId="77777777" w:rsidTr="000577C1">
        <w:tc>
          <w:tcPr>
            <w:tcW w:w="2119" w:type="dxa"/>
          </w:tcPr>
          <w:p w14:paraId="536AE78A" w14:textId="77777777" w:rsidR="004109EB" w:rsidRPr="00F01F5D" w:rsidRDefault="004109EB" w:rsidP="004109EB">
            <w:r w:rsidRPr="00F01F5D">
              <w:t>Content Specialties</w:t>
            </w:r>
          </w:p>
        </w:tc>
        <w:tc>
          <w:tcPr>
            <w:tcW w:w="6606" w:type="dxa"/>
          </w:tcPr>
          <w:p w14:paraId="47416F9A" w14:textId="77777777" w:rsidR="004109EB" w:rsidRPr="00F01F5D" w:rsidRDefault="009B1006" w:rsidP="004109EB">
            <w:r w:rsidRPr="00F01F5D">
              <w:t xml:space="preserve">Switch group with </w:t>
            </w:r>
            <w:r>
              <w:t>2</w:t>
            </w:r>
            <w:r w:rsidRPr="00F01F5D">
              <w:t xml:space="preserve"> languages that cycles through the languages</w:t>
            </w:r>
            <w:r>
              <w:t xml:space="preserve"> (item T2</w:t>
            </w:r>
            <w:r w:rsidRPr="006066BF">
              <w:t>_6</w:t>
            </w:r>
            <w:r>
              <w:t>)</w:t>
            </w:r>
            <w:r w:rsidRPr="00F01F5D">
              <w:t>.</w:t>
            </w:r>
          </w:p>
        </w:tc>
      </w:tr>
      <w:tr w:rsidR="004109EB" w:rsidRPr="00F01F5D" w14:paraId="23FB6E67" w14:textId="77777777" w:rsidTr="000577C1">
        <w:tc>
          <w:tcPr>
            <w:tcW w:w="2119" w:type="dxa"/>
          </w:tcPr>
          <w:p w14:paraId="5E37D682" w14:textId="77777777" w:rsidR="004109EB" w:rsidRPr="00F01F5D" w:rsidRDefault="004109EB" w:rsidP="004109EB">
            <w:r w:rsidRPr="00F01F5D">
              <w:t>Reference</w:t>
            </w:r>
          </w:p>
        </w:tc>
        <w:tc>
          <w:tcPr>
            <w:tcW w:w="6606" w:type="dxa"/>
          </w:tcPr>
          <w:p w14:paraId="1F2D329D" w14:textId="77777777" w:rsidR="004109EB" w:rsidRPr="00F01F5D" w:rsidRDefault="000577C1" w:rsidP="004109EB">
            <w:r>
              <w:t>See Test Material, Test 2 table.</w:t>
            </w:r>
          </w:p>
        </w:tc>
      </w:tr>
      <w:tr w:rsidR="004109EB" w:rsidRPr="00F01F5D" w14:paraId="52CB4308" w14:textId="77777777" w:rsidTr="000577C1">
        <w:tc>
          <w:tcPr>
            <w:tcW w:w="2119" w:type="dxa"/>
          </w:tcPr>
          <w:p w14:paraId="7FC73630" w14:textId="77777777" w:rsidR="004109EB" w:rsidRPr="00F01F5D" w:rsidRDefault="004109EB" w:rsidP="004109EB">
            <w:r w:rsidRPr="00F01F5D">
              <w:t>Test Conditions</w:t>
            </w:r>
          </w:p>
        </w:tc>
        <w:tc>
          <w:tcPr>
            <w:tcW w:w="6606" w:type="dxa"/>
          </w:tcPr>
          <w:p w14:paraId="1876C84D" w14:textId="77777777" w:rsidR="004109EB" w:rsidRPr="00F01F5D" w:rsidRDefault="004109EB" w:rsidP="004109EB">
            <w:pPr>
              <w:numPr>
                <w:ilvl w:val="0"/>
                <w:numId w:val="23"/>
              </w:numPr>
              <w:jc w:val="left"/>
            </w:pPr>
            <w:r w:rsidRPr="00F01F5D">
              <w:t>Hidden Reference</w:t>
            </w:r>
          </w:p>
          <w:p w14:paraId="5EB36D94" w14:textId="77777777" w:rsidR="009F5DA7" w:rsidRDefault="009F5DA7" w:rsidP="009F5DA7">
            <w:pPr>
              <w:numPr>
                <w:ilvl w:val="0"/>
                <w:numId w:val="23"/>
              </w:numPr>
              <w:jc w:val="left"/>
            </w:pPr>
            <w:r>
              <w:t>3D Audio at 512 kb/s</w:t>
            </w:r>
          </w:p>
          <w:p w14:paraId="495181E3" w14:textId="77777777" w:rsidR="009F5DA7" w:rsidRDefault="009F5DA7" w:rsidP="009F5DA7">
            <w:pPr>
              <w:numPr>
                <w:ilvl w:val="0"/>
                <w:numId w:val="23"/>
              </w:numPr>
              <w:jc w:val="left"/>
            </w:pPr>
            <w:r>
              <w:t>3D Audio at 384 kb/s</w:t>
            </w:r>
          </w:p>
          <w:p w14:paraId="1FEEE500" w14:textId="77777777" w:rsidR="004109EB" w:rsidRDefault="004109EB" w:rsidP="004109EB">
            <w:pPr>
              <w:numPr>
                <w:ilvl w:val="0"/>
                <w:numId w:val="23"/>
              </w:numPr>
              <w:jc w:val="left"/>
            </w:pPr>
            <w:r>
              <w:t xml:space="preserve">3D Audio at 256 kb/s </w:t>
            </w:r>
          </w:p>
          <w:p w14:paraId="0718ADA2" w14:textId="77777777" w:rsidR="004109EB" w:rsidRPr="00F01F5D" w:rsidRDefault="004109EB" w:rsidP="004109EB">
            <w:pPr>
              <w:numPr>
                <w:ilvl w:val="0"/>
                <w:numId w:val="23"/>
              </w:numPr>
              <w:jc w:val="left"/>
            </w:pPr>
            <w:r w:rsidRPr="00F01F5D">
              <w:t>Anchor 1</w:t>
            </w:r>
          </w:p>
          <w:p w14:paraId="58C9DA5F" w14:textId="77777777" w:rsidR="004109EB" w:rsidRPr="00F01F5D" w:rsidRDefault="004109EB" w:rsidP="004109EB">
            <w:pPr>
              <w:numPr>
                <w:ilvl w:val="0"/>
                <w:numId w:val="23"/>
              </w:numPr>
              <w:jc w:val="left"/>
            </w:pPr>
            <w:r w:rsidRPr="00F01F5D">
              <w:t>Anchor 2</w:t>
            </w:r>
          </w:p>
        </w:tc>
      </w:tr>
      <w:tr w:rsidR="004109EB" w:rsidRPr="00F01F5D" w14:paraId="540ADAFA" w14:textId="77777777" w:rsidTr="000577C1">
        <w:tc>
          <w:tcPr>
            <w:tcW w:w="2119" w:type="dxa"/>
          </w:tcPr>
          <w:p w14:paraId="5AD75F8C" w14:textId="77777777" w:rsidR="004109EB" w:rsidRPr="00F01F5D" w:rsidRDefault="004109EB" w:rsidP="004109EB">
            <w:r w:rsidRPr="00F01F5D">
              <w:t>Anchor</w:t>
            </w:r>
          </w:p>
        </w:tc>
        <w:tc>
          <w:tcPr>
            <w:tcW w:w="6606" w:type="dxa"/>
          </w:tcPr>
          <w:p w14:paraId="13796F4E" w14:textId="13F8310E" w:rsidR="004109EB" w:rsidRPr="00F01F5D" w:rsidRDefault="004109EB" w:rsidP="004109EB">
            <w:r w:rsidRPr="00F01F5D">
              <w:t xml:space="preserve">Anchor 1: original, LP filtered, </w:t>
            </w:r>
            <w:r w:rsidR="009F5DA7">
              <w:t xml:space="preserve">7.0 </w:t>
            </w:r>
            <w:r w:rsidRPr="00F01F5D">
              <w:t>kHz</w:t>
            </w:r>
          </w:p>
          <w:p w14:paraId="34AFB6F6" w14:textId="337E9478" w:rsidR="004109EB" w:rsidRPr="00947FBB" w:rsidRDefault="004109EB" w:rsidP="004109EB">
            <w:r w:rsidRPr="00F01F5D">
              <w:t>Anchor 2: ori</w:t>
            </w:r>
            <w:r>
              <w:t xml:space="preserve">ginal, LP filtered, </w:t>
            </w:r>
            <w:r w:rsidR="009F5DA7">
              <w:t xml:space="preserve">3.5 </w:t>
            </w:r>
            <w:r>
              <w:t>kHz</w:t>
            </w:r>
            <w:r w:rsidRPr="00302580">
              <w:rPr>
                <w:highlight w:val="yellow"/>
              </w:rPr>
              <w:t xml:space="preserve"> </w:t>
            </w:r>
          </w:p>
        </w:tc>
      </w:tr>
      <w:tr w:rsidR="004109EB" w:rsidRPr="00F01F5D" w14:paraId="2597ED40" w14:textId="77777777" w:rsidTr="000577C1">
        <w:tc>
          <w:tcPr>
            <w:tcW w:w="2119" w:type="dxa"/>
          </w:tcPr>
          <w:p w14:paraId="3F7F79F8" w14:textId="77777777" w:rsidR="004109EB" w:rsidRPr="00F01F5D" w:rsidRDefault="004109EB" w:rsidP="004109EB">
            <w:r w:rsidRPr="00F01F5D">
              <w:t>Listening Position</w:t>
            </w:r>
          </w:p>
        </w:tc>
        <w:tc>
          <w:tcPr>
            <w:tcW w:w="6606" w:type="dxa"/>
          </w:tcPr>
          <w:p w14:paraId="1876EE12" w14:textId="77777777" w:rsidR="004109EB" w:rsidRPr="00F01F5D" w:rsidRDefault="004109EB" w:rsidP="004109EB">
            <w:r w:rsidRPr="00F01F5D">
              <w:t>Sweet spot</w:t>
            </w:r>
          </w:p>
        </w:tc>
      </w:tr>
      <w:tr w:rsidR="004109EB" w:rsidRPr="00F01F5D" w14:paraId="33E3B651" w14:textId="77777777" w:rsidTr="000577C1">
        <w:tc>
          <w:tcPr>
            <w:tcW w:w="2119" w:type="dxa"/>
          </w:tcPr>
          <w:p w14:paraId="50757961" w14:textId="77777777" w:rsidR="004109EB" w:rsidRPr="00F01F5D" w:rsidRDefault="004109EB" w:rsidP="004109EB">
            <w:r w:rsidRPr="00F01F5D">
              <w:t>Test Items</w:t>
            </w:r>
          </w:p>
        </w:tc>
        <w:tc>
          <w:tcPr>
            <w:tcW w:w="6606" w:type="dxa"/>
            <w:shd w:val="clear" w:color="auto" w:fill="auto"/>
          </w:tcPr>
          <w:p w14:paraId="45BE62DE" w14:textId="77777777" w:rsidR="004109EB" w:rsidRPr="00285E9F" w:rsidRDefault="000619C6" w:rsidP="002C4F92">
            <w:pPr>
              <w:rPr>
                <w:highlight w:val="yellow"/>
              </w:rPr>
            </w:pPr>
            <w:r>
              <w:t>See Test Material, Test 2 table.</w:t>
            </w:r>
          </w:p>
        </w:tc>
      </w:tr>
      <w:tr w:rsidR="004109EB" w:rsidRPr="00F01F5D" w14:paraId="4D236829" w14:textId="77777777" w:rsidTr="000577C1">
        <w:tc>
          <w:tcPr>
            <w:tcW w:w="2119" w:type="dxa"/>
          </w:tcPr>
          <w:p w14:paraId="41D608D5" w14:textId="77777777" w:rsidR="004109EB" w:rsidRPr="00BB39A6" w:rsidRDefault="004109EB" w:rsidP="004109EB">
            <w:pPr>
              <w:contextualSpacing/>
              <w:outlineLvl w:val="6"/>
            </w:pPr>
            <w:r w:rsidRPr="008E30EF">
              <w:t>Bit Rates</w:t>
            </w:r>
          </w:p>
        </w:tc>
        <w:tc>
          <w:tcPr>
            <w:tcW w:w="6606" w:type="dxa"/>
          </w:tcPr>
          <w:p w14:paraId="4B1DB130" w14:textId="77777777" w:rsidR="004109EB" w:rsidRPr="00BB39A6" w:rsidRDefault="004109EB" w:rsidP="004109EB">
            <w:pPr>
              <w:contextualSpacing/>
            </w:pPr>
            <w:r w:rsidRPr="00BB39A6">
              <w:t>Three bit rates as shown above</w:t>
            </w:r>
          </w:p>
        </w:tc>
      </w:tr>
      <w:tr w:rsidR="004109EB" w:rsidRPr="00F01F5D" w14:paraId="24464BE4" w14:textId="77777777" w:rsidTr="000577C1">
        <w:tc>
          <w:tcPr>
            <w:tcW w:w="2119" w:type="dxa"/>
          </w:tcPr>
          <w:p w14:paraId="625FD20C" w14:textId="77777777" w:rsidR="004109EB" w:rsidRPr="00F01F5D" w:rsidRDefault="004109EB" w:rsidP="004109EB">
            <w:r w:rsidRPr="00F01F5D">
              <w:t>Notes</w:t>
            </w:r>
          </w:p>
        </w:tc>
        <w:tc>
          <w:tcPr>
            <w:tcW w:w="6606" w:type="dxa"/>
          </w:tcPr>
          <w:p w14:paraId="1109F872" w14:textId="77777777" w:rsidR="004109EB" w:rsidRPr="00F01F5D" w:rsidRDefault="004109EB" w:rsidP="004109EB">
            <w:r>
              <w:t>A</w:t>
            </w:r>
            <w:r w:rsidRPr="00F01F5D">
              <w:t>ll formats in one test</w:t>
            </w:r>
          </w:p>
          <w:p w14:paraId="468CD7F9" w14:textId="77777777" w:rsidR="004109EB" w:rsidRPr="00F01F5D" w:rsidRDefault="004109EB" w:rsidP="004109EB">
            <w:r w:rsidRPr="00285E9F">
              <w:t>Low Complexity Profile</w:t>
            </w:r>
          </w:p>
        </w:tc>
      </w:tr>
      <w:tr w:rsidR="004109EB" w:rsidRPr="00F01F5D" w14:paraId="2E9B9A43" w14:textId="77777777" w:rsidTr="000577C1">
        <w:tc>
          <w:tcPr>
            <w:tcW w:w="2119" w:type="dxa"/>
          </w:tcPr>
          <w:p w14:paraId="37DA3AE7" w14:textId="77777777" w:rsidR="004109EB" w:rsidRPr="00F01F5D" w:rsidRDefault="004109EB" w:rsidP="004109EB">
            <w:r w:rsidRPr="00F01F5D">
              <w:t>Requirements addressed</w:t>
            </w:r>
          </w:p>
        </w:tc>
        <w:tc>
          <w:tcPr>
            <w:tcW w:w="6606" w:type="dxa"/>
          </w:tcPr>
          <w:p w14:paraId="4A1277EC" w14:textId="77777777" w:rsidR="004109EB" w:rsidRPr="000619C6" w:rsidRDefault="004109EB" w:rsidP="004109EB">
            <w:pPr>
              <w:pStyle w:val="ListParagraph"/>
              <w:numPr>
                <w:ilvl w:val="0"/>
                <w:numId w:val="27"/>
              </w:numPr>
              <w:jc w:val="left"/>
            </w:pPr>
            <w:r w:rsidRPr="000619C6">
              <w:t>High Quality</w:t>
            </w:r>
          </w:p>
          <w:p w14:paraId="418F87EE" w14:textId="77777777" w:rsidR="004109EB" w:rsidRPr="000619C6" w:rsidRDefault="004109EB" w:rsidP="004109EB">
            <w:pPr>
              <w:pStyle w:val="ListParagraph"/>
              <w:numPr>
                <w:ilvl w:val="0"/>
                <w:numId w:val="27"/>
              </w:numPr>
              <w:jc w:val="left"/>
            </w:pPr>
            <w:r w:rsidRPr="000619C6">
              <w:t>Localization and Envelopment</w:t>
            </w:r>
          </w:p>
          <w:p w14:paraId="3A5E7E38" w14:textId="77777777" w:rsidR="004109EB" w:rsidRPr="000619C6" w:rsidRDefault="004109EB" w:rsidP="004109EB">
            <w:pPr>
              <w:pStyle w:val="ListParagraph"/>
              <w:numPr>
                <w:ilvl w:val="0"/>
                <w:numId w:val="27"/>
              </w:numPr>
              <w:jc w:val="left"/>
            </w:pPr>
            <w:r w:rsidRPr="000619C6">
              <w:t>Audio program inputs: channel-based PCM, discrete audio objects, HOA</w:t>
            </w:r>
          </w:p>
          <w:p w14:paraId="561CEC21" w14:textId="77777777" w:rsidR="004109EB" w:rsidRPr="00E20ECC" w:rsidRDefault="004109EB" w:rsidP="004109EB">
            <w:pPr>
              <w:pStyle w:val="ListParagraph"/>
              <w:numPr>
                <w:ilvl w:val="0"/>
                <w:numId w:val="27"/>
              </w:numPr>
              <w:jc w:val="left"/>
              <w:rPr>
                <w:sz w:val="20"/>
                <w:szCs w:val="20"/>
              </w:rPr>
            </w:pPr>
            <w:r w:rsidRPr="000619C6">
              <w:t>Interactivity</w:t>
            </w:r>
          </w:p>
        </w:tc>
      </w:tr>
    </w:tbl>
    <w:p w14:paraId="2279C1E0" w14:textId="77777777" w:rsidR="006C7D18" w:rsidRDefault="006C7D18" w:rsidP="006C7D18"/>
    <w:p w14:paraId="340F776E" w14:textId="77777777" w:rsidR="006C7D18" w:rsidRDefault="006C7D18" w:rsidP="006C7D18">
      <w:r>
        <w:t xml:space="preserve">The following material was used in Test 2. </w:t>
      </w:r>
    </w:p>
    <w:p w14:paraId="5065949F" w14:textId="77777777" w:rsidR="006C7D18" w:rsidRPr="006066BF" w:rsidRDefault="006C7D18" w:rsidP="006C7D18">
      <w:pPr>
        <w:pStyle w:val="ListParagraph"/>
        <w:numPr>
          <w:ilvl w:val="0"/>
          <w:numId w:val="11"/>
        </w:numPr>
        <w:jc w:val="left"/>
      </w:pPr>
      <w:r>
        <w:t xml:space="preserve">For </w:t>
      </w:r>
      <w:r w:rsidRPr="006066BF">
        <w:t xml:space="preserve">T2_1, </w:t>
      </w:r>
      <w:r>
        <w:t>item</w:t>
      </w:r>
      <w:r w:rsidRPr="006066BF">
        <w:t xml:space="preserve"> </w:t>
      </w:r>
      <w:r>
        <w:t>was</w:t>
      </w:r>
      <w:r w:rsidRPr="006066BF">
        <w:t xml:space="preserve"> created by rendering objects to </w:t>
      </w:r>
      <w:r>
        <w:t xml:space="preserve">a </w:t>
      </w:r>
      <w:r w:rsidRPr="006066BF">
        <w:t>7.1+4</w:t>
      </w:r>
      <w:r w:rsidR="00215C0D">
        <w:t>H</w:t>
      </w:r>
      <w:r w:rsidRPr="006066BF">
        <w:t xml:space="preserve"> channel bed.</w:t>
      </w:r>
    </w:p>
    <w:p w14:paraId="6403738C" w14:textId="77777777" w:rsidR="006C7D18" w:rsidRPr="006066BF" w:rsidRDefault="006C7D18" w:rsidP="006C7D18">
      <w:pPr>
        <w:pStyle w:val="ListParagraph"/>
        <w:numPr>
          <w:ilvl w:val="0"/>
          <w:numId w:val="11"/>
        </w:numPr>
        <w:jc w:val="left"/>
      </w:pPr>
      <w:r>
        <w:t xml:space="preserve">For </w:t>
      </w:r>
      <w:r w:rsidRPr="006066BF">
        <w:t xml:space="preserve">T2_2, </w:t>
      </w:r>
      <w:r>
        <w:t>item</w:t>
      </w:r>
      <w:r w:rsidRPr="006066BF">
        <w:t xml:space="preserve"> </w:t>
      </w:r>
      <w:r>
        <w:t>was</w:t>
      </w:r>
      <w:r w:rsidRPr="006066BF">
        <w:t xml:space="preserve"> created by rendering the 3 commentary objects to the channel bed such that it transitions from one language to the next.</w:t>
      </w:r>
    </w:p>
    <w:p w14:paraId="7374AF40" w14:textId="77777777" w:rsidR="006C7D18" w:rsidRPr="006066BF" w:rsidRDefault="006C7D18" w:rsidP="006C7D18">
      <w:pPr>
        <w:pStyle w:val="ListParagraph"/>
        <w:numPr>
          <w:ilvl w:val="0"/>
          <w:numId w:val="11"/>
        </w:numPr>
        <w:jc w:val="left"/>
      </w:pPr>
      <w:r>
        <w:t xml:space="preserve">For </w:t>
      </w:r>
      <w:r w:rsidRPr="006066BF">
        <w:t xml:space="preserve">T2_5, reference </w:t>
      </w:r>
      <w:r>
        <w:t>was</w:t>
      </w:r>
      <w:r w:rsidRPr="006066BF">
        <w:t xml:space="preserve"> created by rendering object to 5.1+2</w:t>
      </w:r>
      <w:r w:rsidR="00215C0D">
        <w:t>H</w:t>
      </w:r>
      <w:r w:rsidRPr="006066BF">
        <w:t xml:space="preserve"> channel bed.</w:t>
      </w:r>
    </w:p>
    <w:p w14:paraId="5E7431F2" w14:textId="77777777" w:rsidR="006C7D18" w:rsidRPr="006066BF" w:rsidRDefault="006C7D18" w:rsidP="006C7D18">
      <w:pPr>
        <w:pStyle w:val="ListParagraph"/>
        <w:numPr>
          <w:ilvl w:val="0"/>
          <w:numId w:val="10"/>
        </w:numPr>
        <w:jc w:val="left"/>
      </w:pPr>
      <w:r>
        <w:t xml:space="preserve">For </w:t>
      </w:r>
      <w:r w:rsidRPr="006066BF">
        <w:t xml:space="preserve">T2_6, reference </w:t>
      </w:r>
      <w:r>
        <w:t>was</w:t>
      </w:r>
      <w:r w:rsidRPr="006066BF">
        <w:t xml:space="preserve"> created by rendering the 2 commentary objects to the channel bed such that it transitions from the English commentary to the German commentary.</w:t>
      </w:r>
    </w:p>
    <w:p w14:paraId="2AACE8F5" w14:textId="77777777" w:rsidR="006C7D18" w:rsidRPr="006066BF" w:rsidRDefault="006C7D18" w:rsidP="006C7D18">
      <w:pPr>
        <w:pStyle w:val="ListParagraph"/>
        <w:numPr>
          <w:ilvl w:val="0"/>
          <w:numId w:val="11"/>
        </w:numPr>
        <w:jc w:val="left"/>
      </w:pPr>
      <w:r w:rsidRPr="006066BF">
        <w:t xml:space="preserve">For HOA items, reference </w:t>
      </w:r>
      <w:r>
        <w:t>was</w:t>
      </w:r>
      <w:r w:rsidRPr="006066BF">
        <w:t xml:space="preserve"> created by rendering to 7.1+4</w:t>
      </w:r>
      <w:r w:rsidR="00215C0D">
        <w:t>H</w:t>
      </w:r>
      <w:r w:rsidRPr="006066BF">
        <w:t xml:space="preserve"> channels.</w:t>
      </w:r>
    </w:p>
    <w:p w14:paraId="4671C2E4" w14:textId="77777777" w:rsidR="006C7D18" w:rsidRPr="003B36A5" w:rsidRDefault="006C7D18" w:rsidP="006C7D18"/>
    <w:tbl>
      <w:tblPr>
        <w:tblStyle w:val="TableGrid"/>
        <w:tblW w:w="8748" w:type="dxa"/>
        <w:tblLayout w:type="fixed"/>
        <w:tblLook w:val="04A0" w:firstRow="1" w:lastRow="0" w:firstColumn="1" w:lastColumn="0" w:noHBand="0" w:noVBand="1"/>
      </w:tblPr>
      <w:tblGrid>
        <w:gridCol w:w="890"/>
        <w:gridCol w:w="1530"/>
        <w:gridCol w:w="1620"/>
        <w:gridCol w:w="2188"/>
        <w:gridCol w:w="2520"/>
      </w:tblGrid>
      <w:tr w:rsidR="00BD305D" w:rsidRPr="00117B11" w14:paraId="64DF31F9" w14:textId="77777777" w:rsidTr="00BD305D">
        <w:tc>
          <w:tcPr>
            <w:tcW w:w="890" w:type="dxa"/>
          </w:tcPr>
          <w:p w14:paraId="154E6E09" w14:textId="77777777" w:rsidR="006C7D18" w:rsidRPr="00117B11" w:rsidRDefault="006C7D18" w:rsidP="006C7D18">
            <w:pPr>
              <w:rPr>
                <w:b/>
              </w:rPr>
            </w:pPr>
            <w:r w:rsidRPr="00117B11">
              <w:rPr>
                <w:b/>
              </w:rPr>
              <w:t>Item</w:t>
            </w:r>
          </w:p>
        </w:tc>
        <w:tc>
          <w:tcPr>
            <w:tcW w:w="1530" w:type="dxa"/>
          </w:tcPr>
          <w:p w14:paraId="7CE01480" w14:textId="77777777" w:rsidR="006C7D18" w:rsidRPr="00117B11" w:rsidRDefault="006C7D18" w:rsidP="006C7D18">
            <w:pPr>
              <w:rPr>
                <w:b/>
              </w:rPr>
            </w:pPr>
            <w:r>
              <w:rPr>
                <w:b/>
              </w:rPr>
              <w:t>Content Format</w:t>
            </w:r>
          </w:p>
        </w:tc>
        <w:tc>
          <w:tcPr>
            <w:tcW w:w="1620" w:type="dxa"/>
          </w:tcPr>
          <w:p w14:paraId="3B7F6C69" w14:textId="77777777" w:rsidR="006C7D18" w:rsidRPr="00117B11" w:rsidRDefault="006C7D18" w:rsidP="006C7D18">
            <w:pPr>
              <w:rPr>
                <w:b/>
              </w:rPr>
            </w:pPr>
            <w:r>
              <w:rPr>
                <w:b/>
              </w:rPr>
              <w:t>Presentation Format</w:t>
            </w:r>
          </w:p>
        </w:tc>
        <w:tc>
          <w:tcPr>
            <w:tcW w:w="2188" w:type="dxa"/>
          </w:tcPr>
          <w:p w14:paraId="226EC001" w14:textId="77777777" w:rsidR="006C7D18" w:rsidRPr="00117B11" w:rsidRDefault="006C7D18" w:rsidP="006C7D18">
            <w:pPr>
              <w:rPr>
                <w:b/>
              </w:rPr>
            </w:pPr>
            <w:r w:rsidRPr="00117B11">
              <w:rPr>
                <w:b/>
              </w:rPr>
              <w:t>Item Name</w:t>
            </w:r>
          </w:p>
        </w:tc>
        <w:tc>
          <w:tcPr>
            <w:tcW w:w="2520" w:type="dxa"/>
          </w:tcPr>
          <w:p w14:paraId="0DC8A143" w14:textId="77777777" w:rsidR="006C7D18" w:rsidRPr="00117B11" w:rsidRDefault="009C04AC" w:rsidP="007151D3">
            <w:pPr>
              <w:jc w:val="left"/>
              <w:rPr>
                <w:b/>
              </w:rPr>
            </w:pPr>
            <w:r>
              <w:rPr>
                <w:b/>
              </w:rPr>
              <w:t>Item Description</w:t>
            </w:r>
          </w:p>
        </w:tc>
      </w:tr>
      <w:tr w:rsidR="00BD305D" w:rsidRPr="00F01F5D" w14:paraId="20FDB816" w14:textId="77777777" w:rsidTr="00BD305D">
        <w:tc>
          <w:tcPr>
            <w:tcW w:w="890" w:type="dxa"/>
          </w:tcPr>
          <w:p w14:paraId="618D04DB" w14:textId="77777777" w:rsidR="006C7D18" w:rsidRPr="00F01F5D" w:rsidRDefault="006C7D18" w:rsidP="006C7D18">
            <w:r>
              <w:t>T2_1</w:t>
            </w:r>
          </w:p>
        </w:tc>
        <w:tc>
          <w:tcPr>
            <w:tcW w:w="1530" w:type="dxa"/>
          </w:tcPr>
          <w:p w14:paraId="7A0038DF" w14:textId="77777777" w:rsidR="006C7D18" w:rsidRPr="00F01F5D" w:rsidRDefault="006C7D18" w:rsidP="006C7D18">
            <w:r>
              <w:t>7.1+4</w:t>
            </w:r>
            <w:r w:rsidR="00D23C6B">
              <w:t>H</w:t>
            </w:r>
          </w:p>
        </w:tc>
        <w:tc>
          <w:tcPr>
            <w:tcW w:w="1620" w:type="dxa"/>
          </w:tcPr>
          <w:p w14:paraId="7592B1C1" w14:textId="77777777" w:rsidR="006C7D18" w:rsidRPr="00951521" w:rsidRDefault="006C7D18" w:rsidP="006C7D18">
            <w:r>
              <w:t>7.1+4</w:t>
            </w:r>
            <w:r w:rsidR="00D23C6B">
              <w:t>H</w:t>
            </w:r>
          </w:p>
        </w:tc>
        <w:tc>
          <w:tcPr>
            <w:tcW w:w="2188" w:type="dxa"/>
            <w:vAlign w:val="center"/>
          </w:tcPr>
          <w:p w14:paraId="17BA24F0" w14:textId="77777777" w:rsidR="006C7D18" w:rsidRPr="00F01F5D" w:rsidRDefault="006C7D18" w:rsidP="006C7D18">
            <w:r w:rsidRPr="00951521">
              <w:t>Sintel Dragon Cave</w:t>
            </w:r>
          </w:p>
        </w:tc>
        <w:tc>
          <w:tcPr>
            <w:tcW w:w="2520" w:type="dxa"/>
            <w:vAlign w:val="center"/>
          </w:tcPr>
          <w:p w14:paraId="5B27CD59" w14:textId="77777777" w:rsidR="006C7D18" w:rsidRPr="00951521" w:rsidRDefault="007151D3" w:rsidP="007151D3">
            <w:pPr>
              <w:jc w:val="left"/>
            </w:pPr>
            <w:r w:rsidRPr="00982327">
              <w:rPr>
                <w:rFonts w:ascii="Frutiger 45 Light" w:eastAsia="Times New Roman" w:hAnsi="Frutiger 45 Light"/>
              </w:rPr>
              <w:t>Fighting film scene with score</w:t>
            </w:r>
            <w:r w:rsidRPr="00CA671E" w:rsidDel="009C04AC">
              <w:rPr>
                <w:highlight w:val="yellow"/>
              </w:rPr>
              <w:t xml:space="preserve"> </w:t>
            </w:r>
          </w:p>
        </w:tc>
      </w:tr>
      <w:tr w:rsidR="00BD305D" w:rsidRPr="00F01F5D" w14:paraId="1F09AC48" w14:textId="77777777" w:rsidTr="00BD305D">
        <w:tc>
          <w:tcPr>
            <w:tcW w:w="890" w:type="dxa"/>
          </w:tcPr>
          <w:p w14:paraId="408BD4EC" w14:textId="77777777" w:rsidR="007151D3" w:rsidRPr="00F01F5D" w:rsidRDefault="007151D3" w:rsidP="006C7D18">
            <w:r>
              <w:t>T2_2</w:t>
            </w:r>
          </w:p>
        </w:tc>
        <w:tc>
          <w:tcPr>
            <w:tcW w:w="1530" w:type="dxa"/>
          </w:tcPr>
          <w:p w14:paraId="4F742CA9" w14:textId="77777777" w:rsidR="007151D3" w:rsidRPr="00F01F5D" w:rsidRDefault="007151D3" w:rsidP="006C7D18">
            <w:r w:rsidRPr="00EE31AA">
              <w:t>7.1+4</w:t>
            </w:r>
            <w:r w:rsidR="00D23C6B">
              <w:t>H</w:t>
            </w:r>
          </w:p>
        </w:tc>
        <w:tc>
          <w:tcPr>
            <w:tcW w:w="1620" w:type="dxa"/>
          </w:tcPr>
          <w:p w14:paraId="36E241D0" w14:textId="77777777" w:rsidR="007151D3" w:rsidRPr="00951521" w:rsidRDefault="007151D3" w:rsidP="006C7D18">
            <w:r w:rsidRPr="00EE31AA">
              <w:t>7.1+4</w:t>
            </w:r>
            <w:r w:rsidR="00D23C6B">
              <w:t>H</w:t>
            </w:r>
          </w:p>
        </w:tc>
        <w:tc>
          <w:tcPr>
            <w:tcW w:w="2188" w:type="dxa"/>
            <w:vAlign w:val="center"/>
          </w:tcPr>
          <w:p w14:paraId="21038A0D" w14:textId="77777777" w:rsidR="007151D3" w:rsidRPr="00F01F5D" w:rsidRDefault="007151D3" w:rsidP="006C7D18">
            <w:r w:rsidRPr="00951521">
              <w:t>DTM Car Race</w:t>
            </w:r>
          </w:p>
        </w:tc>
        <w:tc>
          <w:tcPr>
            <w:tcW w:w="2520" w:type="dxa"/>
            <w:vAlign w:val="center"/>
          </w:tcPr>
          <w:p w14:paraId="1FD3E51F" w14:textId="77777777" w:rsidR="007151D3" w:rsidRPr="00951521" w:rsidRDefault="007151D3" w:rsidP="007151D3">
            <w:pPr>
              <w:jc w:val="left"/>
            </w:pPr>
            <w:r w:rsidRPr="007151D3">
              <w:rPr>
                <w:rFonts w:ascii="Frutiger 45 Light" w:eastAsia="Times New Roman" w:hAnsi="Frutiger 45 Light"/>
              </w:rPr>
              <w:t>Car race with 3 commentaries</w:t>
            </w:r>
            <w:r w:rsidRPr="007151D3" w:rsidDel="009C04AC">
              <w:t xml:space="preserve"> </w:t>
            </w:r>
            <w:r w:rsidRPr="007151D3">
              <w:t>in 3 different languages</w:t>
            </w:r>
          </w:p>
        </w:tc>
      </w:tr>
      <w:tr w:rsidR="00BD305D" w:rsidRPr="00F01F5D" w14:paraId="433A12E8" w14:textId="77777777" w:rsidTr="00BD305D">
        <w:tc>
          <w:tcPr>
            <w:tcW w:w="890" w:type="dxa"/>
          </w:tcPr>
          <w:p w14:paraId="51230DB6" w14:textId="77777777" w:rsidR="007151D3" w:rsidRPr="00F01F5D" w:rsidRDefault="007151D3" w:rsidP="006C7D18">
            <w:r>
              <w:t>T2_3</w:t>
            </w:r>
          </w:p>
        </w:tc>
        <w:tc>
          <w:tcPr>
            <w:tcW w:w="1530" w:type="dxa"/>
          </w:tcPr>
          <w:p w14:paraId="48D1EADD" w14:textId="77777777" w:rsidR="007151D3" w:rsidRPr="00F01F5D" w:rsidRDefault="007151D3" w:rsidP="006C7D18">
            <w:r w:rsidRPr="00EE31AA">
              <w:t>7.1+4</w:t>
            </w:r>
            <w:r w:rsidR="00D23C6B">
              <w:t>H</w:t>
            </w:r>
          </w:p>
        </w:tc>
        <w:tc>
          <w:tcPr>
            <w:tcW w:w="1620" w:type="dxa"/>
          </w:tcPr>
          <w:p w14:paraId="382C01C5" w14:textId="77777777" w:rsidR="007151D3" w:rsidRPr="00951521" w:rsidRDefault="007151D3" w:rsidP="006C7D18">
            <w:r w:rsidRPr="00EE31AA">
              <w:t>7.1+4</w:t>
            </w:r>
            <w:r w:rsidR="00D23C6B">
              <w:t>H</w:t>
            </w:r>
          </w:p>
        </w:tc>
        <w:tc>
          <w:tcPr>
            <w:tcW w:w="2188" w:type="dxa"/>
            <w:vAlign w:val="center"/>
          </w:tcPr>
          <w:p w14:paraId="0B4CA21C" w14:textId="77777777" w:rsidR="007151D3" w:rsidRPr="00F01F5D" w:rsidRDefault="007151D3" w:rsidP="006C7D18">
            <w:r w:rsidRPr="00951521">
              <w:t>Birds Paradise</w:t>
            </w:r>
          </w:p>
        </w:tc>
        <w:tc>
          <w:tcPr>
            <w:tcW w:w="2520" w:type="dxa"/>
            <w:vAlign w:val="center"/>
          </w:tcPr>
          <w:p w14:paraId="15F3C0D9" w14:textId="77777777" w:rsidR="007151D3" w:rsidRPr="00951521" w:rsidRDefault="007151D3" w:rsidP="007151D3">
            <w:pPr>
              <w:jc w:val="left"/>
            </w:pPr>
            <w:r w:rsidRPr="00982327">
              <w:rPr>
                <w:rFonts w:ascii="Frutiger 45 Light" w:eastAsia="Times New Roman" w:hAnsi="Frutiger 45 Light"/>
              </w:rPr>
              <w:t>Ambience with birds</w:t>
            </w:r>
            <w:r w:rsidRPr="00CA671E" w:rsidDel="009C04AC">
              <w:rPr>
                <w:highlight w:val="yellow"/>
              </w:rPr>
              <w:t xml:space="preserve"> </w:t>
            </w:r>
          </w:p>
        </w:tc>
      </w:tr>
      <w:tr w:rsidR="00BD305D" w:rsidRPr="00F01F5D" w14:paraId="790DEECA" w14:textId="77777777" w:rsidTr="00BD305D">
        <w:tc>
          <w:tcPr>
            <w:tcW w:w="890" w:type="dxa"/>
          </w:tcPr>
          <w:p w14:paraId="25F43276" w14:textId="77777777" w:rsidR="006C7D18" w:rsidRPr="00F01F5D" w:rsidRDefault="006C7D18" w:rsidP="006C7D18">
            <w:r>
              <w:t>T2_4</w:t>
            </w:r>
          </w:p>
        </w:tc>
        <w:tc>
          <w:tcPr>
            <w:tcW w:w="1530" w:type="dxa"/>
          </w:tcPr>
          <w:p w14:paraId="2440AD17" w14:textId="77777777" w:rsidR="006C7D18" w:rsidRPr="00F01F5D" w:rsidRDefault="006C7D18" w:rsidP="006C7D18">
            <w:r w:rsidRPr="00EE31AA">
              <w:t>7.1+4</w:t>
            </w:r>
            <w:r w:rsidR="00D23C6B">
              <w:t>H</w:t>
            </w:r>
          </w:p>
        </w:tc>
        <w:tc>
          <w:tcPr>
            <w:tcW w:w="1620" w:type="dxa"/>
          </w:tcPr>
          <w:p w14:paraId="603D0520" w14:textId="77777777" w:rsidR="006C7D18" w:rsidRPr="00951521" w:rsidRDefault="006C7D18" w:rsidP="006C7D18">
            <w:r w:rsidRPr="00EE31AA">
              <w:t>7.1+4</w:t>
            </w:r>
            <w:r w:rsidR="00D23C6B">
              <w:t>H</w:t>
            </w:r>
          </w:p>
        </w:tc>
        <w:tc>
          <w:tcPr>
            <w:tcW w:w="2188" w:type="dxa"/>
            <w:vAlign w:val="center"/>
          </w:tcPr>
          <w:p w14:paraId="1FFA7831" w14:textId="77777777" w:rsidR="006C7D18" w:rsidRPr="00F01F5D" w:rsidRDefault="006C7D18" w:rsidP="006C7D18">
            <w:proofErr w:type="spellStart"/>
            <w:r w:rsidRPr="00951521">
              <w:t>Musica</w:t>
            </w:r>
            <w:proofErr w:type="spellEnd"/>
            <w:r w:rsidRPr="00951521">
              <w:t xml:space="preserve"> </w:t>
            </w:r>
            <w:proofErr w:type="spellStart"/>
            <w:r w:rsidRPr="00951521">
              <w:t>Floria</w:t>
            </w:r>
            <w:proofErr w:type="spellEnd"/>
          </w:p>
        </w:tc>
        <w:tc>
          <w:tcPr>
            <w:tcW w:w="2520" w:type="dxa"/>
            <w:vAlign w:val="center"/>
          </w:tcPr>
          <w:p w14:paraId="66E1A1ED" w14:textId="77777777" w:rsidR="006C7D18" w:rsidRPr="00951521" w:rsidRDefault="007151D3" w:rsidP="007151D3">
            <w:pPr>
              <w:jc w:val="left"/>
            </w:pPr>
            <w:r w:rsidRPr="007151D3">
              <w:t>String ensemble recorded in medieval church</w:t>
            </w:r>
          </w:p>
        </w:tc>
      </w:tr>
      <w:tr w:rsidR="00BD305D" w:rsidRPr="00F01F5D" w14:paraId="2DDC29FC" w14:textId="77777777" w:rsidTr="00BD305D">
        <w:tc>
          <w:tcPr>
            <w:tcW w:w="890" w:type="dxa"/>
          </w:tcPr>
          <w:p w14:paraId="268EB897" w14:textId="77777777" w:rsidR="006C7D18" w:rsidRDefault="006C7D18" w:rsidP="006C7D18">
            <w:r>
              <w:t>T2_5</w:t>
            </w:r>
          </w:p>
        </w:tc>
        <w:tc>
          <w:tcPr>
            <w:tcW w:w="1530" w:type="dxa"/>
          </w:tcPr>
          <w:p w14:paraId="4C4C4069" w14:textId="77777777" w:rsidR="006C7D18" w:rsidRDefault="006C7D18" w:rsidP="006C7D18">
            <w:r>
              <w:t>5.1+2</w:t>
            </w:r>
            <w:r w:rsidR="00D23C6B">
              <w:t>H</w:t>
            </w:r>
            <w:r>
              <w:t xml:space="preserve"> + 3 </w:t>
            </w:r>
            <w:proofErr w:type="spellStart"/>
            <w:r>
              <w:t>obj</w:t>
            </w:r>
            <w:proofErr w:type="spellEnd"/>
          </w:p>
        </w:tc>
        <w:tc>
          <w:tcPr>
            <w:tcW w:w="1620" w:type="dxa"/>
          </w:tcPr>
          <w:p w14:paraId="244FE7E5" w14:textId="77777777" w:rsidR="006C7D18" w:rsidRPr="00E960C6" w:rsidRDefault="006C7D18" w:rsidP="006C7D18">
            <w:r w:rsidRPr="000C092B">
              <w:t>5.1+2</w:t>
            </w:r>
            <w:r w:rsidR="00D23C6B">
              <w:t>H</w:t>
            </w:r>
          </w:p>
        </w:tc>
        <w:tc>
          <w:tcPr>
            <w:tcW w:w="2188" w:type="dxa"/>
            <w:vAlign w:val="center"/>
          </w:tcPr>
          <w:p w14:paraId="287FF750" w14:textId="77777777" w:rsidR="006C7D18" w:rsidRPr="00951521" w:rsidRDefault="006C7D18" w:rsidP="006C7D18">
            <w:r w:rsidRPr="00E960C6">
              <w:t>Sintel Dragon Cave</w:t>
            </w:r>
          </w:p>
        </w:tc>
        <w:tc>
          <w:tcPr>
            <w:tcW w:w="2520" w:type="dxa"/>
            <w:vAlign w:val="center"/>
          </w:tcPr>
          <w:p w14:paraId="503F779A" w14:textId="77777777" w:rsidR="006C7D18" w:rsidRPr="00E960C6" w:rsidRDefault="007151D3" w:rsidP="007151D3">
            <w:pPr>
              <w:jc w:val="left"/>
            </w:pPr>
            <w:r w:rsidRPr="00982327">
              <w:rPr>
                <w:rFonts w:ascii="Frutiger 45 Light" w:eastAsia="Times New Roman" w:hAnsi="Frutiger 45 Light"/>
              </w:rPr>
              <w:t>Fighting film scene with score</w:t>
            </w:r>
            <w:r w:rsidRPr="00CA671E" w:rsidDel="009C04AC">
              <w:rPr>
                <w:highlight w:val="yellow"/>
              </w:rPr>
              <w:t xml:space="preserve"> </w:t>
            </w:r>
          </w:p>
        </w:tc>
      </w:tr>
      <w:tr w:rsidR="00BD305D" w:rsidRPr="00F01F5D" w14:paraId="187BA68D" w14:textId="77777777" w:rsidTr="00BD305D">
        <w:trPr>
          <w:trHeight w:val="287"/>
        </w:trPr>
        <w:tc>
          <w:tcPr>
            <w:tcW w:w="890" w:type="dxa"/>
          </w:tcPr>
          <w:p w14:paraId="7243769F" w14:textId="77777777" w:rsidR="006C7D18" w:rsidRDefault="006C7D18" w:rsidP="006C7D18">
            <w:r>
              <w:t>T2_6</w:t>
            </w:r>
          </w:p>
        </w:tc>
        <w:tc>
          <w:tcPr>
            <w:tcW w:w="1530" w:type="dxa"/>
          </w:tcPr>
          <w:p w14:paraId="212A95F1" w14:textId="77777777" w:rsidR="006C7D18" w:rsidRDefault="006C7D18" w:rsidP="006C7D18">
            <w:r w:rsidRPr="007A1EB9">
              <w:t>5.1+2</w:t>
            </w:r>
            <w:r w:rsidR="00D23C6B">
              <w:t>H</w:t>
            </w:r>
            <w:r>
              <w:t xml:space="preserve"> + 2 </w:t>
            </w:r>
            <w:proofErr w:type="spellStart"/>
            <w:r>
              <w:t>obj</w:t>
            </w:r>
            <w:proofErr w:type="spellEnd"/>
          </w:p>
        </w:tc>
        <w:tc>
          <w:tcPr>
            <w:tcW w:w="1620" w:type="dxa"/>
          </w:tcPr>
          <w:p w14:paraId="79C712D8" w14:textId="77777777" w:rsidR="006C7D18" w:rsidRPr="00E960C6" w:rsidRDefault="006C7D18" w:rsidP="006C7D18">
            <w:r w:rsidRPr="000C092B">
              <w:t>5.1+2</w:t>
            </w:r>
            <w:r w:rsidR="00D23C6B">
              <w:t>H</w:t>
            </w:r>
          </w:p>
        </w:tc>
        <w:tc>
          <w:tcPr>
            <w:tcW w:w="2188" w:type="dxa"/>
            <w:vAlign w:val="center"/>
          </w:tcPr>
          <w:p w14:paraId="652ACF91" w14:textId="77777777" w:rsidR="006C7D18" w:rsidRPr="00951521" w:rsidRDefault="006C7D18" w:rsidP="006C7D18">
            <w:r w:rsidRPr="00E960C6">
              <w:t>Handball Commentary</w:t>
            </w:r>
          </w:p>
        </w:tc>
        <w:tc>
          <w:tcPr>
            <w:tcW w:w="2520" w:type="dxa"/>
            <w:vAlign w:val="center"/>
          </w:tcPr>
          <w:p w14:paraId="3669EB7B" w14:textId="1A1283C8" w:rsidR="006C7D18" w:rsidRPr="00E960C6" w:rsidRDefault="007151D3" w:rsidP="007151D3">
            <w:pPr>
              <w:jc w:val="left"/>
            </w:pPr>
            <w:r w:rsidRPr="00982327">
              <w:rPr>
                <w:rFonts w:ascii="Frutiger 45 Light" w:eastAsia="Times New Roman" w:hAnsi="Frutiger 45 Light"/>
              </w:rPr>
              <w:t xml:space="preserve">Sports </w:t>
            </w:r>
            <w:r>
              <w:rPr>
                <w:rFonts w:ascii="Frutiger 45 Light" w:eastAsia="Times New Roman" w:hAnsi="Frutiger 45 Light"/>
              </w:rPr>
              <w:t>with</w:t>
            </w:r>
            <w:r w:rsidRPr="00982327">
              <w:rPr>
                <w:rFonts w:ascii="Frutiger 45 Light" w:eastAsia="Times New Roman" w:hAnsi="Frutiger 45 Light"/>
              </w:rPr>
              <w:t xml:space="preserve"> </w:t>
            </w:r>
            <w:proofErr w:type="gramStart"/>
            <w:r w:rsidRPr="00982327">
              <w:rPr>
                <w:rFonts w:ascii="Frutiger 45 Light" w:eastAsia="Times New Roman" w:hAnsi="Frutiger 45 Light"/>
              </w:rPr>
              <w:t>commentaries</w:t>
            </w:r>
            <w:r w:rsidRPr="00BB39A6" w:rsidDel="009C04AC">
              <w:t xml:space="preserve"> </w:t>
            </w:r>
            <w:r>
              <w:t xml:space="preserve"> in</w:t>
            </w:r>
            <w:proofErr w:type="gramEnd"/>
            <w:r>
              <w:t xml:space="preserve"> </w:t>
            </w:r>
            <w:r w:rsidR="0066746B">
              <w:t>2</w:t>
            </w:r>
            <w:r w:rsidRPr="007151D3">
              <w:t xml:space="preserve"> </w:t>
            </w:r>
            <w:r w:rsidRPr="007151D3">
              <w:lastRenderedPageBreak/>
              <w:t>different languages</w:t>
            </w:r>
            <w:r w:rsidRPr="00BB39A6" w:rsidDel="009C04AC">
              <w:t xml:space="preserve"> </w:t>
            </w:r>
          </w:p>
        </w:tc>
      </w:tr>
      <w:tr w:rsidR="00BD305D" w:rsidRPr="00F01F5D" w14:paraId="18938254" w14:textId="77777777" w:rsidTr="00BD305D">
        <w:tc>
          <w:tcPr>
            <w:tcW w:w="890" w:type="dxa"/>
          </w:tcPr>
          <w:p w14:paraId="5AB13308" w14:textId="77777777" w:rsidR="006C7D18" w:rsidRDefault="006C7D18" w:rsidP="006C7D18">
            <w:r>
              <w:lastRenderedPageBreak/>
              <w:t>T2_7</w:t>
            </w:r>
          </w:p>
        </w:tc>
        <w:tc>
          <w:tcPr>
            <w:tcW w:w="1530" w:type="dxa"/>
          </w:tcPr>
          <w:p w14:paraId="5AFFA281" w14:textId="77777777" w:rsidR="006C7D18" w:rsidRDefault="006C7D18" w:rsidP="006C7D18">
            <w:r w:rsidRPr="007A1EB9">
              <w:t>5.1+2</w:t>
            </w:r>
            <w:r w:rsidR="00D23C6B">
              <w:t>H</w:t>
            </w:r>
          </w:p>
        </w:tc>
        <w:tc>
          <w:tcPr>
            <w:tcW w:w="1620" w:type="dxa"/>
          </w:tcPr>
          <w:p w14:paraId="1C0A1E95" w14:textId="77777777" w:rsidR="006C7D18" w:rsidRPr="00E960C6" w:rsidRDefault="006C7D18" w:rsidP="006C7D18">
            <w:r w:rsidRPr="000C092B">
              <w:t>5.1+2</w:t>
            </w:r>
            <w:r w:rsidR="00D23C6B">
              <w:t>H</w:t>
            </w:r>
          </w:p>
        </w:tc>
        <w:tc>
          <w:tcPr>
            <w:tcW w:w="2188" w:type="dxa"/>
            <w:vAlign w:val="center"/>
          </w:tcPr>
          <w:p w14:paraId="4B440D4D" w14:textId="77777777" w:rsidR="006C7D18" w:rsidRPr="00951521" w:rsidRDefault="006C7D18" w:rsidP="006C7D18">
            <w:proofErr w:type="spellStart"/>
            <w:r w:rsidRPr="00E960C6">
              <w:t>Blug</w:t>
            </w:r>
            <w:proofErr w:type="spellEnd"/>
            <w:r w:rsidRPr="00E960C6">
              <w:t xml:space="preserve"> Hendrix Beat</w:t>
            </w:r>
          </w:p>
        </w:tc>
        <w:tc>
          <w:tcPr>
            <w:tcW w:w="2520" w:type="dxa"/>
            <w:vAlign w:val="center"/>
          </w:tcPr>
          <w:p w14:paraId="0CBF0E47" w14:textId="77777777" w:rsidR="006C7D18" w:rsidRPr="00E960C6" w:rsidRDefault="007151D3" w:rsidP="007151D3">
            <w:pPr>
              <w:jc w:val="left"/>
            </w:pPr>
            <w:r w:rsidRPr="00982327">
              <w:rPr>
                <w:rFonts w:ascii="Frutiger 45 Light" w:eastAsia="Times New Roman" w:hAnsi="Frutiger 45 Light"/>
              </w:rPr>
              <w:t>Live rock concert</w:t>
            </w:r>
            <w:r w:rsidRPr="00BB39A6" w:rsidDel="009C04AC">
              <w:t xml:space="preserve"> </w:t>
            </w:r>
          </w:p>
        </w:tc>
      </w:tr>
      <w:tr w:rsidR="00BD305D" w:rsidRPr="00F01F5D" w14:paraId="3C394FCB" w14:textId="77777777" w:rsidTr="00BD305D">
        <w:tc>
          <w:tcPr>
            <w:tcW w:w="890" w:type="dxa"/>
          </w:tcPr>
          <w:p w14:paraId="6DFB7D65" w14:textId="77777777" w:rsidR="006C7D18" w:rsidRDefault="006C7D18" w:rsidP="006C7D18">
            <w:r>
              <w:t>T2_8</w:t>
            </w:r>
          </w:p>
        </w:tc>
        <w:tc>
          <w:tcPr>
            <w:tcW w:w="1530" w:type="dxa"/>
          </w:tcPr>
          <w:p w14:paraId="64068453" w14:textId="77777777" w:rsidR="006C7D18" w:rsidRDefault="006C7D18" w:rsidP="006C7D18">
            <w:r w:rsidRPr="007A1EB9">
              <w:t>5.1+2</w:t>
            </w:r>
            <w:r w:rsidR="00D23C6B">
              <w:t>H</w:t>
            </w:r>
          </w:p>
        </w:tc>
        <w:tc>
          <w:tcPr>
            <w:tcW w:w="1620" w:type="dxa"/>
          </w:tcPr>
          <w:p w14:paraId="690F4F13" w14:textId="77777777" w:rsidR="006C7D18" w:rsidRPr="00E960C6" w:rsidRDefault="006C7D18" w:rsidP="006C7D18">
            <w:r w:rsidRPr="000C092B">
              <w:t>5.1+2</w:t>
            </w:r>
            <w:r w:rsidR="00D23C6B">
              <w:t>H</w:t>
            </w:r>
          </w:p>
        </w:tc>
        <w:tc>
          <w:tcPr>
            <w:tcW w:w="2188" w:type="dxa"/>
            <w:vAlign w:val="center"/>
          </w:tcPr>
          <w:p w14:paraId="0B596D76" w14:textId="77777777" w:rsidR="006C7D18" w:rsidRPr="00951521" w:rsidRDefault="006C7D18" w:rsidP="006C7D18">
            <w:r w:rsidRPr="00E960C6">
              <w:t>Song World Percussion</w:t>
            </w:r>
          </w:p>
        </w:tc>
        <w:tc>
          <w:tcPr>
            <w:tcW w:w="2520" w:type="dxa"/>
            <w:vAlign w:val="center"/>
          </w:tcPr>
          <w:p w14:paraId="00C90E61" w14:textId="77777777" w:rsidR="006C7D18" w:rsidRPr="00E960C6" w:rsidRDefault="007151D3" w:rsidP="007151D3">
            <w:pPr>
              <w:jc w:val="left"/>
            </w:pPr>
            <w:r w:rsidRPr="00982327">
              <w:rPr>
                <w:rFonts w:ascii="Frutiger 45 Light" w:eastAsia="Times New Roman" w:hAnsi="Frutiger 45 Light"/>
              </w:rPr>
              <w:t>Pop Music with drums</w:t>
            </w:r>
            <w:r w:rsidRPr="00BB39A6" w:rsidDel="009C04AC">
              <w:t xml:space="preserve"> </w:t>
            </w:r>
          </w:p>
        </w:tc>
      </w:tr>
      <w:tr w:rsidR="00BD305D" w:rsidRPr="00F01F5D" w14:paraId="153DF7A5" w14:textId="77777777" w:rsidTr="00BD305D">
        <w:tc>
          <w:tcPr>
            <w:tcW w:w="890" w:type="dxa"/>
          </w:tcPr>
          <w:p w14:paraId="7DB6ED32" w14:textId="77777777" w:rsidR="006C7D18" w:rsidRPr="00F01F5D" w:rsidRDefault="006C7D18" w:rsidP="006C7D18">
            <w:r>
              <w:t>T2_9</w:t>
            </w:r>
          </w:p>
        </w:tc>
        <w:tc>
          <w:tcPr>
            <w:tcW w:w="1530" w:type="dxa"/>
          </w:tcPr>
          <w:p w14:paraId="6DB68348" w14:textId="77777777" w:rsidR="006C7D18" w:rsidRPr="00F01F5D" w:rsidRDefault="006C7D18" w:rsidP="006C7D18">
            <w:r>
              <w:t>HOA</w:t>
            </w:r>
          </w:p>
        </w:tc>
        <w:tc>
          <w:tcPr>
            <w:tcW w:w="1620" w:type="dxa"/>
          </w:tcPr>
          <w:p w14:paraId="0DD7658F" w14:textId="77777777" w:rsidR="006C7D18" w:rsidRPr="00951521" w:rsidRDefault="006C7D18" w:rsidP="006C7D18">
            <w:r w:rsidRPr="001F163E">
              <w:t>7.1+4</w:t>
            </w:r>
            <w:r w:rsidR="00D23C6B">
              <w:t>H</w:t>
            </w:r>
          </w:p>
        </w:tc>
        <w:tc>
          <w:tcPr>
            <w:tcW w:w="2188" w:type="dxa"/>
            <w:vAlign w:val="center"/>
          </w:tcPr>
          <w:p w14:paraId="1B5FD0EE" w14:textId="77777777" w:rsidR="006C7D18" w:rsidRPr="00F01F5D" w:rsidRDefault="006C7D18" w:rsidP="006C7D18">
            <w:r w:rsidRPr="00951521">
              <w:t>Moonshine</w:t>
            </w:r>
          </w:p>
        </w:tc>
        <w:tc>
          <w:tcPr>
            <w:tcW w:w="2520" w:type="dxa"/>
            <w:vAlign w:val="center"/>
          </w:tcPr>
          <w:p w14:paraId="45DEF3DB" w14:textId="77777777" w:rsidR="006C7D18" w:rsidRPr="00951521" w:rsidRDefault="007151D3" w:rsidP="007151D3">
            <w:pPr>
              <w:jc w:val="left"/>
            </w:pPr>
            <w:r w:rsidRPr="00982327">
              <w:rPr>
                <w:rFonts w:ascii="Frutiger 45 Light" w:eastAsia="Times New Roman" w:hAnsi="Frutiger 45 Light"/>
                <w:color w:val="000000"/>
              </w:rPr>
              <w:t xml:space="preserve">A </w:t>
            </w:r>
            <w:proofErr w:type="spellStart"/>
            <w:r w:rsidRPr="00982327">
              <w:rPr>
                <w:rFonts w:ascii="Frutiger 45 Light" w:eastAsia="Times New Roman" w:hAnsi="Frutiger 45 Light"/>
                <w:color w:val="000000"/>
              </w:rPr>
              <w:t>capella</w:t>
            </w:r>
            <w:proofErr w:type="spellEnd"/>
            <w:r w:rsidRPr="00982327">
              <w:rPr>
                <w:rFonts w:ascii="Frutiger 45 Light" w:eastAsia="Times New Roman" w:hAnsi="Frutiger 45 Light"/>
                <w:color w:val="000000"/>
              </w:rPr>
              <w:t xml:space="preserve"> </w:t>
            </w:r>
          </w:p>
        </w:tc>
      </w:tr>
      <w:tr w:rsidR="00BD305D" w:rsidRPr="00F01F5D" w14:paraId="727D1F04" w14:textId="77777777" w:rsidTr="00BD305D">
        <w:trPr>
          <w:trHeight w:val="305"/>
        </w:trPr>
        <w:tc>
          <w:tcPr>
            <w:tcW w:w="890" w:type="dxa"/>
          </w:tcPr>
          <w:p w14:paraId="05523BAD" w14:textId="77777777" w:rsidR="006C7D18" w:rsidRPr="00F01F5D" w:rsidRDefault="006C7D18" w:rsidP="006C7D18">
            <w:r>
              <w:t>T2_10</w:t>
            </w:r>
          </w:p>
        </w:tc>
        <w:tc>
          <w:tcPr>
            <w:tcW w:w="1530" w:type="dxa"/>
          </w:tcPr>
          <w:p w14:paraId="3EC8214E" w14:textId="77777777" w:rsidR="006C7D18" w:rsidRPr="00F01F5D" w:rsidRDefault="006C7D18" w:rsidP="006C7D18">
            <w:r w:rsidRPr="003D63EB">
              <w:t>HOA</w:t>
            </w:r>
          </w:p>
        </w:tc>
        <w:tc>
          <w:tcPr>
            <w:tcW w:w="1620" w:type="dxa"/>
          </w:tcPr>
          <w:p w14:paraId="1EB295CA" w14:textId="77777777" w:rsidR="006C7D18" w:rsidRPr="00951521" w:rsidRDefault="006C7D18" w:rsidP="006C7D18">
            <w:r w:rsidRPr="001F163E">
              <w:t>7.1+4</w:t>
            </w:r>
            <w:r w:rsidR="00D23C6B">
              <w:t>H</w:t>
            </w:r>
          </w:p>
        </w:tc>
        <w:tc>
          <w:tcPr>
            <w:tcW w:w="2188" w:type="dxa"/>
            <w:vAlign w:val="center"/>
          </w:tcPr>
          <w:p w14:paraId="442921CD" w14:textId="77777777" w:rsidR="006C7D18" w:rsidRPr="00F01F5D" w:rsidRDefault="006C7D18" w:rsidP="006C7D18">
            <w:r>
              <w:t>H_12_Radio</w:t>
            </w:r>
          </w:p>
        </w:tc>
        <w:tc>
          <w:tcPr>
            <w:tcW w:w="2520" w:type="dxa"/>
            <w:vAlign w:val="center"/>
          </w:tcPr>
          <w:p w14:paraId="790290E2" w14:textId="77777777" w:rsidR="006C7D18" w:rsidRPr="00951521" w:rsidRDefault="007151D3" w:rsidP="007151D3">
            <w:pPr>
              <w:jc w:val="left"/>
            </w:pPr>
            <w:r w:rsidRPr="00982327">
              <w:rPr>
                <w:rFonts w:ascii="Frutiger 45 Light" w:eastAsia="Times New Roman" w:hAnsi="Frutiger 45 Light"/>
                <w:color w:val="000000"/>
              </w:rPr>
              <w:t xml:space="preserve">Guitars </w:t>
            </w:r>
          </w:p>
        </w:tc>
      </w:tr>
      <w:tr w:rsidR="00BD305D" w:rsidRPr="00F01F5D" w14:paraId="00B2C881" w14:textId="77777777" w:rsidTr="00BD305D">
        <w:tc>
          <w:tcPr>
            <w:tcW w:w="890" w:type="dxa"/>
          </w:tcPr>
          <w:p w14:paraId="451BD277" w14:textId="77777777" w:rsidR="006C7D18" w:rsidRPr="00F01F5D" w:rsidRDefault="006C7D18" w:rsidP="006C7D18">
            <w:r>
              <w:t>T2_11</w:t>
            </w:r>
          </w:p>
        </w:tc>
        <w:tc>
          <w:tcPr>
            <w:tcW w:w="1530" w:type="dxa"/>
          </w:tcPr>
          <w:p w14:paraId="5765FC5D" w14:textId="77777777" w:rsidR="006C7D18" w:rsidRPr="00F01F5D" w:rsidRDefault="006C7D18" w:rsidP="006C7D18">
            <w:r w:rsidRPr="003D63EB">
              <w:t>HOA</w:t>
            </w:r>
          </w:p>
        </w:tc>
        <w:tc>
          <w:tcPr>
            <w:tcW w:w="1620" w:type="dxa"/>
          </w:tcPr>
          <w:p w14:paraId="7E8F7384" w14:textId="77777777" w:rsidR="006C7D18" w:rsidRPr="00E960C6" w:rsidRDefault="006C7D18" w:rsidP="006C7D18">
            <w:r w:rsidRPr="001F163E">
              <w:t>7.1+4</w:t>
            </w:r>
            <w:r w:rsidR="00D23C6B">
              <w:t>H</w:t>
            </w:r>
          </w:p>
        </w:tc>
        <w:tc>
          <w:tcPr>
            <w:tcW w:w="2188" w:type="dxa"/>
            <w:vAlign w:val="center"/>
          </w:tcPr>
          <w:p w14:paraId="604F9932" w14:textId="77777777" w:rsidR="006C7D18" w:rsidRPr="00F01F5D" w:rsidRDefault="006C7D18" w:rsidP="006C7D18">
            <w:r w:rsidRPr="00E960C6">
              <w:t>Drone</w:t>
            </w:r>
          </w:p>
        </w:tc>
        <w:tc>
          <w:tcPr>
            <w:tcW w:w="2520" w:type="dxa"/>
            <w:vAlign w:val="center"/>
          </w:tcPr>
          <w:p w14:paraId="68B4F1F2" w14:textId="77777777" w:rsidR="006C7D18" w:rsidRPr="00E960C6" w:rsidRDefault="00836BFD" w:rsidP="007151D3">
            <w:pPr>
              <w:jc w:val="left"/>
            </w:pPr>
            <w:r>
              <w:t>Drama</w:t>
            </w:r>
          </w:p>
        </w:tc>
      </w:tr>
      <w:tr w:rsidR="00BD305D" w:rsidRPr="00F01F5D" w14:paraId="1E9E4538" w14:textId="77777777" w:rsidTr="00BD305D">
        <w:tc>
          <w:tcPr>
            <w:tcW w:w="890" w:type="dxa"/>
          </w:tcPr>
          <w:p w14:paraId="65C2AC71" w14:textId="77777777" w:rsidR="006C7D18" w:rsidRDefault="006C7D18" w:rsidP="006C7D18">
            <w:r>
              <w:t>T2_12</w:t>
            </w:r>
          </w:p>
        </w:tc>
        <w:tc>
          <w:tcPr>
            <w:tcW w:w="1530" w:type="dxa"/>
          </w:tcPr>
          <w:p w14:paraId="785E5200" w14:textId="77777777" w:rsidR="006C7D18" w:rsidRPr="003D63EB" w:rsidRDefault="006C7D18" w:rsidP="006C7D18">
            <w:r>
              <w:t>HOA</w:t>
            </w:r>
          </w:p>
        </w:tc>
        <w:tc>
          <w:tcPr>
            <w:tcW w:w="1620" w:type="dxa"/>
          </w:tcPr>
          <w:p w14:paraId="557CC555" w14:textId="77777777" w:rsidR="006C7D18" w:rsidRPr="00E960C6" w:rsidRDefault="006C7D18" w:rsidP="006C7D18">
            <w:r w:rsidRPr="001F163E">
              <w:t>7.1+4</w:t>
            </w:r>
            <w:r w:rsidR="00D23C6B">
              <w:t>H</w:t>
            </w:r>
          </w:p>
        </w:tc>
        <w:tc>
          <w:tcPr>
            <w:tcW w:w="2188" w:type="dxa"/>
            <w:vAlign w:val="center"/>
          </w:tcPr>
          <w:p w14:paraId="2EAB271F" w14:textId="77777777" w:rsidR="006C7D18" w:rsidRPr="00951521" w:rsidRDefault="006C7D18" w:rsidP="006C7D18">
            <w:r w:rsidRPr="00E960C6">
              <w:t xml:space="preserve">H_07_Vocal1 </w:t>
            </w:r>
          </w:p>
        </w:tc>
        <w:tc>
          <w:tcPr>
            <w:tcW w:w="2520" w:type="dxa"/>
            <w:vAlign w:val="center"/>
          </w:tcPr>
          <w:p w14:paraId="7708908C" w14:textId="77777777" w:rsidR="006C7D18" w:rsidRPr="00E960C6" w:rsidRDefault="007151D3" w:rsidP="007151D3">
            <w:pPr>
              <w:jc w:val="left"/>
            </w:pPr>
            <w:r w:rsidRPr="00982327">
              <w:rPr>
                <w:rFonts w:ascii="Frutiger 45 Light" w:eastAsia="Times New Roman" w:hAnsi="Frutiger 45 Light"/>
                <w:color w:val="000000"/>
              </w:rPr>
              <w:t>Female voice with piano and orchestra</w:t>
            </w:r>
            <w:r w:rsidRPr="00BB39A6" w:rsidDel="009C04AC">
              <w:t xml:space="preserve"> </w:t>
            </w:r>
          </w:p>
        </w:tc>
      </w:tr>
    </w:tbl>
    <w:p w14:paraId="38D240A6" w14:textId="77777777" w:rsidR="004109EB" w:rsidRPr="00F01F5D" w:rsidRDefault="004109EB" w:rsidP="004109EB"/>
    <w:p w14:paraId="7506E8D5" w14:textId="77777777" w:rsidR="004109EB" w:rsidRPr="00862B68" w:rsidRDefault="004E5643" w:rsidP="004109EB">
      <w:pPr>
        <w:pStyle w:val="Heading2"/>
        <w:tabs>
          <w:tab w:val="num" w:pos="576"/>
        </w:tabs>
        <w:jc w:val="left"/>
      </w:pPr>
      <w:bookmarkStart w:id="11" w:name="_Ref472516378"/>
      <w:bookmarkStart w:id="12" w:name="_Ref471729753"/>
      <w:bookmarkStart w:id="13" w:name="_Toc472570975"/>
      <w:bookmarkStart w:id="14" w:name="_Ref450816938"/>
      <w:r>
        <w:t>Test 3</w:t>
      </w:r>
      <w:r w:rsidR="004109EB">
        <w:t xml:space="preserve"> </w:t>
      </w:r>
      <w:r w:rsidR="00AD1CC8">
        <w:t>“</w:t>
      </w:r>
      <w:r w:rsidR="004109EB" w:rsidRPr="00862B68">
        <w:t>High Efficiency Broadcast</w:t>
      </w:r>
      <w:r w:rsidR="00AD1CC8">
        <w:t>”</w:t>
      </w:r>
      <w:bookmarkEnd w:id="11"/>
      <w:bookmarkEnd w:id="12"/>
      <w:bookmarkEnd w:id="13"/>
      <w:r w:rsidR="004109EB" w:rsidRPr="00862B68">
        <w:t xml:space="preserve"> </w:t>
      </w:r>
      <w:bookmarkEnd w:id="14"/>
    </w:p>
    <w:p w14:paraId="251F2CFD" w14:textId="77777777" w:rsidR="006C7D18" w:rsidRDefault="006C7D18" w:rsidP="006C7D18">
      <w:r>
        <w:t>The following table describes the parameters for Test 3.</w:t>
      </w:r>
    </w:p>
    <w:p w14:paraId="380DB842" w14:textId="77777777" w:rsidR="004109EB" w:rsidRPr="00F01F5D" w:rsidRDefault="004109EB" w:rsidP="004109EB"/>
    <w:tbl>
      <w:tblPr>
        <w:tblStyle w:val="TableGrid"/>
        <w:tblW w:w="9468" w:type="dxa"/>
        <w:tblLayout w:type="fixed"/>
        <w:tblLook w:val="04A0" w:firstRow="1" w:lastRow="0" w:firstColumn="1" w:lastColumn="0" w:noHBand="0" w:noVBand="1"/>
      </w:tblPr>
      <w:tblGrid>
        <w:gridCol w:w="2155"/>
        <w:gridCol w:w="7313"/>
      </w:tblGrid>
      <w:tr w:rsidR="004109EB" w:rsidRPr="00667976" w14:paraId="6DB0A612" w14:textId="77777777" w:rsidTr="000619C6">
        <w:tc>
          <w:tcPr>
            <w:tcW w:w="2155" w:type="dxa"/>
          </w:tcPr>
          <w:p w14:paraId="0162875C" w14:textId="77777777" w:rsidR="004109EB" w:rsidRPr="00BB39A6" w:rsidRDefault="00B61806" w:rsidP="004109EB">
            <w:pPr>
              <w:contextualSpacing/>
              <w:outlineLvl w:val="6"/>
            </w:pPr>
            <w:r>
              <w:t>Test Goal</w:t>
            </w:r>
          </w:p>
        </w:tc>
        <w:tc>
          <w:tcPr>
            <w:tcW w:w="7313" w:type="dxa"/>
          </w:tcPr>
          <w:p w14:paraId="3BEF7D8F" w14:textId="77777777" w:rsidR="004109EB" w:rsidRPr="00BB39A6" w:rsidRDefault="004109EB" w:rsidP="004109EB">
            <w:pPr>
              <w:contextualSpacing/>
              <w:outlineLvl w:val="6"/>
            </w:pPr>
            <w:r w:rsidRPr="00667976">
              <w:t>Demonstrate MUSHRA “Good” quality at low bit rates</w:t>
            </w:r>
          </w:p>
        </w:tc>
      </w:tr>
      <w:tr w:rsidR="004109EB" w:rsidRPr="00667976" w14:paraId="43B0FBD2" w14:textId="77777777" w:rsidTr="000619C6">
        <w:tc>
          <w:tcPr>
            <w:tcW w:w="2155" w:type="dxa"/>
          </w:tcPr>
          <w:p w14:paraId="2CE00504" w14:textId="77777777" w:rsidR="004109EB" w:rsidRPr="00BB39A6" w:rsidRDefault="004109EB" w:rsidP="004109EB">
            <w:pPr>
              <w:contextualSpacing/>
              <w:outlineLvl w:val="6"/>
            </w:pPr>
            <w:r w:rsidRPr="00667976">
              <w:t>Test Methodology</w:t>
            </w:r>
          </w:p>
        </w:tc>
        <w:tc>
          <w:tcPr>
            <w:tcW w:w="7313" w:type="dxa"/>
          </w:tcPr>
          <w:p w14:paraId="292D2353" w14:textId="77777777" w:rsidR="004109EB" w:rsidRPr="00BB39A6" w:rsidRDefault="004109EB" w:rsidP="004109EB">
            <w:pPr>
              <w:contextualSpacing/>
              <w:outlineLvl w:val="6"/>
            </w:pPr>
            <w:r w:rsidRPr="00667976">
              <w:t>MUSHRA</w:t>
            </w:r>
          </w:p>
        </w:tc>
      </w:tr>
      <w:tr w:rsidR="004109EB" w:rsidRPr="00667976" w14:paraId="47311292" w14:textId="77777777" w:rsidTr="000619C6">
        <w:tc>
          <w:tcPr>
            <w:tcW w:w="2155" w:type="dxa"/>
          </w:tcPr>
          <w:p w14:paraId="77B98ADE" w14:textId="77777777" w:rsidR="004109EB" w:rsidRPr="00BB39A6" w:rsidRDefault="004109EB" w:rsidP="004109EB">
            <w:pPr>
              <w:contextualSpacing/>
              <w:outlineLvl w:val="6"/>
            </w:pPr>
            <w:r w:rsidRPr="00667976">
              <w:t>Presentation</w:t>
            </w:r>
          </w:p>
        </w:tc>
        <w:tc>
          <w:tcPr>
            <w:tcW w:w="7313" w:type="dxa"/>
          </w:tcPr>
          <w:p w14:paraId="24114FDA" w14:textId="77777777" w:rsidR="004109EB" w:rsidRPr="00BB39A6" w:rsidRDefault="004109EB" w:rsidP="004109EB">
            <w:pPr>
              <w:contextualSpacing/>
              <w:outlineLvl w:val="6"/>
            </w:pPr>
            <w:r w:rsidRPr="00667976">
              <w:t>Loudspeaker</w:t>
            </w:r>
          </w:p>
        </w:tc>
      </w:tr>
      <w:tr w:rsidR="004109EB" w:rsidRPr="00667976" w14:paraId="5848B664" w14:textId="77777777" w:rsidTr="000619C6">
        <w:tc>
          <w:tcPr>
            <w:tcW w:w="2155" w:type="dxa"/>
          </w:tcPr>
          <w:p w14:paraId="40A2439B" w14:textId="77777777" w:rsidR="004109EB" w:rsidRPr="00BB39A6" w:rsidRDefault="004109EB" w:rsidP="004109EB">
            <w:pPr>
              <w:contextualSpacing/>
              <w:outlineLvl w:val="6"/>
            </w:pPr>
            <w:r w:rsidRPr="00667976">
              <w:t>Content Formats</w:t>
            </w:r>
          </w:p>
        </w:tc>
        <w:tc>
          <w:tcPr>
            <w:tcW w:w="7313" w:type="dxa"/>
          </w:tcPr>
          <w:p w14:paraId="2C085F9C" w14:textId="77777777" w:rsidR="004109EB" w:rsidRPr="00BB39A6" w:rsidRDefault="000619C6" w:rsidP="000619C6">
            <w:pPr>
              <w:contextualSpacing/>
              <w:outlineLvl w:val="6"/>
            </w:pPr>
            <w:r>
              <w:t>See Test Material, Test 3 table.</w:t>
            </w:r>
          </w:p>
        </w:tc>
      </w:tr>
      <w:tr w:rsidR="004109EB" w:rsidRPr="00667976" w14:paraId="014E840D" w14:textId="77777777" w:rsidTr="000619C6">
        <w:tc>
          <w:tcPr>
            <w:tcW w:w="2155" w:type="dxa"/>
          </w:tcPr>
          <w:p w14:paraId="788A088B" w14:textId="77777777" w:rsidR="004109EB" w:rsidRPr="00667976" w:rsidRDefault="004109EB" w:rsidP="004109EB">
            <w:pPr>
              <w:contextualSpacing/>
            </w:pPr>
            <w:r w:rsidRPr="00667976">
              <w:t>Content Specialties</w:t>
            </w:r>
          </w:p>
        </w:tc>
        <w:tc>
          <w:tcPr>
            <w:tcW w:w="7313" w:type="dxa"/>
          </w:tcPr>
          <w:p w14:paraId="6276C41D" w14:textId="77777777" w:rsidR="004109EB" w:rsidRPr="00BB39A6" w:rsidRDefault="004109EB" w:rsidP="004109EB">
            <w:pPr>
              <w:contextualSpacing/>
              <w:outlineLvl w:val="6"/>
            </w:pPr>
            <w:r w:rsidRPr="00667976">
              <w:t>None</w:t>
            </w:r>
          </w:p>
        </w:tc>
      </w:tr>
      <w:tr w:rsidR="004109EB" w:rsidRPr="00667976" w14:paraId="17DC573D" w14:textId="77777777" w:rsidTr="000619C6">
        <w:tc>
          <w:tcPr>
            <w:tcW w:w="2155" w:type="dxa"/>
          </w:tcPr>
          <w:p w14:paraId="3C2C8F56" w14:textId="77777777" w:rsidR="004109EB" w:rsidRPr="00BB39A6" w:rsidRDefault="004109EB" w:rsidP="004109EB">
            <w:pPr>
              <w:contextualSpacing/>
              <w:outlineLvl w:val="6"/>
            </w:pPr>
            <w:r w:rsidRPr="00667976">
              <w:t>Reference</w:t>
            </w:r>
          </w:p>
        </w:tc>
        <w:tc>
          <w:tcPr>
            <w:tcW w:w="7313" w:type="dxa"/>
          </w:tcPr>
          <w:p w14:paraId="14839AF5" w14:textId="77777777" w:rsidR="004109EB" w:rsidRPr="00BB39A6" w:rsidRDefault="004109EB" w:rsidP="004109EB">
            <w:pPr>
              <w:contextualSpacing/>
              <w:outlineLvl w:val="6"/>
            </w:pPr>
            <w:r w:rsidRPr="00667976">
              <w:t>See section on Test 3 Material, above.</w:t>
            </w:r>
          </w:p>
        </w:tc>
      </w:tr>
      <w:tr w:rsidR="004109EB" w:rsidRPr="00667976" w14:paraId="0D3F90A1" w14:textId="77777777" w:rsidTr="000619C6">
        <w:tc>
          <w:tcPr>
            <w:tcW w:w="2155" w:type="dxa"/>
          </w:tcPr>
          <w:p w14:paraId="7B0B7568" w14:textId="77777777" w:rsidR="004109EB" w:rsidRPr="00BB39A6" w:rsidRDefault="004109EB" w:rsidP="004109EB">
            <w:pPr>
              <w:spacing w:before="240" w:after="60"/>
              <w:outlineLvl w:val="6"/>
            </w:pPr>
            <w:r w:rsidRPr="00667976">
              <w:t>Test Conditions</w:t>
            </w:r>
          </w:p>
        </w:tc>
        <w:tc>
          <w:tcPr>
            <w:tcW w:w="7313" w:type="dxa"/>
          </w:tcPr>
          <w:p w14:paraId="01A4041B" w14:textId="77777777" w:rsidR="004109EB" w:rsidRPr="00BB39A6" w:rsidRDefault="004109EB" w:rsidP="004109EB">
            <w:pPr>
              <w:contextualSpacing/>
              <w:outlineLvl w:val="6"/>
            </w:pPr>
            <w:r w:rsidRPr="00667976">
              <w:t xml:space="preserve">  1    </w:t>
            </w:r>
            <w:r>
              <w:t xml:space="preserve">  </w:t>
            </w:r>
            <w:r w:rsidRPr="00667976">
              <w:t>Hidden Reference</w:t>
            </w:r>
          </w:p>
          <w:tbl>
            <w:tblPr>
              <w:tblStyle w:val="TableGrid"/>
              <w:tblW w:w="6861" w:type="dxa"/>
              <w:tblLayout w:type="fixed"/>
              <w:tblLook w:val="04A0" w:firstRow="1" w:lastRow="0" w:firstColumn="1" w:lastColumn="0" w:noHBand="0" w:noVBand="1"/>
            </w:tblPr>
            <w:tblGrid>
              <w:gridCol w:w="360"/>
              <w:gridCol w:w="1204"/>
              <w:gridCol w:w="1399"/>
              <w:gridCol w:w="1381"/>
              <w:gridCol w:w="1281"/>
              <w:gridCol w:w="1236"/>
            </w:tblGrid>
            <w:tr w:rsidR="004109EB" w:rsidRPr="00667976" w14:paraId="4DF932CE" w14:textId="77777777" w:rsidTr="00B02366">
              <w:tc>
                <w:tcPr>
                  <w:tcW w:w="360" w:type="dxa"/>
                  <w:tcBorders>
                    <w:top w:val="nil"/>
                    <w:left w:val="nil"/>
                    <w:bottom w:val="nil"/>
                    <w:right w:val="nil"/>
                  </w:tcBorders>
                </w:tcPr>
                <w:p w14:paraId="0C3E33E3" w14:textId="77777777" w:rsidR="004109EB" w:rsidRPr="00667976" w:rsidRDefault="004109EB" w:rsidP="004109EB">
                  <w:pPr>
                    <w:contextualSpacing/>
                  </w:pPr>
                </w:p>
              </w:tc>
              <w:tc>
                <w:tcPr>
                  <w:tcW w:w="1204" w:type="dxa"/>
                  <w:tcBorders>
                    <w:top w:val="nil"/>
                    <w:left w:val="nil"/>
                    <w:bottom w:val="nil"/>
                    <w:right w:val="nil"/>
                  </w:tcBorders>
                </w:tcPr>
                <w:p w14:paraId="49594828" w14:textId="77777777" w:rsidR="004109EB" w:rsidRPr="00667976" w:rsidRDefault="004109EB" w:rsidP="004109EB">
                  <w:pPr>
                    <w:contextualSpacing/>
                  </w:pPr>
                </w:p>
              </w:tc>
              <w:tc>
                <w:tcPr>
                  <w:tcW w:w="1399" w:type="dxa"/>
                  <w:tcBorders>
                    <w:top w:val="nil"/>
                    <w:left w:val="nil"/>
                    <w:bottom w:val="nil"/>
                    <w:right w:val="nil"/>
                  </w:tcBorders>
                </w:tcPr>
                <w:p w14:paraId="013210D2" w14:textId="77777777" w:rsidR="004109EB" w:rsidRPr="00BB39A6" w:rsidRDefault="004109EB" w:rsidP="004109EB">
                  <w:pPr>
                    <w:contextualSpacing/>
                  </w:pPr>
                  <w:r w:rsidRPr="00667976">
                    <w:t>5.1+2</w:t>
                  </w:r>
                  <w:r w:rsidR="00215C0D">
                    <w:t>H</w:t>
                  </w:r>
                </w:p>
              </w:tc>
              <w:tc>
                <w:tcPr>
                  <w:tcW w:w="1381" w:type="dxa"/>
                  <w:tcBorders>
                    <w:top w:val="nil"/>
                    <w:left w:val="nil"/>
                    <w:bottom w:val="nil"/>
                    <w:right w:val="nil"/>
                  </w:tcBorders>
                </w:tcPr>
                <w:p w14:paraId="78BC01D5" w14:textId="77777777" w:rsidR="004109EB" w:rsidRPr="00667976" w:rsidRDefault="004109EB" w:rsidP="004109EB">
                  <w:pPr>
                    <w:contextualSpacing/>
                  </w:pPr>
                  <w:r w:rsidRPr="00667976">
                    <w:t>5.1</w:t>
                  </w:r>
                </w:p>
              </w:tc>
              <w:tc>
                <w:tcPr>
                  <w:tcW w:w="1281" w:type="dxa"/>
                  <w:tcBorders>
                    <w:top w:val="nil"/>
                    <w:left w:val="nil"/>
                    <w:bottom w:val="nil"/>
                    <w:right w:val="nil"/>
                  </w:tcBorders>
                </w:tcPr>
                <w:p w14:paraId="5F9F3566" w14:textId="77777777" w:rsidR="004109EB" w:rsidRPr="00BB39A6" w:rsidRDefault="004109EB" w:rsidP="004109EB">
                  <w:pPr>
                    <w:contextualSpacing/>
                  </w:pPr>
                  <w:r w:rsidRPr="00667976">
                    <w:t>2.0</w:t>
                  </w:r>
                </w:p>
              </w:tc>
              <w:tc>
                <w:tcPr>
                  <w:tcW w:w="1236" w:type="dxa"/>
                  <w:tcBorders>
                    <w:top w:val="nil"/>
                    <w:left w:val="nil"/>
                    <w:bottom w:val="nil"/>
                    <w:right w:val="nil"/>
                  </w:tcBorders>
                </w:tcPr>
                <w:p w14:paraId="79D07A85" w14:textId="77777777" w:rsidR="004109EB" w:rsidRPr="00667976" w:rsidRDefault="004109EB" w:rsidP="004109EB">
                  <w:pPr>
                    <w:contextualSpacing/>
                  </w:pPr>
                  <w:r w:rsidRPr="00667976">
                    <w:t>HOA</w:t>
                  </w:r>
                </w:p>
              </w:tc>
            </w:tr>
            <w:tr w:rsidR="004401E4" w:rsidRPr="00667976" w14:paraId="0A674B01" w14:textId="77777777" w:rsidTr="00B02366">
              <w:trPr>
                <w:trHeight w:val="297"/>
              </w:trPr>
              <w:tc>
                <w:tcPr>
                  <w:tcW w:w="360" w:type="dxa"/>
                  <w:tcBorders>
                    <w:top w:val="nil"/>
                    <w:left w:val="nil"/>
                    <w:bottom w:val="nil"/>
                    <w:right w:val="nil"/>
                  </w:tcBorders>
                </w:tcPr>
                <w:p w14:paraId="5771EDD8" w14:textId="3BA43912" w:rsidR="004401E4" w:rsidRPr="00BB39A6" w:rsidRDefault="004401E4" w:rsidP="00EB13F2">
                  <w:pPr>
                    <w:contextualSpacing/>
                  </w:pPr>
                  <w:r>
                    <w:t>2</w:t>
                  </w:r>
                </w:p>
              </w:tc>
              <w:tc>
                <w:tcPr>
                  <w:tcW w:w="1204" w:type="dxa"/>
                  <w:tcBorders>
                    <w:top w:val="nil"/>
                    <w:left w:val="nil"/>
                    <w:bottom w:val="nil"/>
                    <w:right w:val="nil"/>
                  </w:tcBorders>
                </w:tcPr>
                <w:p w14:paraId="48BE4B03" w14:textId="77777777" w:rsidR="004401E4" w:rsidRPr="00BB39A6" w:rsidRDefault="004401E4" w:rsidP="00EB13F2">
                  <w:pPr>
                    <w:contextualSpacing/>
                  </w:pPr>
                  <w:r w:rsidRPr="00667976">
                    <w:t>3D Audio</w:t>
                  </w:r>
                </w:p>
              </w:tc>
              <w:tc>
                <w:tcPr>
                  <w:tcW w:w="1399" w:type="dxa"/>
                  <w:tcBorders>
                    <w:top w:val="nil"/>
                    <w:left w:val="nil"/>
                    <w:bottom w:val="nil"/>
                    <w:right w:val="nil"/>
                  </w:tcBorders>
                </w:tcPr>
                <w:p w14:paraId="4750A03C" w14:textId="77777777" w:rsidR="004401E4" w:rsidRPr="00BB39A6" w:rsidRDefault="004401E4" w:rsidP="00EB13F2">
                  <w:pPr>
                    <w:contextualSpacing/>
                  </w:pPr>
                  <w:r w:rsidRPr="00BB39A6">
                    <w:t>256 kb/s</w:t>
                  </w:r>
                </w:p>
              </w:tc>
              <w:tc>
                <w:tcPr>
                  <w:tcW w:w="1381" w:type="dxa"/>
                  <w:tcBorders>
                    <w:top w:val="nil"/>
                    <w:left w:val="nil"/>
                    <w:bottom w:val="nil"/>
                    <w:right w:val="nil"/>
                  </w:tcBorders>
                </w:tcPr>
                <w:p w14:paraId="7B1FF815" w14:textId="77777777" w:rsidR="004401E4" w:rsidRPr="00BB39A6" w:rsidRDefault="004401E4" w:rsidP="00EB13F2">
                  <w:pPr>
                    <w:contextualSpacing/>
                  </w:pPr>
                  <w:r w:rsidRPr="00BB39A6">
                    <w:t>180 kb/s</w:t>
                  </w:r>
                </w:p>
              </w:tc>
              <w:tc>
                <w:tcPr>
                  <w:tcW w:w="1281" w:type="dxa"/>
                  <w:tcBorders>
                    <w:top w:val="nil"/>
                    <w:left w:val="nil"/>
                    <w:bottom w:val="nil"/>
                    <w:right w:val="nil"/>
                  </w:tcBorders>
                </w:tcPr>
                <w:p w14:paraId="147D391D" w14:textId="77777777" w:rsidR="004401E4" w:rsidRPr="00BB39A6" w:rsidRDefault="004401E4" w:rsidP="00EB13F2">
                  <w:pPr>
                    <w:contextualSpacing/>
                  </w:pPr>
                  <w:r w:rsidRPr="00BB39A6">
                    <w:t>80 kb/s</w:t>
                  </w:r>
                </w:p>
              </w:tc>
              <w:tc>
                <w:tcPr>
                  <w:tcW w:w="1236" w:type="dxa"/>
                  <w:tcBorders>
                    <w:top w:val="nil"/>
                    <w:left w:val="nil"/>
                    <w:bottom w:val="nil"/>
                    <w:right w:val="nil"/>
                  </w:tcBorders>
                </w:tcPr>
                <w:p w14:paraId="2304CE33" w14:textId="77777777" w:rsidR="004401E4" w:rsidRPr="00BB39A6" w:rsidRDefault="004401E4" w:rsidP="00EB13F2">
                  <w:pPr>
                    <w:contextualSpacing/>
                  </w:pPr>
                  <w:r w:rsidRPr="00BB39A6">
                    <w:t>256 kb/s</w:t>
                  </w:r>
                </w:p>
              </w:tc>
            </w:tr>
            <w:tr w:rsidR="004401E4" w:rsidRPr="00667976" w14:paraId="47A56F4B" w14:textId="77777777" w:rsidTr="005E1928">
              <w:tc>
                <w:tcPr>
                  <w:tcW w:w="360" w:type="dxa"/>
                  <w:tcBorders>
                    <w:top w:val="nil"/>
                    <w:left w:val="nil"/>
                    <w:bottom w:val="nil"/>
                    <w:right w:val="nil"/>
                  </w:tcBorders>
                </w:tcPr>
                <w:p w14:paraId="7FA42473" w14:textId="77777777" w:rsidR="004401E4" w:rsidRPr="00BB39A6" w:rsidRDefault="004401E4" w:rsidP="005E1928">
                  <w:pPr>
                    <w:contextualSpacing/>
                  </w:pPr>
                  <w:r w:rsidRPr="00667976">
                    <w:t>3</w:t>
                  </w:r>
                </w:p>
              </w:tc>
              <w:tc>
                <w:tcPr>
                  <w:tcW w:w="1204" w:type="dxa"/>
                  <w:tcBorders>
                    <w:top w:val="nil"/>
                    <w:left w:val="nil"/>
                    <w:bottom w:val="nil"/>
                    <w:right w:val="nil"/>
                  </w:tcBorders>
                </w:tcPr>
                <w:p w14:paraId="5717409E" w14:textId="77777777" w:rsidR="004401E4" w:rsidRPr="00BB39A6" w:rsidRDefault="004401E4" w:rsidP="005E1928">
                  <w:pPr>
                    <w:contextualSpacing/>
                  </w:pPr>
                  <w:r w:rsidRPr="00667976">
                    <w:t>3D Audio</w:t>
                  </w:r>
                </w:p>
              </w:tc>
              <w:tc>
                <w:tcPr>
                  <w:tcW w:w="1399" w:type="dxa"/>
                  <w:tcBorders>
                    <w:top w:val="nil"/>
                    <w:left w:val="nil"/>
                    <w:bottom w:val="nil"/>
                    <w:right w:val="nil"/>
                  </w:tcBorders>
                </w:tcPr>
                <w:p w14:paraId="3216DC85" w14:textId="77777777" w:rsidR="004401E4" w:rsidRPr="00BB39A6" w:rsidRDefault="004401E4" w:rsidP="005E1928">
                  <w:pPr>
                    <w:contextualSpacing/>
                  </w:pPr>
                  <w:r w:rsidRPr="00BB39A6">
                    <w:t>192 kb/s</w:t>
                  </w:r>
                </w:p>
              </w:tc>
              <w:tc>
                <w:tcPr>
                  <w:tcW w:w="1381" w:type="dxa"/>
                  <w:tcBorders>
                    <w:top w:val="nil"/>
                    <w:left w:val="nil"/>
                    <w:bottom w:val="nil"/>
                    <w:right w:val="nil"/>
                  </w:tcBorders>
                </w:tcPr>
                <w:p w14:paraId="32169C1B" w14:textId="77777777" w:rsidR="004401E4" w:rsidRPr="00BB39A6" w:rsidRDefault="004401E4" w:rsidP="005E1928">
                  <w:pPr>
                    <w:contextualSpacing/>
                  </w:pPr>
                  <w:r w:rsidRPr="00BB39A6">
                    <w:t>144 kb/s</w:t>
                  </w:r>
                </w:p>
              </w:tc>
              <w:tc>
                <w:tcPr>
                  <w:tcW w:w="1281" w:type="dxa"/>
                  <w:tcBorders>
                    <w:top w:val="nil"/>
                    <w:left w:val="nil"/>
                    <w:bottom w:val="nil"/>
                    <w:right w:val="nil"/>
                  </w:tcBorders>
                </w:tcPr>
                <w:p w14:paraId="286F7DB8" w14:textId="77777777" w:rsidR="004401E4" w:rsidRPr="00BB39A6" w:rsidRDefault="004401E4" w:rsidP="005E1928">
                  <w:pPr>
                    <w:contextualSpacing/>
                  </w:pPr>
                  <w:r w:rsidRPr="00BB39A6">
                    <w:t>64 kb/s</w:t>
                  </w:r>
                </w:p>
              </w:tc>
              <w:tc>
                <w:tcPr>
                  <w:tcW w:w="1236" w:type="dxa"/>
                  <w:tcBorders>
                    <w:top w:val="nil"/>
                    <w:left w:val="nil"/>
                    <w:bottom w:val="nil"/>
                    <w:right w:val="nil"/>
                  </w:tcBorders>
                </w:tcPr>
                <w:p w14:paraId="5836C160" w14:textId="77777777" w:rsidR="004401E4" w:rsidRPr="00BB39A6" w:rsidRDefault="004401E4" w:rsidP="005E1928">
                  <w:pPr>
                    <w:contextualSpacing/>
                  </w:pPr>
                  <w:r w:rsidRPr="00BB39A6">
                    <w:t>192 kb/s</w:t>
                  </w:r>
                </w:p>
              </w:tc>
            </w:tr>
            <w:tr w:rsidR="004109EB" w:rsidRPr="00667976" w14:paraId="2224E555" w14:textId="77777777" w:rsidTr="00B02366">
              <w:tc>
                <w:tcPr>
                  <w:tcW w:w="360" w:type="dxa"/>
                  <w:tcBorders>
                    <w:top w:val="nil"/>
                    <w:left w:val="nil"/>
                    <w:bottom w:val="nil"/>
                    <w:right w:val="nil"/>
                  </w:tcBorders>
                </w:tcPr>
                <w:p w14:paraId="6C1EF7A7" w14:textId="53564E5F" w:rsidR="004109EB" w:rsidRPr="00BB39A6" w:rsidRDefault="004401E4" w:rsidP="004109EB">
                  <w:pPr>
                    <w:contextualSpacing/>
                  </w:pPr>
                  <w:r>
                    <w:t>4</w:t>
                  </w:r>
                </w:p>
              </w:tc>
              <w:tc>
                <w:tcPr>
                  <w:tcW w:w="1204" w:type="dxa"/>
                  <w:tcBorders>
                    <w:top w:val="nil"/>
                    <w:left w:val="nil"/>
                    <w:bottom w:val="nil"/>
                    <w:right w:val="nil"/>
                  </w:tcBorders>
                </w:tcPr>
                <w:p w14:paraId="7B0FB44E" w14:textId="77777777" w:rsidR="004109EB" w:rsidRPr="00BB39A6" w:rsidRDefault="004109EB" w:rsidP="004109EB">
                  <w:pPr>
                    <w:contextualSpacing/>
                  </w:pPr>
                  <w:r w:rsidRPr="00667976">
                    <w:t>3D Audio</w:t>
                  </w:r>
                </w:p>
              </w:tc>
              <w:tc>
                <w:tcPr>
                  <w:tcW w:w="1399" w:type="dxa"/>
                  <w:tcBorders>
                    <w:top w:val="nil"/>
                    <w:left w:val="nil"/>
                    <w:bottom w:val="nil"/>
                    <w:right w:val="nil"/>
                  </w:tcBorders>
                </w:tcPr>
                <w:p w14:paraId="2485113E" w14:textId="77777777" w:rsidR="004109EB" w:rsidRPr="00BB39A6" w:rsidRDefault="004109EB" w:rsidP="004109EB">
                  <w:pPr>
                    <w:contextualSpacing/>
                  </w:pPr>
                  <w:r w:rsidRPr="00BB39A6">
                    <w:t>144 kb/s</w:t>
                  </w:r>
                </w:p>
              </w:tc>
              <w:tc>
                <w:tcPr>
                  <w:tcW w:w="1381" w:type="dxa"/>
                  <w:tcBorders>
                    <w:top w:val="nil"/>
                    <w:left w:val="nil"/>
                    <w:bottom w:val="nil"/>
                    <w:right w:val="nil"/>
                  </w:tcBorders>
                </w:tcPr>
                <w:p w14:paraId="1FF34992" w14:textId="77777777" w:rsidR="004109EB" w:rsidRPr="00BB39A6" w:rsidRDefault="004109EB" w:rsidP="004109EB">
                  <w:pPr>
                    <w:contextualSpacing/>
                  </w:pPr>
                  <w:r w:rsidRPr="00BB39A6">
                    <w:t>128 kb/s</w:t>
                  </w:r>
                </w:p>
              </w:tc>
              <w:tc>
                <w:tcPr>
                  <w:tcW w:w="1281" w:type="dxa"/>
                  <w:tcBorders>
                    <w:top w:val="nil"/>
                    <w:left w:val="nil"/>
                    <w:bottom w:val="nil"/>
                    <w:right w:val="nil"/>
                  </w:tcBorders>
                </w:tcPr>
                <w:p w14:paraId="535A3BE8" w14:textId="77777777" w:rsidR="004109EB" w:rsidRPr="00BB39A6" w:rsidRDefault="004109EB" w:rsidP="004109EB">
                  <w:pPr>
                    <w:contextualSpacing/>
                  </w:pPr>
                  <w:r w:rsidRPr="00BB39A6">
                    <w:t>48 kb/s</w:t>
                  </w:r>
                </w:p>
              </w:tc>
              <w:tc>
                <w:tcPr>
                  <w:tcW w:w="1236" w:type="dxa"/>
                  <w:tcBorders>
                    <w:top w:val="nil"/>
                    <w:left w:val="nil"/>
                    <w:bottom w:val="nil"/>
                    <w:right w:val="nil"/>
                  </w:tcBorders>
                </w:tcPr>
                <w:p w14:paraId="47B91344" w14:textId="77777777" w:rsidR="004109EB" w:rsidRPr="00BB39A6" w:rsidRDefault="004109EB" w:rsidP="004109EB">
                  <w:pPr>
                    <w:contextualSpacing/>
                    <w:outlineLvl w:val="6"/>
                  </w:pPr>
                  <w:r w:rsidRPr="00BB39A6">
                    <w:t>144 kb/s</w:t>
                  </w:r>
                </w:p>
              </w:tc>
            </w:tr>
          </w:tbl>
          <w:p w14:paraId="62263849" w14:textId="77777777" w:rsidR="004109EB" w:rsidRPr="00BB39A6" w:rsidRDefault="004109EB" w:rsidP="004109EB">
            <w:pPr>
              <w:contextualSpacing/>
              <w:outlineLvl w:val="6"/>
            </w:pPr>
            <w:r w:rsidRPr="00667976">
              <w:t xml:space="preserve">  5    </w:t>
            </w:r>
            <w:r>
              <w:t xml:space="preserve">  </w:t>
            </w:r>
            <w:r w:rsidRPr="00667976">
              <w:t>Anchor 1</w:t>
            </w:r>
          </w:p>
          <w:p w14:paraId="6F4A377C" w14:textId="77777777" w:rsidR="004109EB" w:rsidRPr="00BB39A6" w:rsidRDefault="004109EB" w:rsidP="004109EB">
            <w:pPr>
              <w:contextualSpacing/>
              <w:outlineLvl w:val="6"/>
            </w:pPr>
            <w:r w:rsidRPr="00667976">
              <w:t xml:space="preserve">  6    </w:t>
            </w:r>
            <w:r>
              <w:t xml:space="preserve">  </w:t>
            </w:r>
            <w:r w:rsidRPr="00667976">
              <w:t>Anchor 2</w:t>
            </w:r>
          </w:p>
        </w:tc>
      </w:tr>
      <w:tr w:rsidR="004109EB" w:rsidRPr="00667976" w14:paraId="4D6707CB" w14:textId="77777777" w:rsidTr="00B02366">
        <w:trPr>
          <w:trHeight w:val="584"/>
        </w:trPr>
        <w:tc>
          <w:tcPr>
            <w:tcW w:w="2155" w:type="dxa"/>
          </w:tcPr>
          <w:p w14:paraId="5A9C1846" w14:textId="77777777" w:rsidR="004109EB" w:rsidRPr="00BB39A6" w:rsidRDefault="004109EB" w:rsidP="004109EB">
            <w:pPr>
              <w:contextualSpacing/>
              <w:outlineLvl w:val="6"/>
            </w:pPr>
            <w:r w:rsidRPr="00667976">
              <w:t>Anchor</w:t>
            </w:r>
          </w:p>
        </w:tc>
        <w:tc>
          <w:tcPr>
            <w:tcW w:w="7313" w:type="dxa"/>
          </w:tcPr>
          <w:p w14:paraId="315C2094" w14:textId="31096DA0" w:rsidR="004109EB" w:rsidRPr="00BB39A6" w:rsidRDefault="004109EB" w:rsidP="004109EB">
            <w:pPr>
              <w:contextualSpacing/>
              <w:outlineLvl w:val="6"/>
            </w:pPr>
            <w:r w:rsidRPr="00667976">
              <w:t xml:space="preserve">Anchor 1: original, LP filtered, </w:t>
            </w:r>
            <w:r w:rsidR="004401E4">
              <w:t>7.0 kHz</w:t>
            </w:r>
          </w:p>
          <w:p w14:paraId="365A9DDD" w14:textId="51BF682B" w:rsidR="004109EB" w:rsidRPr="00BB39A6" w:rsidRDefault="004109EB" w:rsidP="004401E4">
            <w:pPr>
              <w:contextualSpacing/>
            </w:pPr>
            <w:r w:rsidRPr="00667976">
              <w:t xml:space="preserve">Anchor 2: original, LP filtered, </w:t>
            </w:r>
            <w:r w:rsidR="004401E4">
              <w:t>3.5 kHz</w:t>
            </w:r>
          </w:p>
        </w:tc>
      </w:tr>
      <w:tr w:rsidR="004109EB" w:rsidRPr="00667976" w14:paraId="64F92345" w14:textId="77777777" w:rsidTr="000619C6">
        <w:tc>
          <w:tcPr>
            <w:tcW w:w="2155" w:type="dxa"/>
          </w:tcPr>
          <w:p w14:paraId="04A2CECA" w14:textId="77777777" w:rsidR="004109EB" w:rsidRPr="00667976" w:rsidRDefault="004109EB" w:rsidP="004109EB">
            <w:pPr>
              <w:contextualSpacing/>
            </w:pPr>
            <w:r w:rsidRPr="00667976">
              <w:t>Listening Position</w:t>
            </w:r>
          </w:p>
        </w:tc>
        <w:tc>
          <w:tcPr>
            <w:tcW w:w="7313" w:type="dxa"/>
          </w:tcPr>
          <w:p w14:paraId="74E3DF44" w14:textId="77777777" w:rsidR="004109EB" w:rsidRPr="00BB39A6" w:rsidRDefault="004109EB" w:rsidP="004109EB">
            <w:pPr>
              <w:contextualSpacing/>
              <w:outlineLvl w:val="6"/>
            </w:pPr>
            <w:r w:rsidRPr="00667976">
              <w:t>Sweet spot</w:t>
            </w:r>
          </w:p>
        </w:tc>
      </w:tr>
      <w:tr w:rsidR="004109EB" w:rsidRPr="00667976" w14:paraId="39E95C02" w14:textId="77777777" w:rsidTr="000619C6">
        <w:tc>
          <w:tcPr>
            <w:tcW w:w="2155" w:type="dxa"/>
          </w:tcPr>
          <w:p w14:paraId="44CAF9BD" w14:textId="77777777" w:rsidR="004109EB" w:rsidRPr="00BB39A6" w:rsidRDefault="004109EB" w:rsidP="004109EB">
            <w:pPr>
              <w:contextualSpacing/>
              <w:outlineLvl w:val="6"/>
            </w:pPr>
            <w:r w:rsidRPr="00667976">
              <w:t>Test Items</w:t>
            </w:r>
          </w:p>
        </w:tc>
        <w:tc>
          <w:tcPr>
            <w:tcW w:w="7313" w:type="dxa"/>
            <w:shd w:val="clear" w:color="auto" w:fill="auto"/>
          </w:tcPr>
          <w:p w14:paraId="39DBA22D" w14:textId="77777777" w:rsidR="004109EB" w:rsidRPr="00BB39A6" w:rsidRDefault="000619C6" w:rsidP="004109EB">
            <w:pPr>
              <w:contextualSpacing/>
              <w:outlineLvl w:val="6"/>
            </w:pPr>
            <w:r>
              <w:t>See Test Material, Test 3 table.</w:t>
            </w:r>
          </w:p>
        </w:tc>
      </w:tr>
      <w:tr w:rsidR="004109EB" w:rsidRPr="00667976" w14:paraId="66453A84" w14:textId="77777777" w:rsidTr="000619C6">
        <w:tc>
          <w:tcPr>
            <w:tcW w:w="2155" w:type="dxa"/>
          </w:tcPr>
          <w:p w14:paraId="487B9364" w14:textId="77777777" w:rsidR="004109EB" w:rsidRPr="00BB39A6" w:rsidRDefault="004109EB" w:rsidP="004109EB">
            <w:pPr>
              <w:contextualSpacing/>
              <w:outlineLvl w:val="6"/>
            </w:pPr>
            <w:r w:rsidRPr="00667976">
              <w:t>Bit Rates</w:t>
            </w:r>
          </w:p>
        </w:tc>
        <w:tc>
          <w:tcPr>
            <w:tcW w:w="7313" w:type="dxa"/>
          </w:tcPr>
          <w:p w14:paraId="47D234ED" w14:textId="77777777" w:rsidR="004109EB" w:rsidRPr="00BB39A6" w:rsidRDefault="004109EB" w:rsidP="004109EB">
            <w:pPr>
              <w:contextualSpacing/>
              <w:outlineLvl w:val="6"/>
            </w:pPr>
            <w:r w:rsidRPr="00667976">
              <w:t>As in Test Conditions row of this table.</w:t>
            </w:r>
          </w:p>
        </w:tc>
      </w:tr>
      <w:tr w:rsidR="004109EB" w:rsidRPr="00667976" w14:paraId="588AF59B" w14:textId="77777777" w:rsidTr="000619C6">
        <w:tc>
          <w:tcPr>
            <w:tcW w:w="2155" w:type="dxa"/>
          </w:tcPr>
          <w:p w14:paraId="08E2D2AB" w14:textId="77777777" w:rsidR="004109EB" w:rsidRPr="00BB39A6" w:rsidRDefault="004109EB" w:rsidP="004109EB">
            <w:pPr>
              <w:contextualSpacing/>
              <w:outlineLvl w:val="6"/>
            </w:pPr>
            <w:r w:rsidRPr="00667976">
              <w:t>Notes</w:t>
            </w:r>
          </w:p>
        </w:tc>
        <w:tc>
          <w:tcPr>
            <w:tcW w:w="7313" w:type="dxa"/>
          </w:tcPr>
          <w:p w14:paraId="00B88F24" w14:textId="77777777" w:rsidR="004109EB" w:rsidRPr="00BB39A6" w:rsidRDefault="004109EB" w:rsidP="004109EB">
            <w:pPr>
              <w:contextualSpacing/>
              <w:outlineLvl w:val="6"/>
            </w:pPr>
            <w:r w:rsidRPr="00667976">
              <w:t>All formats in one test</w:t>
            </w:r>
          </w:p>
          <w:p w14:paraId="43580137" w14:textId="77777777" w:rsidR="004109EB" w:rsidRPr="00BB39A6" w:rsidRDefault="004109EB" w:rsidP="004109EB">
            <w:pPr>
              <w:contextualSpacing/>
            </w:pPr>
            <w:r w:rsidRPr="00667976">
              <w:t xml:space="preserve">Low Complexity Profile </w:t>
            </w:r>
          </w:p>
          <w:p w14:paraId="22336A1C" w14:textId="77777777" w:rsidR="004109EB" w:rsidRPr="00BB39A6" w:rsidRDefault="004109EB" w:rsidP="004109EB">
            <w:pPr>
              <w:contextualSpacing/>
            </w:pPr>
            <w:r w:rsidRPr="00667976">
              <w:t>No interactivity</w:t>
            </w:r>
          </w:p>
          <w:p w14:paraId="297A6BEC" w14:textId="77777777" w:rsidR="004109EB" w:rsidRPr="00BB39A6" w:rsidRDefault="004109EB" w:rsidP="004109EB">
            <w:pPr>
              <w:contextualSpacing/>
            </w:pPr>
            <w:r w:rsidRPr="00667976">
              <w:t>No dynamic objects</w:t>
            </w:r>
          </w:p>
        </w:tc>
      </w:tr>
      <w:tr w:rsidR="004109EB" w:rsidRPr="00667976" w14:paraId="35DAD043" w14:textId="77777777" w:rsidTr="000619C6">
        <w:tc>
          <w:tcPr>
            <w:tcW w:w="2155" w:type="dxa"/>
          </w:tcPr>
          <w:p w14:paraId="65FD0FFA" w14:textId="77777777" w:rsidR="004109EB" w:rsidRPr="00BB39A6" w:rsidRDefault="004109EB" w:rsidP="004109EB">
            <w:pPr>
              <w:contextualSpacing/>
              <w:outlineLvl w:val="6"/>
            </w:pPr>
            <w:r w:rsidRPr="00667976">
              <w:t>Requirements addressed</w:t>
            </w:r>
          </w:p>
        </w:tc>
        <w:tc>
          <w:tcPr>
            <w:tcW w:w="7313" w:type="dxa"/>
          </w:tcPr>
          <w:p w14:paraId="385ACD67" w14:textId="77777777" w:rsidR="004109EB" w:rsidRPr="000619C6" w:rsidRDefault="004109EB" w:rsidP="004109EB">
            <w:pPr>
              <w:pStyle w:val="ListParagraph"/>
              <w:numPr>
                <w:ilvl w:val="0"/>
                <w:numId w:val="27"/>
              </w:numPr>
              <w:jc w:val="left"/>
            </w:pPr>
            <w:r w:rsidRPr="000619C6">
              <w:t>High Quality</w:t>
            </w:r>
          </w:p>
          <w:p w14:paraId="0E86AB42" w14:textId="77777777" w:rsidR="004109EB" w:rsidRPr="000619C6" w:rsidRDefault="004109EB" w:rsidP="004109EB">
            <w:pPr>
              <w:pStyle w:val="ListParagraph"/>
              <w:numPr>
                <w:ilvl w:val="0"/>
                <w:numId w:val="27"/>
              </w:numPr>
              <w:jc w:val="left"/>
            </w:pPr>
            <w:r w:rsidRPr="000619C6">
              <w:t>Localization and Envelopment</w:t>
            </w:r>
          </w:p>
          <w:p w14:paraId="5F64B75A" w14:textId="77777777" w:rsidR="004109EB" w:rsidRPr="00EA3B04" w:rsidRDefault="004109EB" w:rsidP="004109EB">
            <w:pPr>
              <w:pStyle w:val="ListParagraph"/>
              <w:numPr>
                <w:ilvl w:val="0"/>
                <w:numId w:val="27"/>
              </w:numPr>
              <w:jc w:val="left"/>
            </w:pPr>
            <w:r w:rsidRPr="000619C6">
              <w:t>Audio program inputs: channel-based PCM, discrete audio objects, HOA</w:t>
            </w:r>
          </w:p>
        </w:tc>
      </w:tr>
    </w:tbl>
    <w:p w14:paraId="267468A4" w14:textId="77777777" w:rsidR="006C7D18" w:rsidRDefault="006C7D18" w:rsidP="006C7D18"/>
    <w:p w14:paraId="5ADF2E4C" w14:textId="77777777" w:rsidR="006C7D18" w:rsidRDefault="006C7D18" w:rsidP="006C7D18">
      <w:r>
        <w:t xml:space="preserve">The following material was used in Test 3. </w:t>
      </w:r>
    </w:p>
    <w:p w14:paraId="3F0007D4" w14:textId="77777777" w:rsidR="006C7D18" w:rsidRPr="006066BF" w:rsidRDefault="006C7D18" w:rsidP="006C7D18">
      <w:pPr>
        <w:pStyle w:val="ListParagraph"/>
        <w:numPr>
          <w:ilvl w:val="0"/>
          <w:numId w:val="11"/>
        </w:numPr>
        <w:jc w:val="left"/>
      </w:pPr>
      <w:r w:rsidRPr="006066BF">
        <w:t xml:space="preserve">For T3_1 and T3_2, </w:t>
      </w:r>
      <w:r>
        <w:t>item</w:t>
      </w:r>
      <w:r w:rsidRPr="006066BF">
        <w:t xml:space="preserve"> </w:t>
      </w:r>
      <w:r>
        <w:t>was</w:t>
      </w:r>
      <w:r w:rsidRPr="006066BF">
        <w:t xml:space="preserve"> created by rendering all objects to </w:t>
      </w:r>
      <w:r>
        <w:t xml:space="preserve">a </w:t>
      </w:r>
      <w:r w:rsidRPr="006066BF">
        <w:t>5.1+2</w:t>
      </w:r>
      <w:r w:rsidR="00215C0D">
        <w:t>H</w:t>
      </w:r>
      <w:r w:rsidRPr="006066BF">
        <w:t xml:space="preserve"> channel bed.</w:t>
      </w:r>
    </w:p>
    <w:p w14:paraId="7F393145" w14:textId="77777777" w:rsidR="006C7D18" w:rsidRPr="006066BF" w:rsidRDefault="006C7D18" w:rsidP="006C7D18">
      <w:pPr>
        <w:pStyle w:val="ListParagraph"/>
        <w:numPr>
          <w:ilvl w:val="0"/>
          <w:numId w:val="11"/>
        </w:numPr>
        <w:jc w:val="left"/>
      </w:pPr>
      <w:r w:rsidRPr="006066BF">
        <w:t xml:space="preserve">For T3_2, only English commentary </w:t>
      </w:r>
      <w:r>
        <w:t>was</w:t>
      </w:r>
      <w:r w:rsidRPr="006066BF">
        <w:t xml:space="preserve"> used. </w:t>
      </w:r>
    </w:p>
    <w:p w14:paraId="50241B6D" w14:textId="77777777" w:rsidR="006C7D18" w:rsidRDefault="006C7D18" w:rsidP="006C7D18">
      <w:pPr>
        <w:pStyle w:val="ListParagraph"/>
        <w:numPr>
          <w:ilvl w:val="0"/>
          <w:numId w:val="11"/>
        </w:numPr>
        <w:jc w:val="left"/>
      </w:pPr>
      <w:r>
        <w:t>For all HOA items, r</w:t>
      </w:r>
      <w:r w:rsidRPr="006066BF">
        <w:t xml:space="preserve">eference </w:t>
      </w:r>
      <w:r>
        <w:t>was</w:t>
      </w:r>
      <w:r w:rsidRPr="006066BF">
        <w:t xml:space="preserve"> created by rendering to 5.1+2</w:t>
      </w:r>
      <w:r w:rsidR="00215C0D">
        <w:t>H</w:t>
      </w:r>
      <w:r w:rsidRPr="006066BF">
        <w:t xml:space="preserve"> channels.</w:t>
      </w:r>
    </w:p>
    <w:p w14:paraId="143D0C14" w14:textId="77777777" w:rsidR="006C7D18" w:rsidRDefault="006C7D18" w:rsidP="006C7D18">
      <w:pPr>
        <w:pStyle w:val="ListParagraph"/>
        <w:numPr>
          <w:ilvl w:val="0"/>
          <w:numId w:val="11"/>
        </w:numPr>
        <w:jc w:val="left"/>
      </w:pPr>
      <w:r w:rsidRPr="006066BF">
        <w:t xml:space="preserve">For T3_10 and T3_12, </w:t>
      </w:r>
      <w:r>
        <w:t>item</w:t>
      </w:r>
      <w:r w:rsidRPr="006066BF">
        <w:t xml:space="preserve"> </w:t>
      </w:r>
      <w:r>
        <w:t>was</w:t>
      </w:r>
      <w:r w:rsidRPr="006066BF">
        <w:t xml:space="preserve"> created by truncating </w:t>
      </w:r>
      <w:r>
        <w:t xml:space="preserve">HOA </w:t>
      </w:r>
      <w:r w:rsidRPr="006066BF">
        <w:t>originals to third order HOA</w:t>
      </w:r>
      <w:r>
        <w:t xml:space="preserve"> prior to rendering</w:t>
      </w:r>
      <w:r w:rsidRPr="006066BF">
        <w:t xml:space="preserve">. </w:t>
      </w:r>
    </w:p>
    <w:p w14:paraId="050508D3" w14:textId="77777777" w:rsidR="006C7D18" w:rsidRPr="006066BF" w:rsidRDefault="006C7D18" w:rsidP="006C7D18">
      <w:pPr>
        <w:pStyle w:val="ListParagraph"/>
        <w:numPr>
          <w:ilvl w:val="0"/>
          <w:numId w:val="11"/>
        </w:numPr>
        <w:jc w:val="left"/>
      </w:pPr>
      <w:r w:rsidRPr="006066BF">
        <w:lastRenderedPageBreak/>
        <w:t xml:space="preserve">T3_11 </w:t>
      </w:r>
      <w:r>
        <w:t>was</w:t>
      </w:r>
      <w:r w:rsidRPr="006066BF">
        <w:t xml:space="preserve"> used as i</w:t>
      </w:r>
      <w:r>
        <w:t>s</w:t>
      </w:r>
      <w:r w:rsidRPr="006066BF">
        <w:t xml:space="preserve">, i.e. </w:t>
      </w:r>
      <w:r>
        <w:t xml:space="preserve">HOA </w:t>
      </w:r>
      <w:r w:rsidRPr="006066BF">
        <w:t>6</w:t>
      </w:r>
      <w:r w:rsidRPr="006066BF">
        <w:rPr>
          <w:vertAlign w:val="superscript"/>
        </w:rPr>
        <w:t>th</w:t>
      </w:r>
      <w:r>
        <w:t xml:space="preserve"> order.</w:t>
      </w:r>
      <w:r w:rsidRPr="006066BF">
        <w:t xml:space="preserve"> </w:t>
      </w:r>
    </w:p>
    <w:p w14:paraId="2D304AEA" w14:textId="77777777" w:rsidR="006C7D18" w:rsidRPr="003B36A5" w:rsidRDefault="006C7D18" w:rsidP="006C7D18"/>
    <w:tbl>
      <w:tblPr>
        <w:tblStyle w:val="TableGrid"/>
        <w:tblW w:w="8748" w:type="dxa"/>
        <w:tblLayout w:type="fixed"/>
        <w:tblLook w:val="04A0" w:firstRow="1" w:lastRow="0" w:firstColumn="1" w:lastColumn="0" w:noHBand="0" w:noVBand="1"/>
      </w:tblPr>
      <w:tblGrid>
        <w:gridCol w:w="890"/>
        <w:gridCol w:w="1530"/>
        <w:gridCol w:w="1620"/>
        <w:gridCol w:w="2098"/>
        <w:gridCol w:w="2610"/>
      </w:tblGrid>
      <w:tr w:rsidR="00BD305D" w:rsidRPr="00117B11" w14:paraId="7610A810" w14:textId="77777777" w:rsidTr="00BD305D">
        <w:trPr>
          <w:trHeight w:val="584"/>
        </w:trPr>
        <w:tc>
          <w:tcPr>
            <w:tcW w:w="890" w:type="dxa"/>
          </w:tcPr>
          <w:p w14:paraId="30B6B8B1" w14:textId="77777777" w:rsidR="006C7D18" w:rsidRPr="00117B11" w:rsidRDefault="006C7D18" w:rsidP="006C7D18">
            <w:pPr>
              <w:rPr>
                <w:b/>
              </w:rPr>
            </w:pPr>
            <w:r w:rsidRPr="00117B11">
              <w:rPr>
                <w:b/>
              </w:rPr>
              <w:t>Item</w:t>
            </w:r>
          </w:p>
        </w:tc>
        <w:tc>
          <w:tcPr>
            <w:tcW w:w="1530" w:type="dxa"/>
          </w:tcPr>
          <w:p w14:paraId="6CD8354A" w14:textId="77777777" w:rsidR="006C7D18" w:rsidRPr="00117B11" w:rsidRDefault="006C7D18" w:rsidP="006C7D18">
            <w:pPr>
              <w:rPr>
                <w:b/>
              </w:rPr>
            </w:pPr>
            <w:r>
              <w:rPr>
                <w:b/>
              </w:rPr>
              <w:t>Content Format</w:t>
            </w:r>
          </w:p>
        </w:tc>
        <w:tc>
          <w:tcPr>
            <w:tcW w:w="1620" w:type="dxa"/>
          </w:tcPr>
          <w:p w14:paraId="3D8153AA" w14:textId="77777777" w:rsidR="006C7D18" w:rsidRPr="00117B11" w:rsidRDefault="006C7D18" w:rsidP="006C7D18">
            <w:pPr>
              <w:rPr>
                <w:b/>
              </w:rPr>
            </w:pPr>
            <w:r>
              <w:rPr>
                <w:b/>
              </w:rPr>
              <w:t>Presentation Format</w:t>
            </w:r>
          </w:p>
        </w:tc>
        <w:tc>
          <w:tcPr>
            <w:tcW w:w="2098" w:type="dxa"/>
          </w:tcPr>
          <w:p w14:paraId="25737D4C" w14:textId="77777777" w:rsidR="006C7D18" w:rsidRPr="00117B11" w:rsidRDefault="006C7D18" w:rsidP="006C7D18">
            <w:pPr>
              <w:rPr>
                <w:b/>
              </w:rPr>
            </w:pPr>
            <w:r w:rsidRPr="00117B11">
              <w:rPr>
                <w:b/>
              </w:rPr>
              <w:t>Item Name</w:t>
            </w:r>
          </w:p>
        </w:tc>
        <w:tc>
          <w:tcPr>
            <w:tcW w:w="2610" w:type="dxa"/>
          </w:tcPr>
          <w:p w14:paraId="5A9A8C99" w14:textId="77777777" w:rsidR="006C7D18" w:rsidRPr="00117B11" w:rsidRDefault="009C04AC" w:rsidP="007151D3">
            <w:pPr>
              <w:rPr>
                <w:b/>
              </w:rPr>
            </w:pPr>
            <w:proofErr w:type="gramStart"/>
            <w:r>
              <w:rPr>
                <w:b/>
              </w:rPr>
              <w:t>Item</w:t>
            </w:r>
            <w:r w:rsidR="007151D3">
              <w:rPr>
                <w:b/>
              </w:rPr>
              <w:t xml:space="preserve">  </w:t>
            </w:r>
            <w:r>
              <w:rPr>
                <w:b/>
              </w:rPr>
              <w:t>Description</w:t>
            </w:r>
            <w:proofErr w:type="gramEnd"/>
          </w:p>
        </w:tc>
      </w:tr>
      <w:tr w:rsidR="00BD305D" w:rsidRPr="00F01F5D" w14:paraId="01A99793" w14:textId="77777777" w:rsidTr="00BD305D">
        <w:tc>
          <w:tcPr>
            <w:tcW w:w="890" w:type="dxa"/>
          </w:tcPr>
          <w:p w14:paraId="780C6FE3" w14:textId="77777777" w:rsidR="006C7D18" w:rsidRDefault="006C7D18" w:rsidP="006C7D18">
            <w:r>
              <w:t>T3_1</w:t>
            </w:r>
          </w:p>
        </w:tc>
        <w:tc>
          <w:tcPr>
            <w:tcW w:w="1530" w:type="dxa"/>
          </w:tcPr>
          <w:p w14:paraId="102D3DE5" w14:textId="77777777" w:rsidR="006C7D18" w:rsidRDefault="006C7D18" w:rsidP="006C7D18">
            <w:r>
              <w:t>5.1+2</w:t>
            </w:r>
            <w:r w:rsidR="00D23C6B">
              <w:t>H</w:t>
            </w:r>
          </w:p>
        </w:tc>
        <w:tc>
          <w:tcPr>
            <w:tcW w:w="1620" w:type="dxa"/>
          </w:tcPr>
          <w:p w14:paraId="32AC395B" w14:textId="77777777" w:rsidR="006C7D18" w:rsidRPr="00E960C6" w:rsidRDefault="006C7D18" w:rsidP="006C7D18">
            <w:r>
              <w:t>5.1+2</w:t>
            </w:r>
            <w:r w:rsidR="00D23C6B">
              <w:t>H</w:t>
            </w:r>
          </w:p>
        </w:tc>
        <w:tc>
          <w:tcPr>
            <w:tcW w:w="2098" w:type="dxa"/>
            <w:vAlign w:val="center"/>
          </w:tcPr>
          <w:p w14:paraId="1421369F" w14:textId="77777777" w:rsidR="006C7D18" w:rsidRPr="00951521" w:rsidRDefault="006C7D18" w:rsidP="006C7D18">
            <w:pPr>
              <w:ind w:right="-443"/>
            </w:pPr>
            <w:r w:rsidRPr="00E960C6">
              <w:t>Sintel Dragon Cave</w:t>
            </w:r>
          </w:p>
        </w:tc>
        <w:tc>
          <w:tcPr>
            <w:tcW w:w="2610" w:type="dxa"/>
            <w:vAlign w:val="center"/>
          </w:tcPr>
          <w:p w14:paraId="59392E14" w14:textId="77777777" w:rsidR="006C7D18" w:rsidRPr="00E960C6" w:rsidRDefault="007151D3" w:rsidP="007151D3">
            <w:pPr>
              <w:jc w:val="left"/>
            </w:pPr>
            <w:r w:rsidRPr="00982327">
              <w:rPr>
                <w:rFonts w:ascii="Frutiger 45 Light" w:eastAsia="Times New Roman" w:hAnsi="Frutiger 45 Light"/>
              </w:rPr>
              <w:t>Fighting film scene with score</w:t>
            </w:r>
            <w:r w:rsidRPr="00CA671E" w:rsidDel="009C04AC">
              <w:rPr>
                <w:highlight w:val="yellow"/>
              </w:rPr>
              <w:t xml:space="preserve"> </w:t>
            </w:r>
          </w:p>
        </w:tc>
      </w:tr>
      <w:tr w:rsidR="00BD305D" w:rsidRPr="00F01F5D" w14:paraId="4373C95D" w14:textId="77777777" w:rsidTr="00BD305D">
        <w:tc>
          <w:tcPr>
            <w:tcW w:w="890" w:type="dxa"/>
          </w:tcPr>
          <w:p w14:paraId="6228A1DD" w14:textId="77777777" w:rsidR="006C7D18" w:rsidRDefault="006C7D18" w:rsidP="006C7D18">
            <w:r>
              <w:t>T3_2</w:t>
            </w:r>
          </w:p>
        </w:tc>
        <w:tc>
          <w:tcPr>
            <w:tcW w:w="1530" w:type="dxa"/>
          </w:tcPr>
          <w:p w14:paraId="4BD695B8" w14:textId="77777777" w:rsidR="006C7D18" w:rsidRDefault="006C7D18" w:rsidP="006C7D18">
            <w:r w:rsidRPr="007A1EB9">
              <w:t>5.1+2</w:t>
            </w:r>
            <w:r w:rsidR="00D23C6B">
              <w:t>H</w:t>
            </w:r>
          </w:p>
        </w:tc>
        <w:tc>
          <w:tcPr>
            <w:tcW w:w="1620" w:type="dxa"/>
          </w:tcPr>
          <w:p w14:paraId="023A9182" w14:textId="77777777" w:rsidR="006C7D18" w:rsidRPr="00E960C6" w:rsidRDefault="006C7D18" w:rsidP="006C7D18">
            <w:r w:rsidRPr="007A1EB9">
              <w:t>5.1+2</w:t>
            </w:r>
            <w:r w:rsidR="00D23C6B">
              <w:t>H</w:t>
            </w:r>
          </w:p>
        </w:tc>
        <w:tc>
          <w:tcPr>
            <w:tcW w:w="2098" w:type="dxa"/>
            <w:vAlign w:val="center"/>
          </w:tcPr>
          <w:p w14:paraId="1BECDDA7" w14:textId="77777777" w:rsidR="006C7D18" w:rsidRPr="00951521" w:rsidRDefault="006C7D18" w:rsidP="006C7D18">
            <w:r w:rsidRPr="00E960C6">
              <w:t>Handball Commentary</w:t>
            </w:r>
          </w:p>
        </w:tc>
        <w:tc>
          <w:tcPr>
            <w:tcW w:w="2610" w:type="dxa"/>
            <w:vAlign w:val="center"/>
          </w:tcPr>
          <w:p w14:paraId="690016B3" w14:textId="77777777" w:rsidR="006C7D18" w:rsidRPr="00E960C6" w:rsidRDefault="007151D3" w:rsidP="007151D3">
            <w:pPr>
              <w:jc w:val="left"/>
            </w:pPr>
            <w:r w:rsidRPr="00982327">
              <w:rPr>
                <w:rFonts w:ascii="Frutiger 45 Light" w:eastAsia="Times New Roman" w:hAnsi="Frutiger 45 Light"/>
              </w:rPr>
              <w:t xml:space="preserve">Sports </w:t>
            </w:r>
            <w:r>
              <w:rPr>
                <w:rFonts w:ascii="Frutiger 45 Light" w:eastAsia="Times New Roman" w:hAnsi="Frutiger 45 Light"/>
              </w:rPr>
              <w:t>with</w:t>
            </w:r>
            <w:r w:rsidRPr="00982327">
              <w:rPr>
                <w:rFonts w:ascii="Frutiger 45 Light" w:eastAsia="Times New Roman" w:hAnsi="Frutiger 45 Light"/>
              </w:rPr>
              <w:t xml:space="preserve"> commentar</w:t>
            </w:r>
            <w:r>
              <w:rPr>
                <w:rFonts w:ascii="Frutiger 45 Light" w:eastAsia="Times New Roman" w:hAnsi="Frutiger 45 Light"/>
              </w:rPr>
              <w:t>y</w:t>
            </w:r>
          </w:p>
        </w:tc>
      </w:tr>
      <w:tr w:rsidR="00BD305D" w:rsidRPr="00F01F5D" w14:paraId="1846A52E" w14:textId="77777777" w:rsidTr="00BD305D">
        <w:tc>
          <w:tcPr>
            <w:tcW w:w="890" w:type="dxa"/>
          </w:tcPr>
          <w:p w14:paraId="4C00C3AF" w14:textId="77777777" w:rsidR="006C7D18" w:rsidRDefault="006C7D18" w:rsidP="006C7D18">
            <w:r>
              <w:t>T3_3</w:t>
            </w:r>
          </w:p>
        </w:tc>
        <w:tc>
          <w:tcPr>
            <w:tcW w:w="1530" w:type="dxa"/>
          </w:tcPr>
          <w:p w14:paraId="545FF4AD" w14:textId="77777777" w:rsidR="006C7D18" w:rsidRDefault="006C7D18" w:rsidP="006C7D18">
            <w:r w:rsidRPr="007A1EB9">
              <w:t>5.1+2</w:t>
            </w:r>
            <w:r w:rsidR="00D23C6B">
              <w:t>H</w:t>
            </w:r>
          </w:p>
        </w:tc>
        <w:tc>
          <w:tcPr>
            <w:tcW w:w="1620" w:type="dxa"/>
          </w:tcPr>
          <w:p w14:paraId="003A8477" w14:textId="77777777" w:rsidR="006C7D18" w:rsidRPr="00E960C6" w:rsidRDefault="006C7D18" w:rsidP="006C7D18">
            <w:r w:rsidRPr="007A1EB9">
              <w:t>5.1+2</w:t>
            </w:r>
            <w:r w:rsidR="00D23C6B">
              <w:t>H</w:t>
            </w:r>
          </w:p>
        </w:tc>
        <w:tc>
          <w:tcPr>
            <w:tcW w:w="2098" w:type="dxa"/>
            <w:vAlign w:val="center"/>
          </w:tcPr>
          <w:p w14:paraId="5FF8871F" w14:textId="77777777" w:rsidR="006C7D18" w:rsidRPr="00951521" w:rsidRDefault="006C7D18" w:rsidP="006C7D18">
            <w:proofErr w:type="spellStart"/>
            <w:r w:rsidRPr="00E960C6">
              <w:t>Blug</w:t>
            </w:r>
            <w:proofErr w:type="spellEnd"/>
            <w:r w:rsidRPr="00E960C6">
              <w:t xml:space="preserve"> Hendrix Beat</w:t>
            </w:r>
          </w:p>
        </w:tc>
        <w:tc>
          <w:tcPr>
            <w:tcW w:w="2610" w:type="dxa"/>
            <w:vAlign w:val="center"/>
          </w:tcPr>
          <w:p w14:paraId="5C648B73" w14:textId="77777777" w:rsidR="006C7D18" w:rsidRPr="00E960C6" w:rsidRDefault="007151D3" w:rsidP="007151D3">
            <w:pPr>
              <w:jc w:val="left"/>
            </w:pPr>
            <w:r w:rsidRPr="00982327">
              <w:rPr>
                <w:rFonts w:ascii="Frutiger 45 Light" w:eastAsia="Times New Roman" w:hAnsi="Frutiger 45 Light"/>
              </w:rPr>
              <w:t>Live rock concert</w:t>
            </w:r>
            <w:r w:rsidRPr="00BB39A6" w:rsidDel="009C04AC">
              <w:t xml:space="preserve"> </w:t>
            </w:r>
          </w:p>
        </w:tc>
      </w:tr>
      <w:tr w:rsidR="00BD305D" w:rsidRPr="00F01F5D" w14:paraId="4277CDCF" w14:textId="77777777" w:rsidTr="00BD305D">
        <w:tc>
          <w:tcPr>
            <w:tcW w:w="890" w:type="dxa"/>
          </w:tcPr>
          <w:p w14:paraId="693B867D" w14:textId="77777777" w:rsidR="006C7D18" w:rsidRDefault="006C7D18" w:rsidP="006C7D18">
            <w:r>
              <w:t>T3_4</w:t>
            </w:r>
          </w:p>
        </w:tc>
        <w:tc>
          <w:tcPr>
            <w:tcW w:w="1530" w:type="dxa"/>
          </w:tcPr>
          <w:p w14:paraId="2BA34CC4" w14:textId="77777777" w:rsidR="006C7D18" w:rsidRPr="003D63EB" w:rsidRDefault="006C7D18" w:rsidP="006C7D18">
            <w:r>
              <w:t>5.1</w:t>
            </w:r>
          </w:p>
        </w:tc>
        <w:tc>
          <w:tcPr>
            <w:tcW w:w="1620" w:type="dxa"/>
          </w:tcPr>
          <w:p w14:paraId="32C4CF80" w14:textId="77777777" w:rsidR="006C7D18" w:rsidRPr="00E960C6" w:rsidRDefault="006C7D18" w:rsidP="006C7D18">
            <w:r>
              <w:t>5.1</w:t>
            </w:r>
          </w:p>
        </w:tc>
        <w:tc>
          <w:tcPr>
            <w:tcW w:w="2098" w:type="dxa"/>
            <w:vAlign w:val="center"/>
          </w:tcPr>
          <w:p w14:paraId="4359223D" w14:textId="77777777" w:rsidR="006C7D18" w:rsidRPr="00951521" w:rsidRDefault="006C7D18" w:rsidP="006C7D18">
            <w:r w:rsidRPr="00E960C6">
              <w:t>Mancini</w:t>
            </w:r>
          </w:p>
        </w:tc>
        <w:tc>
          <w:tcPr>
            <w:tcW w:w="2610" w:type="dxa"/>
            <w:vAlign w:val="center"/>
          </w:tcPr>
          <w:p w14:paraId="4D83559A" w14:textId="77777777" w:rsidR="006C7D18" w:rsidRPr="00E960C6" w:rsidRDefault="007151D3" w:rsidP="007151D3">
            <w:pPr>
              <w:jc w:val="left"/>
            </w:pPr>
            <w:r w:rsidRPr="00982327">
              <w:rPr>
                <w:rFonts w:ascii="Frutiger 45 Light" w:eastAsia="Times New Roman" w:hAnsi="Frutiger 45 Light"/>
                <w:color w:val="000000"/>
              </w:rPr>
              <w:t>Movie score with brass</w:t>
            </w:r>
            <w:r w:rsidRPr="00BB39A6" w:rsidDel="009C04AC">
              <w:t xml:space="preserve"> </w:t>
            </w:r>
          </w:p>
        </w:tc>
      </w:tr>
      <w:tr w:rsidR="00BD305D" w:rsidRPr="00F01F5D" w14:paraId="5BEE879B" w14:textId="77777777" w:rsidTr="00BD305D">
        <w:tc>
          <w:tcPr>
            <w:tcW w:w="890" w:type="dxa"/>
          </w:tcPr>
          <w:p w14:paraId="091F6860" w14:textId="77777777" w:rsidR="006C7D18" w:rsidRDefault="006C7D18" w:rsidP="006C7D18">
            <w:r w:rsidRPr="00503AAC">
              <w:t>T3_</w:t>
            </w:r>
            <w:r>
              <w:t>5</w:t>
            </w:r>
          </w:p>
        </w:tc>
        <w:tc>
          <w:tcPr>
            <w:tcW w:w="1530" w:type="dxa"/>
          </w:tcPr>
          <w:p w14:paraId="14F3ED1D" w14:textId="77777777" w:rsidR="006C7D18" w:rsidRPr="003D63EB" w:rsidRDefault="006C7D18" w:rsidP="006C7D18">
            <w:r w:rsidRPr="009B6DA5">
              <w:t>5.1</w:t>
            </w:r>
          </w:p>
        </w:tc>
        <w:tc>
          <w:tcPr>
            <w:tcW w:w="1620" w:type="dxa"/>
          </w:tcPr>
          <w:p w14:paraId="6CDC3AE3" w14:textId="77777777" w:rsidR="006C7D18" w:rsidRPr="00E960C6" w:rsidRDefault="006C7D18" w:rsidP="006C7D18">
            <w:r w:rsidRPr="009B6DA5">
              <w:t>5.1</w:t>
            </w:r>
          </w:p>
        </w:tc>
        <w:tc>
          <w:tcPr>
            <w:tcW w:w="2098" w:type="dxa"/>
            <w:vAlign w:val="center"/>
          </w:tcPr>
          <w:p w14:paraId="57CC0FFF" w14:textId="77777777" w:rsidR="006C7D18" w:rsidRPr="00951521" w:rsidRDefault="006C7D18" w:rsidP="006C7D18">
            <w:r w:rsidRPr="00E960C6">
              <w:t>Bach 565</w:t>
            </w:r>
          </w:p>
        </w:tc>
        <w:tc>
          <w:tcPr>
            <w:tcW w:w="2610" w:type="dxa"/>
          </w:tcPr>
          <w:p w14:paraId="4A8E9B74" w14:textId="77777777" w:rsidR="006C7D18" w:rsidRPr="00E960C6" w:rsidRDefault="007151D3" w:rsidP="007151D3">
            <w:pPr>
              <w:jc w:val="left"/>
            </w:pPr>
            <w:r>
              <w:rPr>
                <w:rFonts w:ascii="Frutiger 45 Light" w:eastAsia="Times New Roman" w:hAnsi="Frutiger 45 Light"/>
                <w:color w:val="000000"/>
              </w:rPr>
              <w:t>Bach</w:t>
            </w:r>
            <w:r w:rsidRPr="00982327">
              <w:rPr>
                <w:rFonts w:ascii="Frutiger 45 Light" w:eastAsia="Times New Roman" w:hAnsi="Frutiger 45 Light"/>
                <w:color w:val="000000"/>
              </w:rPr>
              <w:t xml:space="preserve"> Toccata d minor</w:t>
            </w:r>
            <w:r w:rsidDel="009C04AC">
              <w:t xml:space="preserve"> </w:t>
            </w:r>
          </w:p>
        </w:tc>
      </w:tr>
      <w:tr w:rsidR="00BD305D" w:rsidRPr="00F01F5D" w14:paraId="0CCBC3CF" w14:textId="77777777" w:rsidTr="00BD305D">
        <w:tc>
          <w:tcPr>
            <w:tcW w:w="890" w:type="dxa"/>
          </w:tcPr>
          <w:p w14:paraId="68D536AC" w14:textId="77777777" w:rsidR="006C7D18" w:rsidRDefault="006C7D18" w:rsidP="006C7D18">
            <w:r w:rsidRPr="00503AAC">
              <w:t>T3_</w:t>
            </w:r>
            <w:r>
              <w:t>6</w:t>
            </w:r>
          </w:p>
        </w:tc>
        <w:tc>
          <w:tcPr>
            <w:tcW w:w="1530" w:type="dxa"/>
          </w:tcPr>
          <w:p w14:paraId="569F5DDE" w14:textId="77777777" w:rsidR="006C7D18" w:rsidRPr="003D63EB" w:rsidRDefault="006C7D18" w:rsidP="006C7D18">
            <w:r w:rsidRPr="009B6DA5">
              <w:t>5.1</w:t>
            </w:r>
          </w:p>
        </w:tc>
        <w:tc>
          <w:tcPr>
            <w:tcW w:w="1620" w:type="dxa"/>
          </w:tcPr>
          <w:p w14:paraId="3AE0F161" w14:textId="77777777" w:rsidR="006C7D18" w:rsidRPr="00E960C6" w:rsidRDefault="006C7D18" w:rsidP="006C7D18">
            <w:r w:rsidRPr="009B6DA5">
              <w:t>5.1</w:t>
            </w:r>
          </w:p>
        </w:tc>
        <w:tc>
          <w:tcPr>
            <w:tcW w:w="2098" w:type="dxa"/>
            <w:vAlign w:val="center"/>
          </w:tcPr>
          <w:p w14:paraId="6298E702" w14:textId="77777777" w:rsidR="006C7D18" w:rsidRPr="00951521" w:rsidRDefault="006C7D18" w:rsidP="006C7D18">
            <w:proofErr w:type="spellStart"/>
            <w:r w:rsidRPr="00E960C6">
              <w:t>Sedambonjou</w:t>
            </w:r>
            <w:proofErr w:type="spellEnd"/>
            <w:r w:rsidRPr="00E960C6">
              <w:t xml:space="preserve"> Salsa</w:t>
            </w:r>
          </w:p>
        </w:tc>
        <w:tc>
          <w:tcPr>
            <w:tcW w:w="2610" w:type="dxa"/>
          </w:tcPr>
          <w:p w14:paraId="1EE33097" w14:textId="77777777" w:rsidR="006C7D18" w:rsidRPr="00E960C6" w:rsidRDefault="00836BFD" w:rsidP="007151D3">
            <w:pPr>
              <w:jc w:val="left"/>
            </w:pPr>
            <w:r w:rsidRPr="00982327">
              <w:rPr>
                <w:rFonts w:ascii="Frutiger 45 Light" w:eastAsia="Times New Roman" w:hAnsi="Frutiger 45 Light"/>
                <w:color w:val="000000"/>
              </w:rPr>
              <w:t>Latin music with brass and percussions</w:t>
            </w:r>
            <w:r w:rsidDel="009C04AC">
              <w:t xml:space="preserve"> </w:t>
            </w:r>
          </w:p>
        </w:tc>
      </w:tr>
      <w:tr w:rsidR="00BD305D" w:rsidRPr="00F01F5D" w14:paraId="7CEEB83B" w14:textId="77777777" w:rsidTr="00BD305D">
        <w:tc>
          <w:tcPr>
            <w:tcW w:w="890" w:type="dxa"/>
          </w:tcPr>
          <w:p w14:paraId="0023A376" w14:textId="77777777" w:rsidR="006C7D18" w:rsidRDefault="006C7D18" w:rsidP="006C7D18">
            <w:r w:rsidRPr="00503AAC">
              <w:t>T3_</w:t>
            </w:r>
            <w:r>
              <w:t>7</w:t>
            </w:r>
          </w:p>
        </w:tc>
        <w:tc>
          <w:tcPr>
            <w:tcW w:w="1530" w:type="dxa"/>
          </w:tcPr>
          <w:p w14:paraId="72428F60" w14:textId="77777777" w:rsidR="006C7D18" w:rsidRDefault="006C7D18" w:rsidP="006C7D18">
            <w:r>
              <w:t>2.0</w:t>
            </w:r>
          </w:p>
        </w:tc>
        <w:tc>
          <w:tcPr>
            <w:tcW w:w="1620" w:type="dxa"/>
          </w:tcPr>
          <w:p w14:paraId="7E8347D7" w14:textId="77777777" w:rsidR="006C7D18" w:rsidRPr="00E960C6" w:rsidRDefault="006C7D18" w:rsidP="006C7D18">
            <w:r>
              <w:t>2.0</w:t>
            </w:r>
          </w:p>
        </w:tc>
        <w:tc>
          <w:tcPr>
            <w:tcW w:w="2098" w:type="dxa"/>
            <w:vAlign w:val="center"/>
          </w:tcPr>
          <w:p w14:paraId="0D67F5F9" w14:textId="77777777" w:rsidR="006C7D18" w:rsidRPr="00951521" w:rsidRDefault="006C7D18" w:rsidP="006C7D18">
            <w:r w:rsidRPr="00E960C6">
              <w:t>Susanne Vega</w:t>
            </w:r>
            <w:r>
              <w:t xml:space="preserve"> (te8</w:t>
            </w:r>
            <w:r w:rsidRPr="00E960C6">
              <w:t>)</w:t>
            </w:r>
          </w:p>
        </w:tc>
        <w:tc>
          <w:tcPr>
            <w:tcW w:w="2610" w:type="dxa"/>
          </w:tcPr>
          <w:p w14:paraId="68541677" w14:textId="77777777" w:rsidR="006C7D18" w:rsidRPr="00E960C6" w:rsidRDefault="00836BFD" w:rsidP="007151D3">
            <w:pPr>
              <w:jc w:val="left"/>
            </w:pPr>
            <w:r w:rsidRPr="00982327">
              <w:rPr>
                <w:rFonts w:ascii="Frutiger 45 Light" w:eastAsia="Times New Roman" w:hAnsi="Frutiger 45 Light"/>
                <w:color w:val="000000"/>
              </w:rPr>
              <w:t>Suzanne Vega, Tom’s Diner</w:t>
            </w:r>
            <w:r w:rsidDel="009C04AC">
              <w:t xml:space="preserve"> </w:t>
            </w:r>
          </w:p>
        </w:tc>
      </w:tr>
      <w:tr w:rsidR="00BD305D" w:rsidRPr="00F01F5D" w14:paraId="3B1B8D97" w14:textId="77777777" w:rsidTr="00BD305D">
        <w:tc>
          <w:tcPr>
            <w:tcW w:w="890" w:type="dxa"/>
          </w:tcPr>
          <w:p w14:paraId="6D1EA9F0" w14:textId="77777777" w:rsidR="006C7D18" w:rsidRDefault="006C7D18" w:rsidP="006C7D18">
            <w:r w:rsidRPr="00503AAC">
              <w:t>T3_</w:t>
            </w:r>
            <w:r>
              <w:t>8</w:t>
            </w:r>
          </w:p>
        </w:tc>
        <w:tc>
          <w:tcPr>
            <w:tcW w:w="1530" w:type="dxa"/>
          </w:tcPr>
          <w:p w14:paraId="4C6A5BCA" w14:textId="77777777" w:rsidR="006C7D18" w:rsidRDefault="006C7D18" w:rsidP="006C7D18">
            <w:r w:rsidRPr="0056128F">
              <w:t>2.0</w:t>
            </w:r>
          </w:p>
        </w:tc>
        <w:tc>
          <w:tcPr>
            <w:tcW w:w="1620" w:type="dxa"/>
          </w:tcPr>
          <w:p w14:paraId="27503B1D" w14:textId="77777777" w:rsidR="006C7D18" w:rsidRPr="00E960C6" w:rsidRDefault="006C7D18" w:rsidP="006C7D18">
            <w:r w:rsidRPr="0056128F">
              <w:t>2.0</w:t>
            </w:r>
          </w:p>
        </w:tc>
        <w:tc>
          <w:tcPr>
            <w:tcW w:w="2098" w:type="dxa"/>
            <w:vAlign w:val="center"/>
          </w:tcPr>
          <w:p w14:paraId="4BF87C22" w14:textId="77777777" w:rsidR="006C7D18" w:rsidRPr="00951521" w:rsidRDefault="006C7D18" w:rsidP="006C7D18">
            <w:r w:rsidRPr="00E960C6">
              <w:t>Tracy Chapman</w:t>
            </w:r>
            <w:r>
              <w:t xml:space="preserve"> (te9</w:t>
            </w:r>
            <w:r w:rsidRPr="00E960C6">
              <w:t>)</w:t>
            </w:r>
          </w:p>
        </w:tc>
        <w:tc>
          <w:tcPr>
            <w:tcW w:w="2610" w:type="dxa"/>
          </w:tcPr>
          <w:p w14:paraId="16BF11D3" w14:textId="77777777" w:rsidR="006C7D18" w:rsidRPr="00E960C6" w:rsidRDefault="00836BFD" w:rsidP="007151D3">
            <w:pPr>
              <w:jc w:val="left"/>
            </w:pPr>
            <w:r w:rsidRPr="00982327">
              <w:rPr>
                <w:rFonts w:ascii="Frutiger 45 Light" w:eastAsia="Times New Roman" w:hAnsi="Frutiger 45 Light"/>
                <w:color w:val="000000"/>
              </w:rPr>
              <w:t>Tracy Chapman</w:t>
            </w:r>
            <w:r w:rsidDel="009C04AC">
              <w:t xml:space="preserve"> </w:t>
            </w:r>
          </w:p>
        </w:tc>
      </w:tr>
      <w:tr w:rsidR="00BD305D" w:rsidRPr="00F01F5D" w14:paraId="6B97205A" w14:textId="77777777" w:rsidTr="00BD305D">
        <w:tc>
          <w:tcPr>
            <w:tcW w:w="890" w:type="dxa"/>
          </w:tcPr>
          <w:p w14:paraId="2B13ADB4" w14:textId="77777777" w:rsidR="006C7D18" w:rsidRDefault="006C7D18" w:rsidP="006C7D18">
            <w:r w:rsidRPr="00503AAC">
              <w:t>T3_</w:t>
            </w:r>
            <w:r>
              <w:t>9</w:t>
            </w:r>
          </w:p>
        </w:tc>
        <w:tc>
          <w:tcPr>
            <w:tcW w:w="1530" w:type="dxa"/>
          </w:tcPr>
          <w:p w14:paraId="2CFB8FAF" w14:textId="77777777" w:rsidR="006C7D18" w:rsidRDefault="006C7D18" w:rsidP="006C7D18">
            <w:r w:rsidRPr="0056128F">
              <w:t>2.0</w:t>
            </w:r>
          </w:p>
        </w:tc>
        <w:tc>
          <w:tcPr>
            <w:tcW w:w="1620" w:type="dxa"/>
          </w:tcPr>
          <w:p w14:paraId="49C3F661" w14:textId="77777777" w:rsidR="006C7D18" w:rsidRPr="00E960C6" w:rsidRDefault="006C7D18" w:rsidP="006C7D18">
            <w:r w:rsidRPr="0056128F">
              <w:t>2.0</w:t>
            </w:r>
          </w:p>
        </w:tc>
        <w:tc>
          <w:tcPr>
            <w:tcW w:w="2098" w:type="dxa"/>
            <w:vAlign w:val="center"/>
          </w:tcPr>
          <w:p w14:paraId="7DCFBDDA" w14:textId="77777777" w:rsidR="006C7D18" w:rsidRPr="00951521" w:rsidRDefault="006C7D18" w:rsidP="006C7D18">
            <w:r w:rsidRPr="00E960C6">
              <w:t>Hockey</w:t>
            </w:r>
          </w:p>
        </w:tc>
        <w:tc>
          <w:tcPr>
            <w:tcW w:w="2610" w:type="dxa"/>
          </w:tcPr>
          <w:p w14:paraId="25B35380" w14:textId="77777777" w:rsidR="006C7D18" w:rsidRPr="00E960C6" w:rsidRDefault="00836BFD" w:rsidP="007151D3">
            <w:pPr>
              <w:jc w:val="left"/>
            </w:pPr>
            <w:r w:rsidRPr="00982327">
              <w:rPr>
                <w:rFonts w:ascii="Frutiger 45 Light" w:eastAsia="Times New Roman" w:hAnsi="Frutiger 45 Light"/>
                <w:color w:val="000000"/>
              </w:rPr>
              <w:t>Hockey Game</w:t>
            </w:r>
            <w:r w:rsidDel="009C04AC">
              <w:t xml:space="preserve"> </w:t>
            </w:r>
          </w:p>
        </w:tc>
      </w:tr>
      <w:tr w:rsidR="00BD305D" w:rsidRPr="00F01F5D" w14:paraId="554BE796" w14:textId="77777777" w:rsidTr="00BD305D">
        <w:tc>
          <w:tcPr>
            <w:tcW w:w="890" w:type="dxa"/>
          </w:tcPr>
          <w:p w14:paraId="1FC10825" w14:textId="77777777" w:rsidR="006C7D18" w:rsidRPr="00F01F5D" w:rsidRDefault="006C7D18" w:rsidP="006C7D18">
            <w:r>
              <w:t>T3_10</w:t>
            </w:r>
          </w:p>
        </w:tc>
        <w:tc>
          <w:tcPr>
            <w:tcW w:w="1530" w:type="dxa"/>
          </w:tcPr>
          <w:p w14:paraId="4B623933" w14:textId="77777777" w:rsidR="006C7D18" w:rsidRPr="00F01F5D" w:rsidRDefault="006C7D18" w:rsidP="006C7D18">
            <w:r>
              <w:t>HOA</w:t>
            </w:r>
          </w:p>
        </w:tc>
        <w:tc>
          <w:tcPr>
            <w:tcW w:w="1620" w:type="dxa"/>
          </w:tcPr>
          <w:p w14:paraId="1239377E" w14:textId="77777777" w:rsidR="006C7D18" w:rsidRPr="00951521" w:rsidRDefault="006C7D18" w:rsidP="006C7D18">
            <w:r w:rsidRPr="0039408F">
              <w:t>5.1+2</w:t>
            </w:r>
            <w:r w:rsidR="00D23C6B">
              <w:t>H</w:t>
            </w:r>
          </w:p>
        </w:tc>
        <w:tc>
          <w:tcPr>
            <w:tcW w:w="2098" w:type="dxa"/>
            <w:vAlign w:val="center"/>
          </w:tcPr>
          <w:p w14:paraId="381287B5" w14:textId="77777777" w:rsidR="006C7D18" w:rsidRPr="00F01F5D" w:rsidRDefault="006C7D18" w:rsidP="006C7D18">
            <w:r w:rsidRPr="00951521">
              <w:t>Moonshine</w:t>
            </w:r>
          </w:p>
        </w:tc>
        <w:tc>
          <w:tcPr>
            <w:tcW w:w="2610" w:type="dxa"/>
          </w:tcPr>
          <w:p w14:paraId="39ED07AA" w14:textId="77777777" w:rsidR="006C7D18" w:rsidRPr="00951521" w:rsidRDefault="00836BFD" w:rsidP="007151D3">
            <w:pPr>
              <w:jc w:val="left"/>
            </w:pPr>
            <w:r w:rsidRPr="00982327">
              <w:rPr>
                <w:rFonts w:ascii="Frutiger 45 Light" w:eastAsia="Times New Roman" w:hAnsi="Frutiger 45 Light"/>
                <w:color w:val="000000"/>
              </w:rPr>
              <w:t xml:space="preserve">A </w:t>
            </w:r>
            <w:proofErr w:type="spellStart"/>
            <w:r w:rsidRPr="00982327">
              <w:rPr>
                <w:rFonts w:ascii="Frutiger 45 Light" w:eastAsia="Times New Roman" w:hAnsi="Frutiger 45 Light"/>
                <w:color w:val="000000"/>
              </w:rPr>
              <w:t>capella</w:t>
            </w:r>
            <w:proofErr w:type="spellEnd"/>
            <w:r w:rsidRPr="00982327">
              <w:rPr>
                <w:rFonts w:ascii="Frutiger 45 Light" w:eastAsia="Times New Roman" w:hAnsi="Frutiger 45 Light"/>
                <w:color w:val="000000"/>
              </w:rPr>
              <w:t xml:space="preserve"> </w:t>
            </w:r>
          </w:p>
        </w:tc>
      </w:tr>
      <w:tr w:rsidR="00BD305D" w:rsidRPr="00F01F5D" w14:paraId="68520797" w14:textId="77777777" w:rsidTr="00BD305D">
        <w:tc>
          <w:tcPr>
            <w:tcW w:w="890" w:type="dxa"/>
          </w:tcPr>
          <w:p w14:paraId="5C0055BC" w14:textId="77777777" w:rsidR="006C7D18" w:rsidRPr="00F01F5D" w:rsidRDefault="006C7D18" w:rsidP="006C7D18">
            <w:r>
              <w:t>T3_11</w:t>
            </w:r>
          </w:p>
        </w:tc>
        <w:tc>
          <w:tcPr>
            <w:tcW w:w="1530" w:type="dxa"/>
          </w:tcPr>
          <w:p w14:paraId="13E5EAE3" w14:textId="77777777" w:rsidR="006C7D18" w:rsidRPr="00F01F5D" w:rsidRDefault="006C7D18" w:rsidP="006C7D18">
            <w:r w:rsidRPr="003D63EB">
              <w:t>HOA</w:t>
            </w:r>
          </w:p>
        </w:tc>
        <w:tc>
          <w:tcPr>
            <w:tcW w:w="1620" w:type="dxa"/>
          </w:tcPr>
          <w:p w14:paraId="7670B4EB" w14:textId="77777777" w:rsidR="006C7D18" w:rsidRPr="00E960C6" w:rsidRDefault="006C7D18" w:rsidP="006C7D18">
            <w:r w:rsidRPr="0039408F">
              <w:t>5.1+2</w:t>
            </w:r>
            <w:r w:rsidR="00D23C6B">
              <w:t>H</w:t>
            </w:r>
          </w:p>
        </w:tc>
        <w:tc>
          <w:tcPr>
            <w:tcW w:w="2098" w:type="dxa"/>
            <w:vAlign w:val="center"/>
          </w:tcPr>
          <w:p w14:paraId="5CD98CE3" w14:textId="77777777" w:rsidR="006C7D18" w:rsidRPr="00F01F5D" w:rsidRDefault="006C7D18" w:rsidP="006C7D18">
            <w:r w:rsidRPr="00E960C6">
              <w:t>Drone</w:t>
            </w:r>
          </w:p>
        </w:tc>
        <w:tc>
          <w:tcPr>
            <w:tcW w:w="2610" w:type="dxa"/>
          </w:tcPr>
          <w:p w14:paraId="20FEC180" w14:textId="77777777" w:rsidR="006C7D18" w:rsidRPr="00E960C6" w:rsidRDefault="00836BFD" w:rsidP="007151D3">
            <w:pPr>
              <w:jc w:val="left"/>
            </w:pPr>
            <w:r>
              <w:t xml:space="preserve">Drama </w:t>
            </w:r>
          </w:p>
        </w:tc>
      </w:tr>
      <w:tr w:rsidR="00BD305D" w:rsidRPr="00F01F5D" w14:paraId="637ACA50" w14:textId="77777777" w:rsidTr="00BD305D">
        <w:tc>
          <w:tcPr>
            <w:tcW w:w="890" w:type="dxa"/>
          </w:tcPr>
          <w:p w14:paraId="2DFA1F9F" w14:textId="77777777" w:rsidR="006C7D18" w:rsidRDefault="006C7D18" w:rsidP="006C7D18">
            <w:r>
              <w:t>T3_12</w:t>
            </w:r>
          </w:p>
        </w:tc>
        <w:tc>
          <w:tcPr>
            <w:tcW w:w="1530" w:type="dxa"/>
          </w:tcPr>
          <w:p w14:paraId="6F9BE296" w14:textId="77777777" w:rsidR="006C7D18" w:rsidRPr="003D63EB" w:rsidRDefault="006C7D18" w:rsidP="006C7D18">
            <w:r>
              <w:t>HOA</w:t>
            </w:r>
          </w:p>
        </w:tc>
        <w:tc>
          <w:tcPr>
            <w:tcW w:w="1620" w:type="dxa"/>
          </w:tcPr>
          <w:p w14:paraId="4A508DCD" w14:textId="77777777" w:rsidR="006C7D18" w:rsidRPr="00E960C6" w:rsidRDefault="006C7D18" w:rsidP="006C7D18">
            <w:r w:rsidRPr="0039408F">
              <w:t>5.1+2</w:t>
            </w:r>
            <w:r w:rsidR="00D23C6B">
              <w:t>H</w:t>
            </w:r>
          </w:p>
        </w:tc>
        <w:tc>
          <w:tcPr>
            <w:tcW w:w="2098" w:type="dxa"/>
            <w:vAlign w:val="center"/>
          </w:tcPr>
          <w:p w14:paraId="0F5CCE50" w14:textId="77777777" w:rsidR="006C7D18" w:rsidRPr="00951521" w:rsidRDefault="006C7D18" w:rsidP="006C7D18">
            <w:r w:rsidRPr="00E960C6">
              <w:t xml:space="preserve">H_07_Vocal1 </w:t>
            </w:r>
          </w:p>
        </w:tc>
        <w:tc>
          <w:tcPr>
            <w:tcW w:w="2610" w:type="dxa"/>
          </w:tcPr>
          <w:p w14:paraId="7663888F" w14:textId="77777777" w:rsidR="006C7D18" w:rsidRPr="00E960C6" w:rsidRDefault="00836BFD" w:rsidP="007151D3">
            <w:pPr>
              <w:jc w:val="left"/>
            </w:pPr>
            <w:r w:rsidRPr="00982327">
              <w:rPr>
                <w:rFonts w:ascii="Frutiger 45 Light" w:eastAsia="Times New Roman" w:hAnsi="Frutiger 45 Light"/>
                <w:color w:val="000000"/>
              </w:rPr>
              <w:t>Female voice with piano and orchestra</w:t>
            </w:r>
            <w:r w:rsidRPr="00BB39A6" w:rsidDel="009C04AC">
              <w:t xml:space="preserve"> </w:t>
            </w:r>
          </w:p>
        </w:tc>
      </w:tr>
    </w:tbl>
    <w:p w14:paraId="78B03C58" w14:textId="77777777" w:rsidR="00E204A5" w:rsidRPr="007B0FDB" w:rsidRDefault="00E204A5" w:rsidP="00CA671E">
      <w:r>
        <w:t>Note: Items T3_5, T3_6 and T3_9 were kindly provided by EBU</w:t>
      </w:r>
      <w:r w:rsidR="00711D4B">
        <w:t>.</w:t>
      </w:r>
    </w:p>
    <w:p w14:paraId="1C0801A5" w14:textId="77777777" w:rsidR="004109EB" w:rsidRPr="00862B68" w:rsidRDefault="004E5643" w:rsidP="004109EB">
      <w:pPr>
        <w:pStyle w:val="Heading2"/>
        <w:tabs>
          <w:tab w:val="num" w:pos="576"/>
        </w:tabs>
        <w:jc w:val="left"/>
      </w:pPr>
      <w:bookmarkStart w:id="15" w:name="_Toc472570976"/>
      <w:r>
        <w:t>Test 4</w:t>
      </w:r>
      <w:r w:rsidR="004109EB">
        <w:t xml:space="preserve"> </w:t>
      </w:r>
      <w:r w:rsidR="00AD1CC8">
        <w:t>“</w:t>
      </w:r>
      <w:r w:rsidR="004109EB" w:rsidRPr="00862B68">
        <w:t>Mobile</w:t>
      </w:r>
      <w:r w:rsidR="00AD1CC8">
        <w:t>”</w:t>
      </w:r>
      <w:bookmarkEnd w:id="15"/>
    </w:p>
    <w:p w14:paraId="7A33CC36" w14:textId="77777777" w:rsidR="006C7D18" w:rsidRDefault="006C7D18" w:rsidP="006C7D18">
      <w:r>
        <w:t>The following table describes the parameters for Test 4.</w:t>
      </w:r>
    </w:p>
    <w:p w14:paraId="302E3971" w14:textId="77777777" w:rsidR="004109EB" w:rsidRPr="00F01F5D" w:rsidRDefault="004109EB" w:rsidP="004109EB"/>
    <w:tbl>
      <w:tblPr>
        <w:tblStyle w:val="TableGrid"/>
        <w:tblW w:w="9478" w:type="dxa"/>
        <w:tblLook w:val="04A0" w:firstRow="1" w:lastRow="0" w:firstColumn="1" w:lastColumn="0" w:noHBand="0" w:noVBand="1"/>
      </w:tblPr>
      <w:tblGrid>
        <w:gridCol w:w="2119"/>
        <w:gridCol w:w="7359"/>
      </w:tblGrid>
      <w:tr w:rsidR="004109EB" w:rsidRPr="00F01F5D" w14:paraId="418EA1D7" w14:textId="77777777" w:rsidTr="004109EB">
        <w:tc>
          <w:tcPr>
            <w:tcW w:w="2119" w:type="dxa"/>
          </w:tcPr>
          <w:p w14:paraId="785E6769" w14:textId="77777777" w:rsidR="004109EB" w:rsidRPr="004E70AB" w:rsidRDefault="00B61806" w:rsidP="004109EB">
            <w:r>
              <w:t>Test Goal</w:t>
            </w:r>
          </w:p>
        </w:tc>
        <w:tc>
          <w:tcPr>
            <w:tcW w:w="7359" w:type="dxa"/>
          </w:tcPr>
          <w:p w14:paraId="58B20C4C" w14:textId="77777777" w:rsidR="004109EB" w:rsidRPr="00F01F5D" w:rsidRDefault="004109EB" w:rsidP="004109EB">
            <w:r w:rsidRPr="004E70AB">
              <w:t>Demonstrate MUSHRA "excellent" (80+)</w:t>
            </w:r>
          </w:p>
        </w:tc>
      </w:tr>
      <w:tr w:rsidR="004109EB" w:rsidRPr="00F01F5D" w14:paraId="5504298E" w14:textId="77777777" w:rsidTr="004109EB">
        <w:tc>
          <w:tcPr>
            <w:tcW w:w="2119" w:type="dxa"/>
          </w:tcPr>
          <w:p w14:paraId="17E393F8" w14:textId="77777777" w:rsidR="004109EB" w:rsidRPr="00F01F5D" w:rsidRDefault="004109EB" w:rsidP="004109EB">
            <w:r w:rsidRPr="00F01F5D">
              <w:t>Test Methodology</w:t>
            </w:r>
          </w:p>
        </w:tc>
        <w:tc>
          <w:tcPr>
            <w:tcW w:w="7359" w:type="dxa"/>
          </w:tcPr>
          <w:p w14:paraId="10B042ED" w14:textId="77777777" w:rsidR="004109EB" w:rsidRPr="00F01F5D" w:rsidRDefault="004109EB" w:rsidP="004109EB">
            <w:r w:rsidRPr="00F01F5D">
              <w:t>MUSHRA</w:t>
            </w:r>
          </w:p>
        </w:tc>
      </w:tr>
      <w:tr w:rsidR="004109EB" w:rsidRPr="00F01F5D" w14:paraId="254085C7" w14:textId="77777777" w:rsidTr="004109EB">
        <w:tc>
          <w:tcPr>
            <w:tcW w:w="2119" w:type="dxa"/>
          </w:tcPr>
          <w:p w14:paraId="1BBB13EA" w14:textId="77777777" w:rsidR="004109EB" w:rsidRPr="00F01F5D" w:rsidRDefault="004109EB" w:rsidP="004109EB">
            <w:r w:rsidRPr="00F01F5D">
              <w:t>Presentation</w:t>
            </w:r>
          </w:p>
        </w:tc>
        <w:tc>
          <w:tcPr>
            <w:tcW w:w="7359" w:type="dxa"/>
          </w:tcPr>
          <w:p w14:paraId="72F7BDFD" w14:textId="77777777" w:rsidR="004109EB" w:rsidRPr="00117B11" w:rsidRDefault="004109EB" w:rsidP="004109EB">
            <w:r w:rsidRPr="00117B11">
              <w:t>Headphones</w:t>
            </w:r>
          </w:p>
        </w:tc>
      </w:tr>
      <w:tr w:rsidR="004109EB" w:rsidRPr="00F01F5D" w14:paraId="437C68F7" w14:textId="77777777" w:rsidTr="004109EB">
        <w:tc>
          <w:tcPr>
            <w:tcW w:w="2119" w:type="dxa"/>
          </w:tcPr>
          <w:p w14:paraId="3758E84E" w14:textId="77777777" w:rsidR="004109EB" w:rsidRPr="00F01F5D" w:rsidRDefault="004109EB" w:rsidP="004109EB">
            <w:r w:rsidRPr="00F01F5D">
              <w:t>Content Formats</w:t>
            </w:r>
          </w:p>
        </w:tc>
        <w:tc>
          <w:tcPr>
            <w:tcW w:w="7359" w:type="dxa"/>
          </w:tcPr>
          <w:p w14:paraId="68D4B6F9" w14:textId="77777777" w:rsidR="004109EB" w:rsidRPr="00F01F5D" w:rsidRDefault="000619C6" w:rsidP="004109EB">
            <w:r>
              <w:t xml:space="preserve">Same as in Test </w:t>
            </w:r>
            <w:r w:rsidR="004109EB">
              <w:t xml:space="preserve">2, </w:t>
            </w:r>
            <w:r w:rsidR="004109EB" w:rsidRPr="00891CC0">
              <w:t>"HD Broadcast" or "A/V Streaming"</w:t>
            </w:r>
          </w:p>
        </w:tc>
      </w:tr>
      <w:tr w:rsidR="004109EB" w:rsidRPr="00F01F5D" w14:paraId="04B29D7F" w14:textId="77777777" w:rsidTr="004109EB">
        <w:tc>
          <w:tcPr>
            <w:tcW w:w="2119" w:type="dxa"/>
          </w:tcPr>
          <w:p w14:paraId="16D3A4E6" w14:textId="77777777" w:rsidR="004109EB" w:rsidRPr="00F01F5D" w:rsidRDefault="004109EB" w:rsidP="004109EB">
            <w:r w:rsidRPr="00F01F5D">
              <w:t>Content Specialties</w:t>
            </w:r>
          </w:p>
        </w:tc>
        <w:tc>
          <w:tcPr>
            <w:tcW w:w="7359" w:type="dxa"/>
          </w:tcPr>
          <w:p w14:paraId="5069C4E0" w14:textId="77777777" w:rsidR="004109EB" w:rsidRPr="00F01F5D" w:rsidRDefault="000619C6" w:rsidP="004109EB">
            <w:r>
              <w:t>N</w:t>
            </w:r>
            <w:r w:rsidR="004109EB" w:rsidRPr="00F01F5D">
              <w:t>one</w:t>
            </w:r>
          </w:p>
        </w:tc>
      </w:tr>
      <w:tr w:rsidR="004109EB" w:rsidRPr="00F01F5D" w14:paraId="6B7DA8A9" w14:textId="77777777" w:rsidTr="004109EB">
        <w:tc>
          <w:tcPr>
            <w:tcW w:w="2119" w:type="dxa"/>
          </w:tcPr>
          <w:p w14:paraId="5350B5A0" w14:textId="77777777" w:rsidR="004109EB" w:rsidRPr="00F01F5D" w:rsidRDefault="004109EB" w:rsidP="004109EB">
            <w:r w:rsidRPr="00F01F5D">
              <w:t>Reference</w:t>
            </w:r>
          </w:p>
        </w:tc>
        <w:tc>
          <w:tcPr>
            <w:tcW w:w="7359" w:type="dxa"/>
          </w:tcPr>
          <w:p w14:paraId="5A54A692" w14:textId="77777777" w:rsidR="00CC4A12" w:rsidRDefault="004109EB" w:rsidP="004109EB">
            <w:pPr>
              <w:tabs>
                <w:tab w:val="left" w:pos="941"/>
              </w:tabs>
            </w:pPr>
            <w:r>
              <w:t>Channels:</w:t>
            </w:r>
            <w:r>
              <w:tab/>
            </w:r>
          </w:p>
          <w:p w14:paraId="7C871B02" w14:textId="77777777" w:rsidR="004109EB" w:rsidRPr="00F01F5D" w:rsidRDefault="00CC4A12" w:rsidP="004109EB">
            <w:pPr>
              <w:tabs>
                <w:tab w:val="left" w:pos="941"/>
              </w:tabs>
            </w:pPr>
            <w:r>
              <w:tab/>
            </w:r>
            <w:r w:rsidR="004109EB" w:rsidRPr="00F01F5D">
              <w:t>PCM original item processed</w:t>
            </w:r>
            <w:r w:rsidR="004109EB">
              <w:t xml:space="preserve"> by BRIR as full convolution</w:t>
            </w:r>
            <w:r w:rsidR="004109EB" w:rsidRPr="00F01F5D">
              <w:t>.</w:t>
            </w:r>
          </w:p>
          <w:p w14:paraId="6624121C" w14:textId="77777777" w:rsidR="004109EB" w:rsidRPr="00F01F5D" w:rsidRDefault="004109EB" w:rsidP="004109EB">
            <w:pPr>
              <w:tabs>
                <w:tab w:val="left" w:pos="941"/>
              </w:tabs>
              <w:ind w:left="941" w:hanging="900"/>
            </w:pPr>
            <w:r>
              <w:t xml:space="preserve">HOA: </w:t>
            </w:r>
            <w:r>
              <w:tab/>
              <w:t>R</w:t>
            </w:r>
            <w:r w:rsidRPr="00F01F5D">
              <w:t xml:space="preserve">eference rendering of the </w:t>
            </w:r>
            <w:r w:rsidRPr="00117B11">
              <w:t>HOA</w:t>
            </w:r>
            <w:r w:rsidRPr="00F01F5D">
              <w:t xml:space="preserve"> to the </w:t>
            </w:r>
            <w:r>
              <w:t>Presentation Format, then</w:t>
            </w:r>
            <w:r w:rsidRPr="00F01F5D">
              <w:t xml:space="preserve"> processed</w:t>
            </w:r>
            <w:r>
              <w:t xml:space="preserve"> by BRIR as full convolution</w:t>
            </w:r>
            <w:r w:rsidRPr="00F01F5D">
              <w:t>.</w:t>
            </w:r>
          </w:p>
          <w:p w14:paraId="10D7BC14" w14:textId="77777777" w:rsidR="004109EB" w:rsidRDefault="004109EB" w:rsidP="004109EB">
            <w:pPr>
              <w:tabs>
                <w:tab w:val="left" w:pos="941"/>
              </w:tabs>
              <w:ind w:left="941" w:hanging="900"/>
            </w:pPr>
            <w:r>
              <w:t xml:space="preserve">Objects: </w:t>
            </w:r>
            <w:r>
              <w:tab/>
            </w:r>
            <w:r w:rsidRPr="00F01F5D">
              <w:t xml:space="preserve">If items contain </w:t>
            </w:r>
            <w:r w:rsidRPr="00117B11">
              <w:t>objects</w:t>
            </w:r>
            <w:r w:rsidRPr="00F01F5D">
              <w:t xml:space="preserve">, the objects are rendered to </w:t>
            </w:r>
            <w:r>
              <w:t>Presentation Format</w:t>
            </w:r>
            <w:r w:rsidRPr="00F01F5D">
              <w:t xml:space="preserve"> and then processed</w:t>
            </w:r>
            <w:r>
              <w:t xml:space="preserve"> by BRIR as full convolution</w:t>
            </w:r>
            <w:r w:rsidRPr="00F01F5D">
              <w:t>.</w:t>
            </w:r>
          </w:p>
          <w:p w14:paraId="3F570111" w14:textId="77777777" w:rsidR="004109EB" w:rsidRDefault="004109EB" w:rsidP="004109EB"/>
          <w:p w14:paraId="07D0ACB1" w14:textId="77777777" w:rsidR="004109EB" w:rsidRPr="00F01F5D" w:rsidRDefault="004109EB" w:rsidP="00651757">
            <w:r w:rsidRPr="00117B11">
              <w:t xml:space="preserve">BRIR </w:t>
            </w:r>
            <w:r w:rsidR="00651757">
              <w:t>are</w:t>
            </w:r>
            <w:r w:rsidR="00651757" w:rsidRPr="00117B11">
              <w:t xml:space="preserve"> </w:t>
            </w:r>
            <w:r w:rsidR="00651757">
              <w:t>the</w:t>
            </w:r>
            <w:r w:rsidR="00651757" w:rsidRPr="00117B11">
              <w:t xml:space="preserve"> </w:t>
            </w:r>
            <w:r w:rsidRPr="00117B11">
              <w:t xml:space="preserve">same BRIR as was used in </w:t>
            </w:r>
            <w:r>
              <w:t xml:space="preserve">MPEG-H 3D Audio </w:t>
            </w:r>
            <w:proofErr w:type="spellStart"/>
            <w:r w:rsidRPr="00117B11">
              <w:t>CfP</w:t>
            </w:r>
            <w:proofErr w:type="spellEnd"/>
          </w:p>
        </w:tc>
      </w:tr>
      <w:tr w:rsidR="004109EB" w:rsidRPr="00F01F5D" w14:paraId="369FF505" w14:textId="77777777" w:rsidTr="004109EB">
        <w:tc>
          <w:tcPr>
            <w:tcW w:w="2119" w:type="dxa"/>
          </w:tcPr>
          <w:p w14:paraId="4EBC5B99" w14:textId="77777777" w:rsidR="004109EB" w:rsidRPr="00F01F5D" w:rsidRDefault="004109EB" w:rsidP="004109EB">
            <w:r w:rsidRPr="00F01F5D">
              <w:t>Test Conditions</w:t>
            </w:r>
          </w:p>
        </w:tc>
        <w:tc>
          <w:tcPr>
            <w:tcW w:w="7359" w:type="dxa"/>
          </w:tcPr>
          <w:p w14:paraId="2B12CE55" w14:textId="77777777" w:rsidR="004109EB" w:rsidRPr="00B0583E" w:rsidRDefault="004109EB" w:rsidP="004109EB">
            <w:pPr>
              <w:numPr>
                <w:ilvl w:val="0"/>
                <w:numId w:val="24"/>
              </w:numPr>
              <w:jc w:val="left"/>
            </w:pPr>
            <w:r w:rsidRPr="00B0583E">
              <w:t>Hidden Reference</w:t>
            </w:r>
          </w:p>
          <w:p w14:paraId="0B824CE0" w14:textId="77777777" w:rsidR="004109EB" w:rsidRPr="00B0583E" w:rsidRDefault="004109EB" w:rsidP="004109EB">
            <w:pPr>
              <w:numPr>
                <w:ilvl w:val="0"/>
                <w:numId w:val="24"/>
              </w:numPr>
              <w:jc w:val="left"/>
            </w:pPr>
            <w:r w:rsidRPr="00B0583E">
              <w:t xml:space="preserve">C/O: MPEG-H </w:t>
            </w:r>
            <w:r w:rsidR="00CC4A12">
              <w:t>using</w:t>
            </w:r>
            <w:r w:rsidRPr="00B0583E">
              <w:t xml:space="preserve"> </w:t>
            </w:r>
            <w:r w:rsidR="00CC4A12">
              <w:t xml:space="preserve">FD </w:t>
            </w:r>
            <w:proofErr w:type="spellStart"/>
            <w:r w:rsidR="00B30021">
              <w:t>binauralization</w:t>
            </w:r>
            <w:proofErr w:type="spellEnd"/>
            <w:r w:rsidR="00CC4A12">
              <w:t xml:space="preserve"> engine</w:t>
            </w:r>
            <w:r w:rsidRPr="00B0583E">
              <w:br/>
              <w:t xml:space="preserve">HOA: MPEG-H </w:t>
            </w:r>
            <w:r w:rsidR="00B32240">
              <w:t>using</w:t>
            </w:r>
            <w:r w:rsidR="00B32240" w:rsidRPr="00B0583E">
              <w:t xml:space="preserve"> </w:t>
            </w:r>
            <w:r w:rsidR="00B32240">
              <w:t xml:space="preserve">FD </w:t>
            </w:r>
            <w:proofErr w:type="spellStart"/>
            <w:r w:rsidR="00B30021">
              <w:t>binauralization</w:t>
            </w:r>
            <w:proofErr w:type="spellEnd"/>
            <w:r w:rsidR="00B32240">
              <w:t xml:space="preserve"> engine</w:t>
            </w:r>
          </w:p>
          <w:p w14:paraId="20CBF77B" w14:textId="77777777" w:rsidR="004109EB" w:rsidRPr="00B0583E" w:rsidRDefault="004109EB" w:rsidP="004109EB">
            <w:pPr>
              <w:numPr>
                <w:ilvl w:val="0"/>
                <w:numId w:val="24"/>
              </w:numPr>
              <w:jc w:val="left"/>
            </w:pPr>
            <w:r w:rsidRPr="00B0583E">
              <w:t>Anchor 1</w:t>
            </w:r>
          </w:p>
          <w:p w14:paraId="4BE1F5CF" w14:textId="77777777" w:rsidR="004109EB" w:rsidRPr="00B0583E" w:rsidRDefault="004109EB" w:rsidP="004109EB">
            <w:pPr>
              <w:numPr>
                <w:ilvl w:val="0"/>
                <w:numId w:val="24"/>
              </w:numPr>
              <w:jc w:val="left"/>
            </w:pPr>
            <w:r w:rsidRPr="00B0583E">
              <w:t>Anchor 2</w:t>
            </w:r>
          </w:p>
        </w:tc>
      </w:tr>
      <w:tr w:rsidR="004109EB" w:rsidRPr="00F01F5D" w14:paraId="4229CC2E" w14:textId="77777777" w:rsidTr="004109EB">
        <w:tc>
          <w:tcPr>
            <w:tcW w:w="2119" w:type="dxa"/>
          </w:tcPr>
          <w:p w14:paraId="31878D18" w14:textId="77777777" w:rsidR="004109EB" w:rsidRPr="00F01F5D" w:rsidRDefault="004109EB" w:rsidP="004109EB">
            <w:r w:rsidRPr="00F01F5D">
              <w:t>Anchor</w:t>
            </w:r>
          </w:p>
        </w:tc>
        <w:tc>
          <w:tcPr>
            <w:tcW w:w="7359" w:type="dxa"/>
          </w:tcPr>
          <w:p w14:paraId="383CA81D" w14:textId="77777777" w:rsidR="004109EB" w:rsidRDefault="004109EB" w:rsidP="004109EB">
            <w:r w:rsidRPr="00F01F5D">
              <w:t xml:space="preserve">Anchor 1: </w:t>
            </w:r>
            <w:r>
              <w:t>Anchor 1 from T</w:t>
            </w:r>
            <w:r w:rsidR="000619C6">
              <w:t xml:space="preserve">est </w:t>
            </w:r>
            <w:r>
              <w:t>2, then</w:t>
            </w:r>
            <w:r w:rsidRPr="00F01F5D">
              <w:t xml:space="preserve"> processed</w:t>
            </w:r>
            <w:r>
              <w:t xml:space="preserve"> by BRIR</w:t>
            </w:r>
            <w:r w:rsidRPr="00377877" w:rsidDel="0005319B">
              <w:rPr>
                <w:highlight w:val="yellow"/>
              </w:rPr>
              <w:t xml:space="preserve"> </w:t>
            </w:r>
          </w:p>
          <w:p w14:paraId="0A0A2493" w14:textId="77777777" w:rsidR="004109EB" w:rsidRPr="00F01F5D" w:rsidRDefault="004109EB" w:rsidP="004109EB">
            <w:r>
              <w:t>Anchor 2</w:t>
            </w:r>
            <w:r w:rsidRPr="00F01F5D">
              <w:t xml:space="preserve">: </w:t>
            </w:r>
            <w:r>
              <w:t>Anchor 2 from T</w:t>
            </w:r>
            <w:r w:rsidR="000619C6">
              <w:t xml:space="preserve">est </w:t>
            </w:r>
            <w:r>
              <w:t>2, then</w:t>
            </w:r>
            <w:r w:rsidRPr="00F01F5D">
              <w:t xml:space="preserve"> processed</w:t>
            </w:r>
            <w:r>
              <w:t xml:space="preserve"> by BRIR</w:t>
            </w:r>
          </w:p>
        </w:tc>
      </w:tr>
      <w:tr w:rsidR="004109EB" w:rsidRPr="00F01F5D" w14:paraId="6355C6B1" w14:textId="77777777" w:rsidTr="004109EB">
        <w:tc>
          <w:tcPr>
            <w:tcW w:w="2119" w:type="dxa"/>
          </w:tcPr>
          <w:p w14:paraId="588AE411" w14:textId="77777777" w:rsidR="004109EB" w:rsidRPr="00F01F5D" w:rsidRDefault="004109EB" w:rsidP="004109EB">
            <w:r w:rsidRPr="00F01F5D">
              <w:t>Listening Position</w:t>
            </w:r>
          </w:p>
        </w:tc>
        <w:tc>
          <w:tcPr>
            <w:tcW w:w="7359" w:type="dxa"/>
          </w:tcPr>
          <w:p w14:paraId="635C3478" w14:textId="77777777" w:rsidR="004109EB" w:rsidRPr="00F01F5D" w:rsidRDefault="004109EB" w:rsidP="004109EB">
            <w:r w:rsidRPr="00F01F5D">
              <w:t>N/A</w:t>
            </w:r>
          </w:p>
        </w:tc>
      </w:tr>
      <w:tr w:rsidR="004109EB" w:rsidRPr="00F01F5D" w14:paraId="11F906D0" w14:textId="77777777" w:rsidTr="004109EB">
        <w:tc>
          <w:tcPr>
            <w:tcW w:w="2119" w:type="dxa"/>
          </w:tcPr>
          <w:p w14:paraId="6CB4721A" w14:textId="77777777" w:rsidR="004109EB" w:rsidRPr="008E30EF" w:rsidRDefault="004109EB" w:rsidP="000619C6">
            <w:pPr>
              <w:jc w:val="left"/>
            </w:pPr>
            <w:r w:rsidRPr="008E30EF">
              <w:t xml:space="preserve">Test Items / Bit </w:t>
            </w:r>
            <w:r w:rsidRPr="008E30EF">
              <w:lastRenderedPageBreak/>
              <w:t>Rates</w:t>
            </w:r>
          </w:p>
        </w:tc>
        <w:tc>
          <w:tcPr>
            <w:tcW w:w="7359" w:type="dxa"/>
            <w:shd w:val="clear" w:color="auto" w:fill="auto"/>
          </w:tcPr>
          <w:p w14:paraId="618A4EAC" w14:textId="77777777" w:rsidR="004109EB" w:rsidRPr="00BB39A6" w:rsidRDefault="004109EB" w:rsidP="004109EB">
            <w:r w:rsidRPr="00BB39A6">
              <w:lastRenderedPageBreak/>
              <w:t xml:space="preserve">Use 384 kb/s </w:t>
            </w:r>
            <w:proofErr w:type="spellStart"/>
            <w:r w:rsidRPr="00BB39A6">
              <w:t>bitstreams</w:t>
            </w:r>
            <w:proofErr w:type="spellEnd"/>
            <w:r w:rsidRPr="00BB39A6">
              <w:t xml:space="preserve"> from Test 2</w:t>
            </w:r>
          </w:p>
        </w:tc>
      </w:tr>
      <w:tr w:rsidR="004109EB" w:rsidRPr="00F01F5D" w14:paraId="7078CFD4" w14:textId="77777777" w:rsidTr="004109EB">
        <w:tc>
          <w:tcPr>
            <w:tcW w:w="2119" w:type="dxa"/>
          </w:tcPr>
          <w:p w14:paraId="19870360" w14:textId="77777777" w:rsidR="004109EB" w:rsidRPr="00F01F5D" w:rsidRDefault="004109EB" w:rsidP="004109EB">
            <w:r w:rsidRPr="00F01F5D">
              <w:lastRenderedPageBreak/>
              <w:t>Restrictions</w:t>
            </w:r>
          </w:p>
        </w:tc>
        <w:tc>
          <w:tcPr>
            <w:tcW w:w="7359" w:type="dxa"/>
          </w:tcPr>
          <w:p w14:paraId="6B993AFC" w14:textId="77777777" w:rsidR="004109EB" w:rsidRPr="00F01F5D" w:rsidRDefault="004109EB" w:rsidP="004109EB">
            <w:r>
              <w:t>None</w:t>
            </w:r>
          </w:p>
        </w:tc>
      </w:tr>
      <w:tr w:rsidR="004109EB" w:rsidRPr="00F01F5D" w14:paraId="183D8834" w14:textId="77777777" w:rsidTr="004109EB">
        <w:tc>
          <w:tcPr>
            <w:tcW w:w="2119" w:type="dxa"/>
          </w:tcPr>
          <w:p w14:paraId="65C9E2A3" w14:textId="77777777" w:rsidR="004109EB" w:rsidRPr="00F01F5D" w:rsidRDefault="004109EB" w:rsidP="004109EB">
            <w:r w:rsidRPr="00F01F5D">
              <w:t>Notes</w:t>
            </w:r>
          </w:p>
        </w:tc>
        <w:tc>
          <w:tcPr>
            <w:tcW w:w="7359" w:type="dxa"/>
          </w:tcPr>
          <w:p w14:paraId="0D087357" w14:textId="77777777" w:rsidR="004109EB" w:rsidRPr="00F01F5D" w:rsidRDefault="004109EB" w:rsidP="004109EB">
            <w:r>
              <w:t>A</w:t>
            </w:r>
            <w:r w:rsidRPr="00F01F5D">
              <w:t xml:space="preserve">ll formats in </w:t>
            </w:r>
            <w:r>
              <w:t>one</w:t>
            </w:r>
            <w:r w:rsidRPr="00F01F5D">
              <w:t xml:space="preserve"> test </w:t>
            </w:r>
          </w:p>
        </w:tc>
      </w:tr>
      <w:tr w:rsidR="004109EB" w:rsidRPr="00F01F5D" w14:paraId="4C2F5EFE" w14:textId="77777777" w:rsidTr="004109EB">
        <w:tc>
          <w:tcPr>
            <w:tcW w:w="2119" w:type="dxa"/>
          </w:tcPr>
          <w:p w14:paraId="0B9F0431" w14:textId="77777777" w:rsidR="004109EB" w:rsidRPr="00F01F5D" w:rsidRDefault="004109EB" w:rsidP="004109EB">
            <w:r w:rsidRPr="00F01F5D">
              <w:t>Requirements addressed</w:t>
            </w:r>
          </w:p>
        </w:tc>
        <w:tc>
          <w:tcPr>
            <w:tcW w:w="7359" w:type="dxa"/>
          </w:tcPr>
          <w:p w14:paraId="6E708259" w14:textId="77777777" w:rsidR="004109EB" w:rsidRPr="000619C6" w:rsidRDefault="004109EB" w:rsidP="004109EB">
            <w:pPr>
              <w:pStyle w:val="ListParagraph"/>
              <w:numPr>
                <w:ilvl w:val="0"/>
                <w:numId w:val="26"/>
              </w:numPr>
              <w:jc w:val="left"/>
            </w:pPr>
            <w:r w:rsidRPr="000619C6">
              <w:t>High Quality</w:t>
            </w:r>
          </w:p>
          <w:p w14:paraId="6D457329" w14:textId="77777777" w:rsidR="004109EB" w:rsidRPr="000619C6" w:rsidRDefault="004109EB" w:rsidP="004109EB">
            <w:pPr>
              <w:pStyle w:val="ListParagraph"/>
              <w:numPr>
                <w:ilvl w:val="0"/>
                <w:numId w:val="26"/>
              </w:numPr>
              <w:jc w:val="left"/>
            </w:pPr>
            <w:r w:rsidRPr="000619C6">
              <w:t>Localization and Envelopment</w:t>
            </w:r>
          </w:p>
          <w:p w14:paraId="1C5FDC37" w14:textId="77777777" w:rsidR="004109EB" w:rsidRPr="000619C6" w:rsidRDefault="004109EB" w:rsidP="004109EB">
            <w:pPr>
              <w:pStyle w:val="ListParagraph"/>
              <w:numPr>
                <w:ilvl w:val="0"/>
                <w:numId w:val="26"/>
              </w:numPr>
              <w:jc w:val="left"/>
            </w:pPr>
            <w:r w:rsidRPr="000619C6">
              <w:t>Audio program inputs: channel-based PCM, discrete audio objects, HOA</w:t>
            </w:r>
          </w:p>
          <w:p w14:paraId="248FE83F" w14:textId="77777777" w:rsidR="004109EB" w:rsidRPr="000619C6" w:rsidRDefault="004109EB" w:rsidP="004109EB">
            <w:pPr>
              <w:pStyle w:val="ListParagraph"/>
              <w:numPr>
                <w:ilvl w:val="0"/>
                <w:numId w:val="26"/>
              </w:numPr>
              <w:jc w:val="left"/>
            </w:pPr>
            <w:r w:rsidRPr="000619C6">
              <w:t xml:space="preserve">Rendering for Headphone Listening </w:t>
            </w:r>
          </w:p>
          <w:p w14:paraId="3FCD908E" w14:textId="77777777" w:rsidR="004109EB" w:rsidRPr="00F01F5D" w:rsidRDefault="004109EB" w:rsidP="004109EB">
            <w:pPr>
              <w:pStyle w:val="ListParagraph"/>
              <w:numPr>
                <w:ilvl w:val="0"/>
                <w:numId w:val="26"/>
              </w:numPr>
              <w:jc w:val="left"/>
            </w:pPr>
            <w:r w:rsidRPr="000619C6">
              <w:rPr>
                <w:lang w:val="en-GB"/>
              </w:rPr>
              <w:t>HRTF Personalization</w:t>
            </w:r>
          </w:p>
        </w:tc>
      </w:tr>
    </w:tbl>
    <w:p w14:paraId="505C1415" w14:textId="77777777" w:rsidR="004109EB" w:rsidRDefault="004109EB" w:rsidP="00646AF5"/>
    <w:bookmarkEnd w:id="6"/>
    <w:p w14:paraId="777B535A" w14:textId="77777777" w:rsidR="006C7D18" w:rsidRPr="003176A6" w:rsidRDefault="006C7D18" w:rsidP="00A90B36">
      <w:pPr>
        <w:jc w:val="left"/>
      </w:pPr>
      <w:r>
        <w:t xml:space="preserve">Test 4 used the same material as Test 2. More specifically, in Test 4 the 3D Audio decoder processed the Test 2 </w:t>
      </w:r>
      <w:proofErr w:type="spellStart"/>
      <w:r>
        <w:t>bitstreams</w:t>
      </w:r>
      <w:proofErr w:type="spellEnd"/>
      <w:r>
        <w:t xml:space="preserve"> to create a </w:t>
      </w:r>
      <w:proofErr w:type="spellStart"/>
      <w:r>
        <w:t>binauralized</w:t>
      </w:r>
      <w:proofErr w:type="spellEnd"/>
      <w:r>
        <w:t xml:space="preserve"> stereo result. The </w:t>
      </w:r>
      <w:proofErr w:type="spellStart"/>
      <w:r w:rsidR="00B30021">
        <w:t>binauralization</w:t>
      </w:r>
      <w:proofErr w:type="spellEnd"/>
      <w:r>
        <w:t xml:space="preserve"> used a Binaural Room Impulse Response (BRIR), specifically, the same BRIR as was used in the </w:t>
      </w:r>
      <w:r w:rsidRPr="006C7D18">
        <w:t xml:space="preserve">MPEG-H 3D Audio Call for Proposals </w:t>
      </w:r>
      <w:r w:rsidRPr="006C7D18">
        <w:fldChar w:fldCharType="begin"/>
      </w:r>
      <w:r w:rsidRPr="006C7D18">
        <w:instrText xml:space="preserve"> REF _Ref471308507 \r \h </w:instrText>
      </w:r>
      <w:r w:rsidRPr="006C7D18">
        <w:fldChar w:fldCharType="separate"/>
      </w:r>
      <w:r w:rsidRPr="006C7D18">
        <w:t>[1]</w:t>
      </w:r>
      <w:r w:rsidRPr="006C7D18">
        <w:fldChar w:fldCharType="end"/>
      </w:r>
      <w:r w:rsidRPr="006C7D18">
        <w:t>. This BRIR was recorded in the Moza</w:t>
      </w:r>
      <w:r w:rsidR="00A90B36">
        <w:t xml:space="preserve">rt listening room at </w:t>
      </w:r>
      <w:proofErr w:type="spellStart"/>
      <w:r w:rsidR="00A90B36">
        <w:t>Fraunhofer</w:t>
      </w:r>
      <w:proofErr w:type="spellEnd"/>
      <w:r w:rsidR="00A90B36">
        <w:t xml:space="preserve"> IIS.</w:t>
      </w:r>
    </w:p>
    <w:p w14:paraId="513988D9" w14:textId="77777777" w:rsidR="005C732C" w:rsidRDefault="005C732C" w:rsidP="005C732C">
      <w:pPr>
        <w:pStyle w:val="Heading1"/>
        <w:jc w:val="left"/>
      </w:pPr>
      <w:bookmarkStart w:id="16" w:name="_Toc472570977"/>
      <w:r>
        <w:t>Test plan</w:t>
      </w:r>
      <w:bookmarkEnd w:id="16"/>
    </w:p>
    <w:p w14:paraId="2743CF11" w14:textId="77777777" w:rsidR="005C732C" w:rsidRDefault="005C732C" w:rsidP="005C732C">
      <w:pPr>
        <w:pStyle w:val="Heading2"/>
      </w:pPr>
      <w:bookmarkStart w:id="17" w:name="_Toc472570978"/>
      <w:r>
        <w:t xml:space="preserve">Preparation of </w:t>
      </w:r>
      <w:r w:rsidR="00F553E7">
        <w:t xml:space="preserve">original and </w:t>
      </w:r>
      <w:r>
        <w:t>processed items</w:t>
      </w:r>
      <w:bookmarkEnd w:id="17"/>
    </w:p>
    <w:p w14:paraId="4B674B1B" w14:textId="106FE0D6" w:rsidR="00D30110" w:rsidRPr="00F553E7" w:rsidRDefault="00D30110" w:rsidP="00D30110">
      <w:r>
        <w:t xml:space="preserve">Original items were provided by ARL, EBU, ETRI, </w:t>
      </w:r>
      <w:proofErr w:type="spellStart"/>
      <w:r>
        <w:t>Fraunhofer</w:t>
      </w:r>
      <w:proofErr w:type="spellEnd"/>
      <w:r>
        <w:t xml:space="preserve"> IIS,</w:t>
      </w:r>
      <w:r w:rsidRPr="00D30110">
        <w:t xml:space="preserve"> </w:t>
      </w:r>
      <w:r>
        <w:t xml:space="preserve">FTV, NHK, </w:t>
      </w:r>
      <w:r w:rsidR="008F63A7">
        <w:t xml:space="preserve">Orange </w:t>
      </w:r>
      <w:bookmarkStart w:id="18" w:name="_GoBack"/>
      <w:bookmarkEnd w:id="18"/>
      <w:r>
        <w:t xml:space="preserve">and Qualcomm. They were limited to not more than 20 </w:t>
      </w:r>
      <w:proofErr w:type="gramStart"/>
      <w:r>
        <w:t>seconds</w:t>
      </w:r>
      <w:proofErr w:type="gramEnd"/>
      <w:r>
        <w:t xml:space="preserve"> duration and were edited to have “fade-in” and “fade-out” at beginning and end.</w:t>
      </w:r>
    </w:p>
    <w:p w14:paraId="54B9344F" w14:textId="77777777" w:rsidR="00D30110" w:rsidRDefault="00D30110" w:rsidP="00D30110"/>
    <w:p w14:paraId="60188AF2" w14:textId="77777777" w:rsidR="00D30110" w:rsidRPr="00F553E7" w:rsidRDefault="00D30110" w:rsidP="00D30110">
      <w:r>
        <w:t xml:space="preserve">All channel and channel plus object test items were processed, i.e. encoded/decoded and low-pass filtered, by </w:t>
      </w:r>
      <w:proofErr w:type="spellStart"/>
      <w:r>
        <w:t>Fraunhofer</w:t>
      </w:r>
      <w:proofErr w:type="spellEnd"/>
      <w:r>
        <w:t xml:space="preserve"> IIS. All HOA and HOA plus object test items</w:t>
      </w:r>
      <w:r w:rsidRPr="00D33AAD">
        <w:t xml:space="preserve"> </w:t>
      </w:r>
      <w:r>
        <w:t>were processed, i.e. encoded/decoded and low-pass filtered, by Qualcomm.</w:t>
      </w:r>
    </w:p>
    <w:p w14:paraId="2579CE52" w14:textId="77777777" w:rsidR="005C732C" w:rsidRDefault="004109EB" w:rsidP="005C732C">
      <w:pPr>
        <w:pStyle w:val="Heading2"/>
      </w:pPr>
      <w:bookmarkStart w:id="19" w:name="_Toc472570979"/>
      <w:r>
        <w:t>Listening labs</w:t>
      </w:r>
      <w:bookmarkEnd w:id="19"/>
    </w:p>
    <w:p w14:paraId="4CECE1A7" w14:textId="10F45A89" w:rsidR="004109EB" w:rsidRDefault="004109EB" w:rsidP="004109EB">
      <w:r>
        <w:t xml:space="preserve">The following table shows the listening labs that participated in each </w:t>
      </w:r>
      <w:r w:rsidR="00BD1B90">
        <w:t xml:space="preserve">listening </w:t>
      </w:r>
      <w:r>
        <w:t xml:space="preserve">test. The number of subjects participating from each lab </w:t>
      </w:r>
      <w:r w:rsidR="00BD1B90">
        <w:t xml:space="preserve">in a given test </w:t>
      </w:r>
      <w:r>
        <w:t xml:space="preserve">is shown in the </w:t>
      </w:r>
      <w:r w:rsidR="00F51A12">
        <w:t>table entries</w:t>
      </w:r>
      <w:r>
        <w:t xml:space="preserve">; a blank entry indicates no participation. </w:t>
      </w:r>
      <w:r w:rsidR="00BD1B90">
        <w:t>The total number of listeners in each test is show</w:t>
      </w:r>
      <w:r w:rsidR="00D30110">
        <w:t>n</w:t>
      </w:r>
      <w:r w:rsidR="00BD1B90">
        <w:t xml:space="preserve"> in the last line of the table.</w:t>
      </w:r>
    </w:p>
    <w:p w14:paraId="3699908C" w14:textId="77777777" w:rsidR="004109EB" w:rsidRDefault="004109EB" w:rsidP="004109EB"/>
    <w:tbl>
      <w:tblPr>
        <w:tblStyle w:val="TableGrid"/>
        <w:tblW w:w="0" w:type="auto"/>
        <w:tblLook w:val="04A0" w:firstRow="1" w:lastRow="0" w:firstColumn="1" w:lastColumn="0" w:noHBand="0" w:noVBand="1"/>
      </w:tblPr>
      <w:tblGrid>
        <w:gridCol w:w="1283"/>
        <w:gridCol w:w="836"/>
        <w:gridCol w:w="836"/>
        <w:gridCol w:w="836"/>
        <w:gridCol w:w="883"/>
      </w:tblGrid>
      <w:tr w:rsidR="004109EB" w:rsidRPr="008933C5" w14:paraId="10512F39" w14:textId="77777777" w:rsidTr="00BD1B90">
        <w:tc>
          <w:tcPr>
            <w:tcW w:w="0" w:type="auto"/>
          </w:tcPr>
          <w:p w14:paraId="3C4B0C46" w14:textId="77777777" w:rsidR="004109EB" w:rsidRPr="00117B11" w:rsidRDefault="004109EB" w:rsidP="004109EB">
            <w:pPr>
              <w:rPr>
                <w:b/>
              </w:rPr>
            </w:pPr>
            <w:r w:rsidRPr="00117B11">
              <w:rPr>
                <w:b/>
              </w:rPr>
              <w:t>Test</w:t>
            </w:r>
          </w:p>
        </w:tc>
        <w:tc>
          <w:tcPr>
            <w:tcW w:w="836" w:type="dxa"/>
          </w:tcPr>
          <w:p w14:paraId="2622A2DC" w14:textId="77777777" w:rsidR="004109EB" w:rsidRPr="00117B11" w:rsidRDefault="004109EB" w:rsidP="004109EB">
            <w:pPr>
              <w:rPr>
                <w:b/>
              </w:rPr>
            </w:pPr>
            <w:r>
              <w:rPr>
                <w:b/>
              </w:rPr>
              <w:t xml:space="preserve">Test </w:t>
            </w:r>
            <w:r w:rsidR="000A03A0">
              <w:rPr>
                <w:b/>
              </w:rPr>
              <w:t>1</w:t>
            </w:r>
          </w:p>
        </w:tc>
        <w:tc>
          <w:tcPr>
            <w:tcW w:w="836" w:type="dxa"/>
          </w:tcPr>
          <w:p w14:paraId="19CEAC10" w14:textId="77777777" w:rsidR="004109EB" w:rsidRPr="00117B11" w:rsidRDefault="004109EB" w:rsidP="004109EB">
            <w:pPr>
              <w:rPr>
                <w:b/>
              </w:rPr>
            </w:pPr>
            <w:r>
              <w:rPr>
                <w:b/>
              </w:rPr>
              <w:t>Test 2</w:t>
            </w:r>
          </w:p>
        </w:tc>
        <w:tc>
          <w:tcPr>
            <w:tcW w:w="0" w:type="auto"/>
          </w:tcPr>
          <w:p w14:paraId="28ABA8FF" w14:textId="77777777" w:rsidR="004109EB" w:rsidRPr="008933C5" w:rsidRDefault="004109EB" w:rsidP="004109EB">
            <w:pPr>
              <w:rPr>
                <w:b/>
              </w:rPr>
            </w:pPr>
            <w:r>
              <w:rPr>
                <w:b/>
              </w:rPr>
              <w:t xml:space="preserve">Test </w:t>
            </w:r>
            <w:r w:rsidR="00BD1B90">
              <w:rPr>
                <w:b/>
              </w:rPr>
              <w:t>3</w:t>
            </w:r>
          </w:p>
        </w:tc>
        <w:tc>
          <w:tcPr>
            <w:tcW w:w="883" w:type="dxa"/>
          </w:tcPr>
          <w:p w14:paraId="5C7F078A" w14:textId="77777777" w:rsidR="004109EB" w:rsidRDefault="004109EB" w:rsidP="004109EB">
            <w:pPr>
              <w:rPr>
                <w:b/>
              </w:rPr>
            </w:pPr>
            <w:r>
              <w:rPr>
                <w:b/>
              </w:rPr>
              <w:t>Test 4</w:t>
            </w:r>
          </w:p>
        </w:tc>
      </w:tr>
      <w:tr w:rsidR="004109EB" w:rsidRPr="00073873" w14:paraId="1A5A96B0" w14:textId="77777777" w:rsidTr="00BD1B90">
        <w:tc>
          <w:tcPr>
            <w:tcW w:w="0" w:type="auto"/>
          </w:tcPr>
          <w:p w14:paraId="158D5B60" w14:textId="77777777" w:rsidR="004109EB" w:rsidRDefault="004109EB" w:rsidP="004109EB">
            <w:r>
              <w:t>ETRI</w:t>
            </w:r>
          </w:p>
        </w:tc>
        <w:tc>
          <w:tcPr>
            <w:tcW w:w="836" w:type="dxa"/>
          </w:tcPr>
          <w:p w14:paraId="6AF73828" w14:textId="77777777" w:rsidR="004109EB" w:rsidRPr="00073873" w:rsidRDefault="004109EB" w:rsidP="00AC74ED">
            <w:pPr>
              <w:jc w:val="right"/>
            </w:pPr>
          </w:p>
        </w:tc>
        <w:tc>
          <w:tcPr>
            <w:tcW w:w="836" w:type="dxa"/>
          </w:tcPr>
          <w:p w14:paraId="29323EE8" w14:textId="77777777" w:rsidR="004109EB" w:rsidRPr="00073873" w:rsidRDefault="004109EB" w:rsidP="00AC74ED">
            <w:pPr>
              <w:jc w:val="right"/>
            </w:pPr>
            <w:r>
              <w:t>12</w:t>
            </w:r>
          </w:p>
        </w:tc>
        <w:tc>
          <w:tcPr>
            <w:tcW w:w="0" w:type="auto"/>
          </w:tcPr>
          <w:p w14:paraId="07A4252C" w14:textId="77777777" w:rsidR="004109EB" w:rsidRPr="00073873" w:rsidRDefault="004109EB" w:rsidP="00AC74ED">
            <w:pPr>
              <w:jc w:val="right"/>
            </w:pPr>
          </w:p>
        </w:tc>
        <w:tc>
          <w:tcPr>
            <w:tcW w:w="883" w:type="dxa"/>
          </w:tcPr>
          <w:p w14:paraId="3F32C920" w14:textId="77777777" w:rsidR="004109EB" w:rsidRDefault="004109EB" w:rsidP="00AC74ED">
            <w:pPr>
              <w:jc w:val="right"/>
            </w:pPr>
            <w:r>
              <w:t>12</w:t>
            </w:r>
          </w:p>
        </w:tc>
      </w:tr>
      <w:tr w:rsidR="004109EB" w:rsidRPr="00073873" w14:paraId="5F9B353D" w14:textId="77777777" w:rsidTr="00BD1B90">
        <w:tc>
          <w:tcPr>
            <w:tcW w:w="0" w:type="auto"/>
          </w:tcPr>
          <w:p w14:paraId="20538B0C" w14:textId="77777777" w:rsidR="004109EB" w:rsidRPr="00073873" w:rsidRDefault="004109EB" w:rsidP="004109EB">
            <w:proofErr w:type="spellStart"/>
            <w:r>
              <w:t>FhG</w:t>
            </w:r>
            <w:proofErr w:type="spellEnd"/>
            <w:r>
              <w:t>-IIS</w:t>
            </w:r>
          </w:p>
        </w:tc>
        <w:tc>
          <w:tcPr>
            <w:tcW w:w="836" w:type="dxa"/>
          </w:tcPr>
          <w:p w14:paraId="400A0C2C" w14:textId="77777777" w:rsidR="004109EB" w:rsidRPr="00073873" w:rsidRDefault="000A03A0" w:rsidP="00AC74ED">
            <w:pPr>
              <w:jc w:val="right"/>
            </w:pPr>
            <w:r>
              <w:t>24</w:t>
            </w:r>
          </w:p>
        </w:tc>
        <w:tc>
          <w:tcPr>
            <w:tcW w:w="836" w:type="dxa"/>
          </w:tcPr>
          <w:p w14:paraId="5C81D265" w14:textId="77777777" w:rsidR="004109EB" w:rsidRPr="00073873" w:rsidRDefault="00832140" w:rsidP="00AC74ED">
            <w:pPr>
              <w:jc w:val="right"/>
            </w:pPr>
            <w:r>
              <w:t>24</w:t>
            </w:r>
          </w:p>
        </w:tc>
        <w:tc>
          <w:tcPr>
            <w:tcW w:w="0" w:type="auto"/>
          </w:tcPr>
          <w:p w14:paraId="7B71416F" w14:textId="77777777" w:rsidR="004109EB" w:rsidRPr="00073873" w:rsidRDefault="00BD1B90" w:rsidP="00AC74ED">
            <w:pPr>
              <w:jc w:val="right"/>
            </w:pPr>
            <w:r>
              <w:t>29</w:t>
            </w:r>
          </w:p>
        </w:tc>
        <w:tc>
          <w:tcPr>
            <w:tcW w:w="883" w:type="dxa"/>
          </w:tcPr>
          <w:p w14:paraId="42E829DF" w14:textId="77777777" w:rsidR="004109EB" w:rsidRPr="00073873" w:rsidRDefault="00BD1B90" w:rsidP="00AC74ED">
            <w:pPr>
              <w:jc w:val="right"/>
            </w:pPr>
            <w:r>
              <w:t>28</w:t>
            </w:r>
          </w:p>
        </w:tc>
      </w:tr>
      <w:tr w:rsidR="004109EB" w:rsidRPr="00073873" w14:paraId="1E8F5604" w14:textId="77777777" w:rsidTr="00BD1B90">
        <w:tc>
          <w:tcPr>
            <w:tcW w:w="0" w:type="auto"/>
          </w:tcPr>
          <w:p w14:paraId="60564E35" w14:textId="77777777" w:rsidR="004109EB" w:rsidRDefault="004109EB" w:rsidP="004109EB">
            <w:r>
              <w:t>NHK</w:t>
            </w:r>
          </w:p>
        </w:tc>
        <w:tc>
          <w:tcPr>
            <w:tcW w:w="836" w:type="dxa"/>
          </w:tcPr>
          <w:p w14:paraId="6A033A6B" w14:textId="77777777" w:rsidR="004109EB" w:rsidRPr="00073873" w:rsidRDefault="000A03A0" w:rsidP="00AC74ED">
            <w:pPr>
              <w:jc w:val="right"/>
            </w:pPr>
            <w:r>
              <w:t>18</w:t>
            </w:r>
          </w:p>
        </w:tc>
        <w:tc>
          <w:tcPr>
            <w:tcW w:w="836" w:type="dxa"/>
          </w:tcPr>
          <w:p w14:paraId="18E4FBAE" w14:textId="77777777" w:rsidR="004109EB" w:rsidRPr="00073873" w:rsidRDefault="004109EB" w:rsidP="00AC74ED">
            <w:pPr>
              <w:jc w:val="right"/>
            </w:pPr>
            <w:r w:rsidRPr="00220DA6">
              <w:t>1</w:t>
            </w:r>
            <w:r w:rsidR="00BD1B90">
              <w:t>8</w:t>
            </w:r>
          </w:p>
        </w:tc>
        <w:tc>
          <w:tcPr>
            <w:tcW w:w="0" w:type="auto"/>
          </w:tcPr>
          <w:p w14:paraId="23980FC4" w14:textId="77777777" w:rsidR="004109EB" w:rsidRPr="00073873" w:rsidRDefault="004109EB" w:rsidP="00AC74ED">
            <w:pPr>
              <w:jc w:val="right"/>
            </w:pPr>
            <w:r w:rsidRPr="00220DA6">
              <w:t>1</w:t>
            </w:r>
            <w:r w:rsidR="00BD1B90">
              <w:t>8</w:t>
            </w:r>
          </w:p>
        </w:tc>
        <w:tc>
          <w:tcPr>
            <w:tcW w:w="883" w:type="dxa"/>
          </w:tcPr>
          <w:p w14:paraId="1BA1859B" w14:textId="77777777" w:rsidR="004109EB" w:rsidRPr="00073873" w:rsidRDefault="004109EB" w:rsidP="00AC74ED">
            <w:pPr>
              <w:jc w:val="right"/>
            </w:pPr>
          </w:p>
        </w:tc>
      </w:tr>
      <w:tr w:rsidR="004109EB" w:rsidRPr="00073873" w14:paraId="63AD90F6" w14:textId="77777777" w:rsidTr="00BD1B90">
        <w:tc>
          <w:tcPr>
            <w:tcW w:w="0" w:type="auto"/>
          </w:tcPr>
          <w:p w14:paraId="7BE38E99" w14:textId="77777777" w:rsidR="004109EB" w:rsidRDefault="004109EB" w:rsidP="004109EB">
            <w:r>
              <w:t>Nokia</w:t>
            </w:r>
          </w:p>
        </w:tc>
        <w:tc>
          <w:tcPr>
            <w:tcW w:w="836" w:type="dxa"/>
          </w:tcPr>
          <w:p w14:paraId="63E277CB" w14:textId="77777777" w:rsidR="004109EB" w:rsidRPr="00073873" w:rsidRDefault="004109EB" w:rsidP="00AC74ED">
            <w:pPr>
              <w:jc w:val="right"/>
            </w:pPr>
          </w:p>
        </w:tc>
        <w:tc>
          <w:tcPr>
            <w:tcW w:w="836" w:type="dxa"/>
          </w:tcPr>
          <w:p w14:paraId="021A9C76" w14:textId="77777777" w:rsidR="004109EB" w:rsidRPr="00073873" w:rsidRDefault="004109EB" w:rsidP="00AC74ED">
            <w:pPr>
              <w:jc w:val="right"/>
            </w:pPr>
          </w:p>
        </w:tc>
        <w:tc>
          <w:tcPr>
            <w:tcW w:w="0" w:type="auto"/>
          </w:tcPr>
          <w:p w14:paraId="51F11C0E" w14:textId="77777777" w:rsidR="004109EB" w:rsidRPr="00073873" w:rsidRDefault="004109EB" w:rsidP="00AC74ED">
            <w:pPr>
              <w:jc w:val="right"/>
            </w:pPr>
            <w:r>
              <w:t>10</w:t>
            </w:r>
          </w:p>
        </w:tc>
        <w:tc>
          <w:tcPr>
            <w:tcW w:w="883" w:type="dxa"/>
          </w:tcPr>
          <w:p w14:paraId="29CE1FFA" w14:textId="77777777" w:rsidR="004109EB" w:rsidRPr="00073873" w:rsidRDefault="004109EB" w:rsidP="00AC74ED">
            <w:pPr>
              <w:jc w:val="right"/>
            </w:pPr>
            <w:r>
              <w:t>12</w:t>
            </w:r>
          </w:p>
        </w:tc>
      </w:tr>
      <w:tr w:rsidR="004109EB" w:rsidRPr="00073873" w14:paraId="03A1BE31" w14:textId="77777777" w:rsidTr="00BD1B90">
        <w:tc>
          <w:tcPr>
            <w:tcW w:w="0" w:type="auto"/>
          </w:tcPr>
          <w:p w14:paraId="149F10BA" w14:textId="77777777" w:rsidR="004109EB" w:rsidRDefault="004109EB" w:rsidP="004109EB">
            <w:r>
              <w:t>Orange</w:t>
            </w:r>
          </w:p>
        </w:tc>
        <w:tc>
          <w:tcPr>
            <w:tcW w:w="836" w:type="dxa"/>
          </w:tcPr>
          <w:p w14:paraId="35515D81" w14:textId="77777777" w:rsidR="004109EB" w:rsidRPr="00073873" w:rsidRDefault="004109EB" w:rsidP="00AC74ED">
            <w:pPr>
              <w:jc w:val="right"/>
            </w:pPr>
          </w:p>
        </w:tc>
        <w:tc>
          <w:tcPr>
            <w:tcW w:w="836" w:type="dxa"/>
          </w:tcPr>
          <w:p w14:paraId="0D7CDE9B" w14:textId="77777777" w:rsidR="004109EB" w:rsidRPr="00073873" w:rsidRDefault="004109EB" w:rsidP="00AC74ED">
            <w:pPr>
              <w:jc w:val="right"/>
            </w:pPr>
          </w:p>
        </w:tc>
        <w:tc>
          <w:tcPr>
            <w:tcW w:w="0" w:type="auto"/>
          </w:tcPr>
          <w:p w14:paraId="0A749164" w14:textId="77777777" w:rsidR="004109EB" w:rsidRPr="00073873" w:rsidRDefault="004109EB" w:rsidP="00AC74ED">
            <w:pPr>
              <w:jc w:val="right"/>
            </w:pPr>
          </w:p>
        </w:tc>
        <w:tc>
          <w:tcPr>
            <w:tcW w:w="883" w:type="dxa"/>
          </w:tcPr>
          <w:p w14:paraId="34FA5BD5" w14:textId="77777777" w:rsidR="004109EB" w:rsidRDefault="00BD1B90" w:rsidP="00AC74ED">
            <w:pPr>
              <w:jc w:val="right"/>
            </w:pPr>
            <w:r>
              <w:t>9</w:t>
            </w:r>
          </w:p>
        </w:tc>
      </w:tr>
      <w:tr w:rsidR="004109EB" w:rsidRPr="00073873" w14:paraId="7BE44E8B" w14:textId="77777777" w:rsidTr="00BD1B90">
        <w:tc>
          <w:tcPr>
            <w:tcW w:w="0" w:type="auto"/>
          </w:tcPr>
          <w:p w14:paraId="6F0A2009" w14:textId="77777777" w:rsidR="004109EB" w:rsidRPr="00073873" w:rsidRDefault="004109EB" w:rsidP="004109EB">
            <w:r>
              <w:t>Qualcomm</w:t>
            </w:r>
          </w:p>
        </w:tc>
        <w:tc>
          <w:tcPr>
            <w:tcW w:w="836" w:type="dxa"/>
          </w:tcPr>
          <w:p w14:paraId="727BE8FC" w14:textId="77777777" w:rsidR="004109EB" w:rsidRPr="00073873" w:rsidRDefault="000A03A0" w:rsidP="00AC74ED">
            <w:pPr>
              <w:jc w:val="right"/>
            </w:pPr>
            <w:r>
              <w:t>16</w:t>
            </w:r>
          </w:p>
        </w:tc>
        <w:tc>
          <w:tcPr>
            <w:tcW w:w="836" w:type="dxa"/>
          </w:tcPr>
          <w:p w14:paraId="16A60529" w14:textId="77777777" w:rsidR="004109EB" w:rsidRPr="00073873" w:rsidRDefault="00BD1B90" w:rsidP="00AC74ED">
            <w:pPr>
              <w:jc w:val="right"/>
            </w:pPr>
            <w:r>
              <w:t>15</w:t>
            </w:r>
          </w:p>
        </w:tc>
        <w:tc>
          <w:tcPr>
            <w:tcW w:w="0" w:type="auto"/>
          </w:tcPr>
          <w:p w14:paraId="7A20A1E0" w14:textId="77777777" w:rsidR="004109EB" w:rsidRPr="00073873" w:rsidRDefault="004109EB" w:rsidP="00AC74ED">
            <w:pPr>
              <w:jc w:val="right"/>
            </w:pPr>
            <w:r w:rsidRPr="00B35C4C">
              <w:t>1</w:t>
            </w:r>
            <w:r w:rsidR="00BD1B90">
              <w:t>6</w:t>
            </w:r>
          </w:p>
        </w:tc>
        <w:tc>
          <w:tcPr>
            <w:tcW w:w="883" w:type="dxa"/>
          </w:tcPr>
          <w:p w14:paraId="50EF001E" w14:textId="77777777" w:rsidR="004109EB" w:rsidRPr="00073873" w:rsidRDefault="004109EB" w:rsidP="00AC74ED">
            <w:pPr>
              <w:jc w:val="right"/>
            </w:pPr>
            <w:r w:rsidRPr="00B35C4C">
              <w:t>1</w:t>
            </w:r>
            <w:r w:rsidR="00BD1B90">
              <w:t>6</w:t>
            </w:r>
          </w:p>
        </w:tc>
      </w:tr>
      <w:tr w:rsidR="004109EB" w:rsidRPr="00073873" w14:paraId="496D524A" w14:textId="77777777" w:rsidTr="00BD1B90">
        <w:tc>
          <w:tcPr>
            <w:tcW w:w="0" w:type="auto"/>
          </w:tcPr>
          <w:p w14:paraId="00A62DED" w14:textId="77777777" w:rsidR="004109EB" w:rsidRDefault="004109EB" w:rsidP="004109EB">
            <w:r>
              <w:t>Sony</w:t>
            </w:r>
          </w:p>
        </w:tc>
        <w:tc>
          <w:tcPr>
            <w:tcW w:w="836" w:type="dxa"/>
          </w:tcPr>
          <w:p w14:paraId="023C814B" w14:textId="77777777" w:rsidR="004109EB" w:rsidRDefault="000A03A0" w:rsidP="00AC74ED">
            <w:pPr>
              <w:jc w:val="right"/>
            </w:pPr>
            <w:r>
              <w:t>11</w:t>
            </w:r>
          </w:p>
        </w:tc>
        <w:tc>
          <w:tcPr>
            <w:tcW w:w="836" w:type="dxa"/>
          </w:tcPr>
          <w:p w14:paraId="6638C375" w14:textId="77777777" w:rsidR="004109EB" w:rsidRPr="00220DA6" w:rsidRDefault="004109EB" w:rsidP="00AC74ED">
            <w:pPr>
              <w:jc w:val="right"/>
            </w:pPr>
          </w:p>
        </w:tc>
        <w:tc>
          <w:tcPr>
            <w:tcW w:w="0" w:type="auto"/>
          </w:tcPr>
          <w:p w14:paraId="2AAF4119" w14:textId="77777777" w:rsidR="004109EB" w:rsidRPr="00220DA6" w:rsidRDefault="004109EB" w:rsidP="00AC74ED">
            <w:pPr>
              <w:jc w:val="right"/>
            </w:pPr>
          </w:p>
        </w:tc>
        <w:tc>
          <w:tcPr>
            <w:tcW w:w="883" w:type="dxa"/>
          </w:tcPr>
          <w:p w14:paraId="2061224B" w14:textId="77777777" w:rsidR="004109EB" w:rsidRPr="00073873" w:rsidRDefault="004109EB" w:rsidP="00AC74ED">
            <w:pPr>
              <w:jc w:val="right"/>
            </w:pPr>
          </w:p>
        </w:tc>
      </w:tr>
      <w:tr w:rsidR="004109EB" w:rsidRPr="008933C5" w14:paraId="22298F29" w14:textId="77777777" w:rsidTr="00BD1B90">
        <w:tc>
          <w:tcPr>
            <w:tcW w:w="0" w:type="auto"/>
          </w:tcPr>
          <w:p w14:paraId="01FABFD2" w14:textId="77777777" w:rsidR="004109EB" w:rsidRPr="00117B11" w:rsidRDefault="004109EB" w:rsidP="004109EB">
            <w:pPr>
              <w:rPr>
                <w:b/>
              </w:rPr>
            </w:pPr>
            <w:r w:rsidRPr="00117B11">
              <w:rPr>
                <w:b/>
              </w:rPr>
              <w:t>Total</w:t>
            </w:r>
          </w:p>
        </w:tc>
        <w:tc>
          <w:tcPr>
            <w:tcW w:w="836" w:type="dxa"/>
          </w:tcPr>
          <w:p w14:paraId="0B9D9417" w14:textId="77777777" w:rsidR="004109EB" w:rsidRPr="00117B11" w:rsidRDefault="000A03A0" w:rsidP="00AC74ED">
            <w:pPr>
              <w:jc w:val="right"/>
              <w:rPr>
                <w:b/>
              </w:rPr>
            </w:pPr>
            <w:r>
              <w:rPr>
                <w:b/>
              </w:rPr>
              <w:t>69</w:t>
            </w:r>
          </w:p>
        </w:tc>
        <w:tc>
          <w:tcPr>
            <w:tcW w:w="836" w:type="dxa"/>
          </w:tcPr>
          <w:p w14:paraId="3746DDB2" w14:textId="77777777" w:rsidR="004109EB" w:rsidRPr="00117B11" w:rsidRDefault="00832140" w:rsidP="00AC74ED">
            <w:pPr>
              <w:jc w:val="right"/>
              <w:rPr>
                <w:b/>
              </w:rPr>
            </w:pPr>
            <w:r>
              <w:rPr>
                <w:b/>
              </w:rPr>
              <w:t>69</w:t>
            </w:r>
          </w:p>
        </w:tc>
        <w:tc>
          <w:tcPr>
            <w:tcW w:w="0" w:type="auto"/>
          </w:tcPr>
          <w:p w14:paraId="34B3CDFF" w14:textId="77777777" w:rsidR="004109EB" w:rsidRPr="00117B11" w:rsidRDefault="00BD1B90" w:rsidP="00AC74ED">
            <w:pPr>
              <w:jc w:val="right"/>
              <w:rPr>
                <w:b/>
              </w:rPr>
            </w:pPr>
            <w:r>
              <w:rPr>
                <w:b/>
              </w:rPr>
              <w:t>73</w:t>
            </w:r>
          </w:p>
        </w:tc>
        <w:tc>
          <w:tcPr>
            <w:tcW w:w="883" w:type="dxa"/>
          </w:tcPr>
          <w:p w14:paraId="70F2801B" w14:textId="77777777" w:rsidR="004109EB" w:rsidRPr="00117B11" w:rsidRDefault="00BD1B90" w:rsidP="00AC74ED">
            <w:pPr>
              <w:jc w:val="right"/>
              <w:rPr>
                <w:b/>
              </w:rPr>
            </w:pPr>
            <w:r>
              <w:rPr>
                <w:b/>
              </w:rPr>
              <w:t>77</w:t>
            </w:r>
          </w:p>
        </w:tc>
      </w:tr>
    </w:tbl>
    <w:p w14:paraId="2F65DB68" w14:textId="77777777" w:rsidR="00BC4499" w:rsidRDefault="00BC4499" w:rsidP="00BC4499"/>
    <w:p w14:paraId="719EF181" w14:textId="77777777" w:rsidR="00BC4499" w:rsidRDefault="00BC4499" w:rsidP="00BC4499">
      <w:r>
        <w:t xml:space="preserve">For Test 1, Test 2 and Test 3, the listening labs all had high-quality listening rooms that were calibrated to conform to the criteria set forth in BS.1116 and also calibrated to be perceptually similar to each other. Hence, the </w:t>
      </w:r>
      <w:r w:rsidR="000B3135">
        <w:t>test lab</w:t>
      </w:r>
      <w:r>
        <w:t xml:space="preserve"> subjective results can be pooled together for each of the tests. The loudspeaker positions used when presenting the various test </w:t>
      </w:r>
      <w:r>
        <w:lastRenderedPageBreak/>
        <w:t xml:space="preserve">item is shown in </w:t>
      </w:r>
      <w:r>
        <w:fldChar w:fldCharType="begin"/>
      </w:r>
      <w:r>
        <w:instrText xml:space="preserve"> REF _Ref471314473 \h </w:instrText>
      </w:r>
      <w:r>
        <w:fldChar w:fldCharType="separate"/>
      </w:r>
      <w:r w:rsidRPr="008826C3">
        <w:t xml:space="preserve">Table </w:t>
      </w:r>
      <w:r>
        <w:rPr>
          <w:noProof/>
        </w:rPr>
        <w:t>2</w:t>
      </w:r>
      <w:r>
        <w:fldChar w:fldCharType="end"/>
      </w:r>
      <w:r>
        <w:t xml:space="preserve"> of</w:t>
      </w:r>
      <w:r w:rsidR="00711D4B">
        <w:t xml:space="preserve"> </w:t>
      </w:r>
      <w:r w:rsidR="00711D4B">
        <w:fldChar w:fldCharType="begin"/>
      </w:r>
      <w:r w:rsidR="00711D4B">
        <w:instrText xml:space="preserve"> REF _Ref471394051 \r \h </w:instrText>
      </w:r>
      <w:r w:rsidR="00711D4B">
        <w:fldChar w:fldCharType="separate"/>
      </w:r>
      <w:r w:rsidR="00711D4B">
        <w:t>Annex 5</w:t>
      </w:r>
      <w:r w:rsidR="00711D4B">
        <w:fldChar w:fldCharType="end"/>
      </w:r>
      <w:r>
        <w:t>, specifically the loudspeaker azimuth (A+000) and elevation (E+00) angles are shown under the heading “Label.”</w:t>
      </w:r>
    </w:p>
    <w:p w14:paraId="79A3E210" w14:textId="77777777" w:rsidR="00BC4499" w:rsidRDefault="00BC4499" w:rsidP="00BC4499"/>
    <w:p w14:paraId="1F2477ED" w14:textId="77777777" w:rsidR="00BC4499" w:rsidRPr="00F553E7" w:rsidRDefault="00BC4499" w:rsidP="00BC4499">
      <w:r>
        <w:t>For Test 4, the listening labs used acoustically isolating sound booths and high-quality headphones.</w:t>
      </w:r>
    </w:p>
    <w:p w14:paraId="5519792B" w14:textId="77777777" w:rsidR="005C732C" w:rsidRDefault="001C2AD5" w:rsidP="005C732C">
      <w:pPr>
        <w:pStyle w:val="Heading1"/>
        <w:jc w:val="left"/>
      </w:pPr>
      <w:bookmarkStart w:id="20" w:name="_Toc472570980"/>
      <w:r>
        <w:t xml:space="preserve">Statistical Analysis and </w:t>
      </w:r>
      <w:r w:rsidR="005C732C">
        <w:t>Test Results</w:t>
      </w:r>
      <w:bookmarkEnd w:id="20"/>
    </w:p>
    <w:p w14:paraId="4D4A37B1" w14:textId="77777777" w:rsidR="005C732C" w:rsidRDefault="005C732C" w:rsidP="005C732C">
      <w:pPr>
        <w:pStyle w:val="Heading2"/>
      </w:pPr>
      <w:bookmarkStart w:id="21" w:name="_Toc472570981"/>
      <w:r>
        <w:t>Listener post-screening</w:t>
      </w:r>
      <w:bookmarkEnd w:id="21"/>
    </w:p>
    <w:p w14:paraId="33476FAC" w14:textId="77777777" w:rsidR="000E1942" w:rsidRPr="000E1942" w:rsidRDefault="000E1942" w:rsidP="000E1942">
      <w:pPr>
        <w:rPr>
          <w:b/>
        </w:rPr>
      </w:pPr>
      <w:r w:rsidRPr="000E1942">
        <w:rPr>
          <w:b/>
        </w:rPr>
        <w:t>Test 1</w:t>
      </w:r>
    </w:p>
    <w:p w14:paraId="5693E250" w14:textId="77777777" w:rsidR="009E5492" w:rsidRDefault="00821BA8" w:rsidP="00535C2C">
      <w:r>
        <w:t>Test 1 use</w:t>
      </w:r>
      <w:r w:rsidR="00711D4B">
        <w:t>d</w:t>
      </w:r>
      <w:r>
        <w:t xml:space="preserve"> the BS.1116 test methodology</w:t>
      </w:r>
      <w:r w:rsidR="00535C2C">
        <w:t xml:space="preserve"> </w:t>
      </w:r>
      <w:r w:rsidR="00535C2C">
        <w:fldChar w:fldCharType="begin"/>
      </w:r>
      <w:r w:rsidR="00535C2C">
        <w:instrText xml:space="preserve"> REF _Ref471376370 \r \h </w:instrText>
      </w:r>
      <w:r w:rsidR="00535C2C">
        <w:fldChar w:fldCharType="separate"/>
      </w:r>
      <w:r w:rsidR="00535C2C">
        <w:t>[2]</w:t>
      </w:r>
      <w:r w:rsidR="00535C2C">
        <w:fldChar w:fldCharType="end"/>
      </w:r>
      <w:r w:rsidR="00535C2C">
        <w:t>. For each listener in Test 1</w:t>
      </w:r>
      <w:r>
        <w:t>,</w:t>
      </w:r>
      <w:r w:rsidR="00535C2C">
        <w:t xml:space="preserve"> post-screening of listener responses was based on the listener’s ability to correctly </w:t>
      </w:r>
      <w:r w:rsidR="00FD1618">
        <w:t xml:space="preserve">differentiate </w:t>
      </w:r>
      <w:r w:rsidR="00535C2C">
        <w:t>the Hidden Reference</w:t>
      </w:r>
      <w:r w:rsidR="00FD1618">
        <w:t xml:space="preserve"> from the System under Test</w:t>
      </w:r>
      <w:r w:rsidR="00C47000">
        <w:t>, which</w:t>
      </w:r>
      <w:r w:rsidR="00FD1618">
        <w:t xml:space="preserve"> is the procedure recommended </w:t>
      </w:r>
      <w:r w:rsidR="00F51A12">
        <w:t>in</w:t>
      </w:r>
      <w:r w:rsidR="00FD1618">
        <w:t xml:space="preserve"> BS.1116</w:t>
      </w:r>
      <w:r w:rsidR="00F51A12">
        <w:t>-3</w:t>
      </w:r>
      <w:r w:rsidR="00FD1618">
        <w:t xml:space="preserve">. </w:t>
      </w:r>
      <w:r w:rsidR="009E5492">
        <w:t xml:space="preserve">The exact procedure used is described in </w:t>
      </w:r>
      <w:r w:rsidR="009E5492">
        <w:fldChar w:fldCharType="begin"/>
      </w:r>
      <w:r w:rsidR="009E5492">
        <w:instrText xml:space="preserve"> REF _Ref472405106 \r \h </w:instrText>
      </w:r>
      <w:r w:rsidR="009E5492">
        <w:fldChar w:fldCharType="separate"/>
      </w:r>
      <w:r w:rsidR="009E5492">
        <w:t>Annex 3</w:t>
      </w:r>
      <w:r w:rsidR="009E5492">
        <w:fldChar w:fldCharType="end"/>
      </w:r>
      <w:r w:rsidR="009E5492">
        <w:t>.</w:t>
      </w:r>
    </w:p>
    <w:p w14:paraId="025E062F" w14:textId="77777777" w:rsidR="009E5492" w:rsidRDefault="009E5492" w:rsidP="00535C2C"/>
    <w:p w14:paraId="6C1FFADC" w14:textId="1539CB9E" w:rsidR="00C47000" w:rsidRDefault="00711D4B" w:rsidP="00C47000">
      <w:r>
        <w:t xml:space="preserve">The post-screening procedures </w:t>
      </w:r>
      <w:r w:rsidR="000E62D1">
        <w:t>compute</w:t>
      </w:r>
      <w:r>
        <w:t>s</w:t>
      </w:r>
      <w:r w:rsidR="000E62D1">
        <w:t xml:space="preserve"> the statistic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0E62D1">
        <w:t xml:space="preserve"> which is the 95% point of the cumulative distribution of the listener Diff Grades</w:t>
      </w:r>
      <w:r>
        <w:t xml:space="preserve">, which are assumed to have the Student t </w:t>
      </w:r>
      <w:r w:rsidR="00263E76">
        <w:t>distribution</w:t>
      </w:r>
      <w:r w:rsidR="000E62D1">
        <w:t xml:space="preserve">. If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0E62D1">
        <w:t xml:space="preserve"> </w:t>
      </w:r>
      <m:oMath>
        <m:r>
          <w:rPr>
            <w:rFonts w:ascii="Cambria Math" w:hAnsi="Cambria Math"/>
          </w:rPr>
          <m:t xml:space="preserve">&gt;0 </m:t>
        </m:r>
      </m:oMath>
      <w:r w:rsidR="000E62D1">
        <w:t xml:space="preserve">for the listener </w:t>
      </w:r>
      <w:proofErr w:type="spellStart"/>
      <w:r w:rsidR="000E62D1" w:rsidRPr="005A3DEF">
        <w:rPr>
          <w:i/>
        </w:rPr>
        <w:t>i</w:t>
      </w:r>
      <w:proofErr w:type="spellEnd"/>
      <w:r w:rsidR="000E62D1">
        <w:t xml:space="preserve">, then we conclude, with a 95% </w:t>
      </w:r>
      <w:r w:rsidR="00455137">
        <w:t>level of significance</w:t>
      </w:r>
      <w:r w:rsidR="000E62D1">
        <w:t xml:space="preserve">, that the listener cannot reliably differentiate between the Hidden Reference and the System under Test, and </w:t>
      </w:r>
      <w:r w:rsidR="000E62D1" w:rsidRPr="00185BD2">
        <w:t xml:space="preserve">listener responses </w:t>
      </w:r>
      <w:r w:rsidR="00D30110">
        <w:t xml:space="preserve">for the 12 test items </w:t>
      </w:r>
      <w:r w:rsidR="000E62D1" w:rsidRPr="00185BD2">
        <w:t>are removed from consideration</w:t>
      </w:r>
      <w:r w:rsidR="000E62D1">
        <w:t>.</w:t>
      </w:r>
    </w:p>
    <w:p w14:paraId="21E7B633" w14:textId="77777777" w:rsidR="000E62D1" w:rsidRDefault="000E62D1" w:rsidP="00C47000"/>
    <w:p w14:paraId="514578B3" w14:textId="77777777" w:rsidR="000E1942" w:rsidRPr="000E1942" w:rsidRDefault="000E1942" w:rsidP="004945B3">
      <w:pPr>
        <w:rPr>
          <w:b/>
        </w:rPr>
      </w:pPr>
      <w:r w:rsidRPr="000E1942">
        <w:rPr>
          <w:b/>
        </w:rPr>
        <w:t>Test 2, Test 3, Test 4</w:t>
      </w:r>
    </w:p>
    <w:p w14:paraId="71345160" w14:textId="77777777" w:rsidR="00535C2C" w:rsidRDefault="001C7C90" w:rsidP="004945B3">
      <w:r>
        <w:t>Test 2, Test 3 and Test 4 use</w:t>
      </w:r>
      <w:r w:rsidR="00711D4B">
        <w:t>d</w:t>
      </w:r>
      <w:r w:rsidR="004945B3">
        <w:t xml:space="preserve"> the MUSHRA test methodology</w:t>
      </w:r>
      <w:r w:rsidR="00535C2C">
        <w:t xml:space="preserve"> </w:t>
      </w:r>
      <w:r w:rsidR="00535C2C">
        <w:fldChar w:fldCharType="begin"/>
      </w:r>
      <w:r w:rsidR="00535C2C">
        <w:instrText xml:space="preserve"> REF _Ref471376412 \r \h </w:instrText>
      </w:r>
      <w:r w:rsidR="00535C2C">
        <w:fldChar w:fldCharType="separate"/>
      </w:r>
      <w:r w:rsidR="00535C2C">
        <w:t>[3]</w:t>
      </w:r>
      <w:r w:rsidR="00535C2C">
        <w:fldChar w:fldCharType="end"/>
      </w:r>
      <w:r w:rsidR="00535C2C">
        <w:t>. For each listener in each test</w:t>
      </w:r>
      <w:r w:rsidR="004945B3">
        <w:t>, p</w:t>
      </w:r>
      <w:r w:rsidR="004945B3" w:rsidRPr="00185BD2">
        <w:t xml:space="preserve">ost-screening of listener responses </w:t>
      </w:r>
      <w:r w:rsidR="00535C2C">
        <w:t>was</w:t>
      </w:r>
      <w:r w:rsidR="004945B3" w:rsidRPr="00185BD2">
        <w:t xml:space="preserve"> </w:t>
      </w:r>
      <w:r w:rsidR="00535C2C">
        <w:t>based on scores for Hidden Reference and Low Pass filtered anchors. The procedure is as follows</w:t>
      </w:r>
      <w:r w:rsidR="004945B3">
        <w:t>:</w:t>
      </w:r>
    </w:p>
    <w:p w14:paraId="7F22D4B8" w14:textId="77777777" w:rsidR="00535C2C" w:rsidRDefault="004945B3" w:rsidP="004945B3">
      <w:r>
        <w:t xml:space="preserve"> </w:t>
      </w:r>
    </w:p>
    <w:p w14:paraId="764798FE" w14:textId="77777777" w:rsidR="004945B3" w:rsidRPr="00185BD2" w:rsidRDefault="00535C2C" w:rsidP="004945B3">
      <w:r>
        <w:t>I</w:t>
      </w:r>
      <w:r w:rsidR="004945B3" w:rsidRPr="00185BD2">
        <w:t>f, for any test item in a given test, either of the following criteri</w:t>
      </w:r>
      <w:r w:rsidR="004945B3">
        <w:t>on</w:t>
      </w:r>
      <w:r w:rsidR="004945B3" w:rsidRPr="00185BD2">
        <w:t xml:space="preserve"> are </w:t>
      </w:r>
      <w:r w:rsidR="004945B3" w:rsidRPr="00567091">
        <w:rPr>
          <w:i/>
        </w:rPr>
        <w:t>not</w:t>
      </w:r>
      <w:r w:rsidR="004945B3" w:rsidRPr="00185BD2">
        <w:t xml:space="preserve"> satisfied:</w:t>
      </w:r>
    </w:p>
    <w:p w14:paraId="33C535BF" w14:textId="77777777" w:rsidR="004945B3" w:rsidRPr="00185BD2" w:rsidRDefault="004945B3" w:rsidP="004945B3">
      <w:pPr>
        <w:numPr>
          <w:ilvl w:val="0"/>
          <w:numId w:val="29"/>
        </w:numPr>
        <w:jc w:val="left"/>
      </w:pPr>
      <w:r w:rsidRPr="00185BD2">
        <w:t xml:space="preserve">The listener score for the </w:t>
      </w:r>
      <w:r w:rsidR="00711D4B">
        <w:t>H</w:t>
      </w:r>
      <w:r w:rsidRPr="00185BD2">
        <w:t xml:space="preserve">idden </w:t>
      </w:r>
      <w:r w:rsidR="00711D4B">
        <w:t>R</w:t>
      </w:r>
      <w:r w:rsidRPr="00185BD2">
        <w:t>eference is greater than or equal to 90 (i.e. HR &gt;= 90)</w:t>
      </w:r>
    </w:p>
    <w:p w14:paraId="2FABA266" w14:textId="77777777" w:rsidR="004945B3" w:rsidRPr="00185BD2" w:rsidRDefault="004945B3" w:rsidP="004945B3">
      <w:pPr>
        <w:numPr>
          <w:ilvl w:val="0"/>
          <w:numId w:val="29"/>
        </w:numPr>
        <w:jc w:val="left"/>
      </w:pPr>
      <w:r w:rsidRPr="00185BD2">
        <w:t>The listener score</w:t>
      </w:r>
      <w:r w:rsidR="00711D4B">
        <w:t xml:space="preserve"> for</w:t>
      </w:r>
      <w:r w:rsidR="00296927">
        <w:t xml:space="preserve"> the Hidden R</w:t>
      </w:r>
      <w:r w:rsidRPr="00185BD2">
        <w:t xml:space="preserve">eference, the 7.0 kHz </w:t>
      </w:r>
      <w:proofErr w:type="spellStart"/>
      <w:r w:rsidRPr="00185BD2">
        <w:t>lowpass</w:t>
      </w:r>
      <w:proofErr w:type="spellEnd"/>
      <w:r w:rsidRPr="00185BD2">
        <w:t xml:space="preserve"> anchor and the 3.5 kHz </w:t>
      </w:r>
      <w:proofErr w:type="spellStart"/>
      <w:r w:rsidRPr="00185BD2">
        <w:t>lowpass</w:t>
      </w:r>
      <w:proofErr w:type="spellEnd"/>
      <w:r w:rsidRPr="00185BD2">
        <w:t xml:space="preserve"> anchor are </w:t>
      </w:r>
      <w:r w:rsidR="002D0C9E">
        <w:t xml:space="preserve">monotonically decreasing (i.e. </w:t>
      </w:r>
      <w:r w:rsidRPr="00185BD2">
        <w:t>HR &gt;</w:t>
      </w:r>
      <w:r>
        <w:t>=</w:t>
      </w:r>
      <w:r w:rsidRPr="00185BD2">
        <w:t xml:space="preserve"> LP70 &gt;</w:t>
      </w:r>
      <w:r>
        <w:t>=</w:t>
      </w:r>
      <w:r w:rsidRPr="00185BD2">
        <w:t xml:space="preserve"> LP35).</w:t>
      </w:r>
    </w:p>
    <w:p w14:paraId="6681FDDE" w14:textId="77777777" w:rsidR="004945B3" w:rsidRDefault="00711D4B" w:rsidP="004945B3">
      <w:r>
        <w:t>t</w:t>
      </w:r>
      <w:r w:rsidR="004945B3" w:rsidRPr="00185BD2">
        <w:t>hen all listener responses in that test are removed from consideration.</w:t>
      </w:r>
    </w:p>
    <w:p w14:paraId="23F50D2F" w14:textId="77777777" w:rsidR="00AC74ED" w:rsidRDefault="00AC74ED" w:rsidP="004945B3"/>
    <w:p w14:paraId="0B078E42" w14:textId="77777777" w:rsidR="000E1942" w:rsidRPr="000E1942" w:rsidRDefault="007F13C5" w:rsidP="004945B3">
      <w:pPr>
        <w:rPr>
          <w:b/>
        </w:rPr>
      </w:pPr>
      <w:r>
        <w:rPr>
          <w:b/>
        </w:rPr>
        <w:t xml:space="preserve">Post-Screening </w:t>
      </w:r>
      <w:r w:rsidR="000E1942" w:rsidRPr="000E1942">
        <w:rPr>
          <w:b/>
        </w:rPr>
        <w:t>Result</w:t>
      </w:r>
    </w:p>
    <w:p w14:paraId="3BE926B6" w14:textId="77777777" w:rsidR="00AC74ED" w:rsidRDefault="00AC74ED" w:rsidP="004945B3">
      <w:r>
        <w:t>After applying these listener post-screening rules, the number of listeners remaining for each test is shown in the following table.</w:t>
      </w:r>
    </w:p>
    <w:p w14:paraId="7A7ED873" w14:textId="77777777" w:rsidR="00AC74ED" w:rsidRDefault="00AC74ED" w:rsidP="004945B3"/>
    <w:tbl>
      <w:tblPr>
        <w:tblStyle w:val="TableGrid"/>
        <w:tblW w:w="0" w:type="auto"/>
        <w:tblLook w:val="04A0" w:firstRow="1" w:lastRow="0" w:firstColumn="1" w:lastColumn="0" w:noHBand="0" w:noVBand="1"/>
      </w:tblPr>
      <w:tblGrid>
        <w:gridCol w:w="2356"/>
        <w:gridCol w:w="836"/>
        <w:gridCol w:w="836"/>
        <w:gridCol w:w="836"/>
        <w:gridCol w:w="883"/>
      </w:tblGrid>
      <w:tr w:rsidR="00AC74ED" w:rsidRPr="008933C5" w14:paraId="1BC87A4F" w14:textId="77777777" w:rsidTr="00D0616D">
        <w:tc>
          <w:tcPr>
            <w:tcW w:w="0" w:type="auto"/>
          </w:tcPr>
          <w:p w14:paraId="6F42A6CA" w14:textId="77777777" w:rsidR="00AC74ED" w:rsidRPr="00117B11" w:rsidRDefault="00AC74ED" w:rsidP="00D0616D">
            <w:pPr>
              <w:rPr>
                <w:b/>
              </w:rPr>
            </w:pPr>
            <w:r w:rsidRPr="00117B11">
              <w:rPr>
                <w:b/>
              </w:rPr>
              <w:t>Test</w:t>
            </w:r>
          </w:p>
        </w:tc>
        <w:tc>
          <w:tcPr>
            <w:tcW w:w="836" w:type="dxa"/>
          </w:tcPr>
          <w:p w14:paraId="6B058CB0" w14:textId="77777777" w:rsidR="00AC74ED" w:rsidRPr="00117B11" w:rsidRDefault="00AC74ED" w:rsidP="00D0616D">
            <w:pPr>
              <w:rPr>
                <w:b/>
              </w:rPr>
            </w:pPr>
            <w:r>
              <w:rPr>
                <w:b/>
              </w:rPr>
              <w:t>Test 1</w:t>
            </w:r>
          </w:p>
        </w:tc>
        <w:tc>
          <w:tcPr>
            <w:tcW w:w="836" w:type="dxa"/>
          </w:tcPr>
          <w:p w14:paraId="4EF33F23" w14:textId="77777777" w:rsidR="00AC74ED" w:rsidRPr="00117B11" w:rsidRDefault="00AC74ED" w:rsidP="00D0616D">
            <w:pPr>
              <w:rPr>
                <w:b/>
              </w:rPr>
            </w:pPr>
            <w:r>
              <w:rPr>
                <w:b/>
              </w:rPr>
              <w:t>Test 2</w:t>
            </w:r>
          </w:p>
        </w:tc>
        <w:tc>
          <w:tcPr>
            <w:tcW w:w="0" w:type="auto"/>
          </w:tcPr>
          <w:p w14:paraId="64C9FDA6" w14:textId="77777777" w:rsidR="00AC74ED" w:rsidRPr="008933C5" w:rsidRDefault="00AC74ED" w:rsidP="00D0616D">
            <w:pPr>
              <w:rPr>
                <w:b/>
              </w:rPr>
            </w:pPr>
            <w:r>
              <w:rPr>
                <w:b/>
              </w:rPr>
              <w:t>Test 3</w:t>
            </w:r>
          </w:p>
        </w:tc>
        <w:tc>
          <w:tcPr>
            <w:tcW w:w="883" w:type="dxa"/>
          </w:tcPr>
          <w:p w14:paraId="3414C4A3" w14:textId="77777777" w:rsidR="00AC74ED" w:rsidRDefault="00AC74ED" w:rsidP="00D0616D">
            <w:pPr>
              <w:rPr>
                <w:b/>
              </w:rPr>
            </w:pPr>
            <w:r>
              <w:rPr>
                <w:b/>
              </w:rPr>
              <w:t>Test 4</w:t>
            </w:r>
          </w:p>
        </w:tc>
      </w:tr>
      <w:tr w:rsidR="00AC74ED" w:rsidRPr="008933C5" w14:paraId="7F6E851B" w14:textId="77777777" w:rsidTr="00D0616D">
        <w:tc>
          <w:tcPr>
            <w:tcW w:w="0" w:type="auto"/>
          </w:tcPr>
          <w:p w14:paraId="7508DB0C" w14:textId="77777777" w:rsidR="00AC74ED" w:rsidRPr="00117B11" w:rsidRDefault="00A80685" w:rsidP="00D0616D">
            <w:pPr>
              <w:rPr>
                <w:b/>
              </w:rPr>
            </w:pPr>
            <w:r>
              <w:rPr>
                <w:b/>
              </w:rPr>
              <w:t>After Post-Screening</w:t>
            </w:r>
          </w:p>
        </w:tc>
        <w:tc>
          <w:tcPr>
            <w:tcW w:w="836" w:type="dxa"/>
          </w:tcPr>
          <w:p w14:paraId="6FC85DF5" w14:textId="77777777" w:rsidR="00AC74ED" w:rsidRPr="00117B11" w:rsidRDefault="00BE0E2D" w:rsidP="00AC74ED">
            <w:pPr>
              <w:jc w:val="right"/>
              <w:rPr>
                <w:b/>
              </w:rPr>
            </w:pPr>
            <w:r>
              <w:rPr>
                <w:b/>
              </w:rPr>
              <w:t>35</w:t>
            </w:r>
          </w:p>
        </w:tc>
        <w:tc>
          <w:tcPr>
            <w:tcW w:w="836" w:type="dxa"/>
          </w:tcPr>
          <w:p w14:paraId="74C970EB" w14:textId="77777777" w:rsidR="00AC74ED" w:rsidRPr="00117B11" w:rsidRDefault="00AC74ED" w:rsidP="00AC74ED">
            <w:pPr>
              <w:jc w:val="right"/>
              <w:rPr>
                <w:b/>
              </w:rPr>
            </w:pPr>
            <w:r>
              <w:rPr>
                <w:b/>
              </w:rPr>
              <w:t>43</w:t>
            </w:r>
          </w:p>
        </w:tc>
        <w:tc>
          <w:tcPr>
            <w:tcW w:w="0" w:type="auto"/>
          </w:tcPr>
          <w:p w14:paraId="6EFDDD61" w14:textId="77777777" w:rsidR="00AC74ED" w:rsidRPr="00117B11" w:rsidRDefault="00AC74ED" w:rsidP="00AC74ED">
            <w:pPr>
              <w:jc w:val="right"/>
              <w:rPr>
                <w:b/>
              </w:rPr>
            </w:pPr>
            <w:r>
              <w:rPr>
                <w:b/>
              </w:rPr>
              <w:t>44</w:t>
            </w:r>
          </w:p>
        </w:tc>
        <w:tc>
          <w:tcPr>
            <w:tcW w:w="883" w:type="dxa"/>
          </w:tcPr>
          <w:p w14:paraId="1C22D5BD" w14:textId="77777777" w:rsidR="00AC74ED" w:rsidRPr="00117B11" w:rsidRDefault="00AC74ED" w:rsidP="00AC74ED">
            <w:pPr>
              <w:jc w:val="right"/>
              <w:rPr>
                <w:b/>
              </w:rPr>
            </w:pPr>
            <w:r>
              <w:rPr>
                <w:b/>
              </w:rPr>
              <w:t>68</w:t>
            </w:r>
          </w:p>
        </w:tc>
      </w:tr>
    </w:tbl>
    <w:p w14:paraId="4DF547A8" w14:textId="77777777" w:rsidR="004945B3" w:rsidRDefault="004945B3" w:rsidP="004945B3"/>
    <w:p w14:paraId="55CAD2C5" w14:textId="77777777" w:rsidR="007F13C5" w:rsidRPr="004945B3" w:rsidRDefault="007F13C5" w:rsidP="004945B3">
      <w:r>
        <w:t xml:space="preserve">After applying post-screening there were at </w:t>
      </w:r>
      <w:r w:rsidRPr="00C315CB">
        <w:t xml:space="preserve">least </w:t>
      </w:r>
      <w:r w:rsidR="00C315CB" w:rsidRPr="00567091">
        <w:t>35</w:t>
      </w:r>
      <w:r w:rsidRPr="00C315CB">
        <w:t xml:space="preserve"> listeners</w:t>
      </w:r>
      <w:r>
        <w:t xml:space="preserve"> for every test. Th</w:t>
      </w:r>
      <w:r w:rsidR="009F46C0">
        <w:t>is</w:t>
      </w:r>
      <w:r>
        <w:t xml:space="preserve"> number far exceeds the </w:t>
      </w:r>
      <w:r w:rsidR="009F46C0">
        <w:t xml:space="preserve">BS.1116-3 and </w:t>
      </w:r>
      <w:r w:rsidRPr="00643A17">
        <w:t>BS.</w:t>
      </w:r>
      <w:r w:rsidRPr="00567091">
        <w:t>1534-</w:t>
      </w:r>
      <w:r w:rsidR="00643A17" w:rsidRPr="00567091">
        <w:t>3</w:t>
      </w:r>
      <w:r w:rsidRPr="00643A17">
        <w:t xml:space="preserve"> recommendation</w:t>
      </w:r>
      <w:r w:rsidR="009F46C0" w:rsidRPr="00643A17">
        <w:t>s</w:t>
      </w:r>
      <w:r>
        <w:t xml:space="preserve"> of at least 20 listeners per test.</w:t>
      </w:r>
    </w:p>
    <w:p w14:paraId="6104A821" w14:textId="77777777" w:rsidR="005C732C" w:rsidRDefault="00D404C4" w:rsidP="005C732C">
      <w:pPr>
        <w:pStyle w:val="Heading2"/>
      </w:pPr>
      <w:bookmarkStart w:id="22" w:name="_Toc472570982"/>
      <w:r>
        <w:t>Overview</w:t>
      </w:r>
      <w:bookmarkEnd w:id="22"/>
    </w:p>
    <w:p w14:paraId="0AB2EEA8" w14:textId="654535E7" w:rsidR="004D5E62" w:rsidRDefault="000619C6" w:rsidP="004D5E62">
      <w:r>
        <w:t xml:space="preserve">Statistical analysis was performed on subjective scores </w:t>
      </w:r>
      <w:r w:rsidR="00C315CB">
        <w:t xml:space="preserve">remaining </w:t>
      </w:r>
      <w:r>
        <w:t xml:space="preserve">after listener post-screening. </w:t>
      </w:r>
      <w:r w:rsidR="00540415">
        <w:t xml:space="preserve">Details of the statistical analysis </w:t>
      </w:r>
      <w:r w:rsidR="004401E4">
        <w:t xml:space="preserve">are </w:t>
      </w:r>
      <w:r w:rsidR="00540415">
        <w:t xml:space="preserve">given in </w:t>
      </w:r>
      <w:r w:rsidR="00540415">
        <w:fldChar w:fldCharType="begin"/>
      </w:r>
      <w:r w:rsidR="00540415">
        <w:instrText xml:space="preserve"> REF _Ref472405106 \r \h </w:instrText>
      </w:r>
      <w:r w:rsidR="00540415">
        <w:fldChar w:fldCharType="separate"/>
      </w:r>
      <w:r w:rsidR="00540415">
        <w:t>Annex 3</w:t>
      </w:r>
      <w:r w:rsidR="00540415">
        <w:fldChar w:fldCharType="end"/>
      </w:r>
      <w:r w:rsidR="00540415">
        <w:t xml:space="preserve">. </w:t>
      </w:r>
      <w:r w:rsidR="004D5E62">
        <w:t>For Test 1, a Diff Grade was computed (as</w:t>
      </w:r>
      <w:r w:rsidR="004D5E62" w:rsidRPr="004D5E62">
        <w:t xml:space="preserve"> </w:t>
      </w:r>
      <w:r w:rsidR="004D5E62">
        <w:t>Hidden Reference – System under Test</w:t>
      </w:r>
      <w:r w:rsidR="00EB1487">
        <w:t xml:space="preserve"> scores</w:t>
      </w:r>
      <w:r w:rsidR="004D5E62">
        <w:t xml:space="preserve">) and statistics were computed on the Diff Grade. </w:t>
      </w:r>
      <w:r w:rsidR="00976088">
        <w:t>In addition, statistical analy</w:t>
      </w:r>
      <w:r w:rsidR="00EB1487">
        <w:t xml:space="preserve">sis was performed on absolute </w:t>
      </w:r>
      <w:r w:rsidR="00EB1487">
        <w:lastRenderedPageBreak/>
        <w:t>s</w:t>
      </w:r>
      <w:r w:rsidR="00976088">
        <w:t>c</w:t>
      </w:r>
      <w:r w:rsidR="00EB1487">
        <w:t>o</w:t>
      </w:r>
      <w:r w:rsidR="00976088">
        <w:t xml:space="preserve">res for Hidden Reference and the System under Test. </w:t>
      </w:r>
      <w:r w:rsidR="004D5E62">
        <w:t>For Test 2, Test 3 and Test 4, statistics were computed on the absolute MUSHRA score</w:t>
      </w:r>
      <w:r w:rsidR="00C315CB">
        <w:t>s</w:t>
      </w:r>
      <w:r w:rsidR="004D5E62">
        <w:t>.</w:t>
      </w:r>
    </w:p>
    <w:p w14:paraId="0D7A4F64" w14:textId="77777777" w:rsidR="004D5E62" w:rsidRDefault="004D5E62" w:rsidP="000619C6"/>
    <w:p w14:paraId="28447730" w14:textId="77777777" w:rsidR="000619C6" w:rsidRDefault="000619C6" w:rsidP="000619C6">
      <w:r>
        <w:t>The tables in this section show</w:t>
      </w:r>
      <w:r w:rsidR="00D404C4">
        <w:t>, for</w:t>
      </w:r>
      <w:r w:rsidR="00976088">
        <w:t xml:space="preserve"> each</w:t>
      </w:r>
      <w:r>
        <w:t xml:space="preserve"> System under Test (Sys), the mean score (Mean) as averaged over all listeners (after post-screening) and all test items. For each result, the 95% confidence interval on the mean score was computed, and the table shows the upper (High) and lower (Low) limits of the 95% confidence interval. </w:t>
      </w:r>
    </w:p>
    <w:p w14:paraId="659D2754" w14:textId="77777777" w:rsidR="004D5E62" w:rsidRDefault="004D5E62" w:rsidP="004D5E62"/>
    <w:p w14:paraId="58FAB8E0" w14:textId="77777777" w:rsidR="004D5E62" w:rsidRDefault="004D5E62" w:rsidP="004D5E62">
      <w:r>
        <w:t xml:space="preserve">Note that the 95% confidence interval is shown in every plot, but when retaining the full subjective scale, the interval </w:t>
      </w:r>
      <w:r w:rsidR="00945A9E">
        <w:t>is obscured by</w:t>
      </w:r>
      <w:r>
        <w:t xml:space="preserve"> the mark used to indicate the mean value.</w:t>
      </w:r>
      <w:r w:rsidR="00540415">
        <w:t xml:space="preserve"> However, 95% confidence intervals are shown in the tabular presentation of scores.</w:t>
      </w:r>
    </w:p>
    <w:p w14:paraId="259350C7" w14:textId="77777777" w:rsidR="008C6CE3" w:rsidRPr="0081352A" w:rsidRDefault="008C6CE3" w:rsidP="00D404C4">
      <w:pPr>
        <w:pStyle w:val="Heading2"/>
      </w:pPr>
      <w:bookmarkStart w:id="23" w:name="_Toc472570983"/>
      <w:r w:rsidRPr="0081352A">
        <w:t>Test 1</w:t>
      </w:r>
      <w:r w:rsidR="00ED1633">
        <w:t xml:space="preserve"> “</w:t>
      </w:r>
      <w:r w:rsidR="00ED1633" w:rsidRPr="00CA5498">
        <w:t>Ultra HD Broadcast</w:t>
      </w:r>
      <w:r w:rsidR="00ED1633">
        <w:t>”</w:t>
      </w:r>
      <w:bookmarkEnd w:id="23"/>
    </w:p>
    <w:p w14:paraId="1F8EAF3F" w14:textId="77777777" w:rsidR="007E7FCD" w:rsidRDefault="00ED1633" w:rsidP="008C6CE3">
      <w:r>
        <w:t>The following table shows the mean score for 3D Audio system operating at 768 kb/s (3DA_768) and the associated high and low 95% confidence interval limits on the mean.</w:t>
      </w:r>
    </w:p>
    <w:p w14:paraId="3FE5CC45" w14:textId="77777777" w:rsidR="00ED1633" w:rsidRDefault="00ED1633" w:rsidP="008C6CE3"/>
    <w:tbl>
      <w:tblPr>
        <w:tblW w:w="5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20"/>
        <w:gridCol w:w="1320"/>
        <w:gridCol w:w="1320"/>
      </w:tblGrid>
      <w:tr w:rsidR="0081352A" w:rsidRPr="0081352A" w14:paraId="5D57ECFF" w14:textId="77777777" w:rsidTr="00567091">
        <w:trPr>
          <w:trHeight w:val="315"/>
        </w:trPr>
        <w:tc>
          <w:tcPr>
            <w:tcW w:w="1320" w:type="dxa"/>
            <w:shd w:val="clear" w:color="000000" w:fill="D9E1F2"/>
            <w:noWrap/>
            <w:vAlign w:val="bottom"/>
            <w:hideMark/>
          </w:tcPr>
          <w:p w14:paraId="6DDA385F"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Sys</w:t>
            </w:r>
          </w:p>
        </w:tc>
        <w:tc>
          <w:tcPr>
            <w:tcW w:w="1320" w:type="dxa"/>
            <w:shd w:val="clear" w:color="000000" w:fill="D9E1F2"/>
            <w:noWrap/>
            <w:vAlign w:val="bottom"/>
            <w:hideMark/>
          </w:tcPr>
          <w:p w14:paraId="67B19563"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High</w:t>
            </w:r>
          </w:p>
        </w:tc>
        <w:tc>
          <w:tcPr>
            <w:tcW w:w="1320" w:type="dxa"/>
            <w:shd w:val="clear" w:color="000000" w:fill="D9E1F2"/>
            <w:noWrap/>
            <w:vAlign w:val="bottom"/>
            <w:hideMark/>
          </w:tcPr>
          <w:p w14:paraId="22BCE0FE"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Low</w:t>
            </w:r>
          </w:p>
        </w:tc>
        <w:tc>
          <w:tcPr>
            <w:tcW w:w="1320" w:type="dxa"/>
            <w:shd w:val="clear" w:color="000000" w:fill="D9E1F2"/>
            <w:noWrap/>
            <w:vAlign w:val="bottom"/>
            <w:hideMark/>
          </w:tcPr>
          <w:p w14:paraId="43102493"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Mean</w:t>
            </w:r>
          </w:p>
        </w:tc>
      </w:tr>
      <w:tr w:rsidR="0081352A" w:rsidRPr="0081352A" w14:paraId="3216C7C5" w14:textId="77777777" w:rsidTr="00567091">
        <w:trPr>
          <w:trHeight w:val="315"/>
        </w:trPr>
        <w:tc>
          <w:tcPr>
            <w:tcW w:w="1320" w:type="dxa"/>
            <w:shd w:val="clear" w:color="auto" w:fill="auto"/>
            <w:noWrap/>
            <w:vAlign w:val="bottom"/>
            <w:hideMark/>
          </w:tcPr>
          <w:p w14:paraId="112BEB6D"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3DA_768</w:t>
            </w:r>
          </w:p>
        </w:tc>
        <w:tc>
          <w:tcPr>
            <w:tcW w:w="1320" w:type="dxa"/>
            <w:shd w:val="clear" w:color="auto" w:fill="auto"/>
            <w:noWrap/>
            <w:vAlign w:val="bottom"/>
            <w:hideMark/>
          </w:tcPr>
          <w:p w14:paraId="5CF36094"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-0.27</w:t>
            </w:r>
          </w:p>
        </w:tc>
        <w:tc>
          <w:tcPr>
            <w:tcW w:w="1320" w:type="dxa"/>
            <w:shd w:val="clear" w:color="auto" w:fill="auto"/>
            <w:noWrap/>
            <w:vAlign w:val="bottom"/>
            <w:hideMark/>
          </w:tcPr>
          <w:p w14:paraId="7FCCFF81"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-0.35</w:t>
            </w:r>
          </w:p>
        </w:tc>
        <w:tc>
          <w:tcPr>
            <w:tcW w:w="1320" w:type="dxa"/>
            <w:shd w:val="clear" w:color="auto" w:fill="auto"/>
            <w:noWrap/>
            <w:vAlign w:val="bottom"/>
            <w:hideMark/>
          </w:tcPr>
          <w:p w14:paraId="7672EDB9"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-0.31</w:t>
            </w:r>
          </w:p>
        </w:tc>
      </w:tr>
    </w:tbl>
    <w:p w14:paraId="2EFAAA42" w14:textId="77777777" w:rsidR="007E7FCD" w:rsidRDefault="007E7FCD" w:rsidP="008C6CE3"/>
    <w:p w14:paraId="616269B6" w14:textId="77777777" w:rsidR="00AD1CC8" w:rsidRDefault="00AD1CC8" w:rsidP="00AD1CC8">
      <w:r>
        <w:t xml:space="preserve">The following is a plot of the mean score and 95% confidence interval. The confidence interval is plotted, but is so small that it is within the size of the marker used for the mean. </w:t>
      </w:r>
    </w:p>
    <w:p w14:paraId="177E4CC0" w14:textId="77777777" w:rsidR="00697EFD" w:rsidRDefault="00697EFD" w:rsidP="008C6CE3"/>
    <w:p w14:paraId="63532F39" w14:textId="77777777" w:rsidR="0081352A" w:rsidRDefault="00E85FFF" w:rsidP="008C6CE3">
      <w:r>
        <w:rPr>
          <w:noProof/>
        </w:rPr>
        <w:drawing>
          <wp:inline distT="0" distB="0" distL="0" distR="0" wp14:anchorId="6805F5FB" wp14:editId="47BA94F2">
            <wp:extent cx="4635500" cy="2743200"/>
            <wp:effectExtent l="25400" t="25400" r="381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5500" cy="2743200"/>
                    </a:xfrm>
                    <a:prstGeom prst="rect">
                      <a:avLst/>
                    </a:prstGeom>
                    <a:ln>
                      <a:solidFill>
                        <a:srgbClr val="0070C0"/>
                      </a:solidFill>
                    </a:ln>
                  </pic:spPr>
                </pic:pic>
              </a:graphicData>
            </a:graphic>
          </wp:inline>
        </w:drawing>
      </w:r>
    </w:p>
    <w:p w14:paraId="094796DF" w14:textId="77777777" w:rsidR="00E85FFF" w:rsidRDefault="00E85FFF" w:rsidP="008C6CE3"/>
    <w:p w14:paraId="1A73917A" w14:textId="77777777" w:rsidR="00ED1633" w:rsidRDefault="00ED1633" w:rsidP="00ED1633">
      <w:r>
        <w:t>The following table and plot show the mean score for 3D Audio system operating at 768 kb/s (3DA_768), the Hidden Reference (HR) and the associated high and low 95% confidence interval limits on the mean for each condition.</w:t>
      </w:r>
    </w:p>
    <w:p w14:paraId="5EA0AC17" w14:textId="77777777" w:rsidR="00ED1633" w:rsidRDefault="00ED1633" w:rsidP="00976088"/>
    <w:p w14:paraId="54F6E617" w14:textId="77777777" w:rsidR="00976088" w:rsidRDefault="00976088" w:rsidP="00976088">
      <w:pPr>
        <w:rPr>
          <w:lang w:eastAsia="ja-JP"/>
        </w:rPr>
      </w:pPr>
      <w:r>
        <w:t>For the 3DA</w:t>
      </w:r>
      <w:r w:rsidR="00A80685">
        <w:t>_</w:t>
      </w:r>
      <w:r>
        <w:t xml:space="preserve">768, the absolute score is not lower that 4.6 at the 95% level of confidence, which is well above the 4.0 limit recommended in </w:t>
      </w:r>
      <w:r w:rsidRPr="00A31D0A">
        <w:rPr>
          <w:lang w:eastAsia="ja-JP"/>
        </w:rPr>
        <w:t>ITU-R BS.154</w:t>
      </w:r>
      <w:r>
        <w:rPr>
          <w:lang w:eastAsia="ja-JP"/>
        </w:rPr>
        <w:t>8-4 for “High-quality emission” for broadcast applications</w:t>
      </w:r>
      <w:r w:rsidR="00ED1633">
        <w:rPr>
          <w:lang w:eastAsia="ja-JP"/>
        </w:rPr>
        <w:t xml:space="preserve"> (indicated by red line in the plot)</w:t>
      </w:r>
      <w:r>
        <w:rPr>
          <w:lang w:eastAsia="ja-JP"/>
        </w:rPr>
        <w:t xml:space="preserve">. Recommendation </w:t>
      </w:r>
      <w:r w:rsidRPr="00A31D0A">
        <w:rPr>
          <w:lang w:eastAsia="ja-JP"/>
        </w:rPr>
        <w:t>ITU-R BS.154</w:t>
      </w:r>
      <w:r>
        <w:rPr>
          <w:lang w:eastAsia="ja-JP"/>
        </w:rPr>
        <w:t xml:space="preserve">8-4, Section </w:t>
      </w:r>
      <w:r w:rsidRPr="00A01992">
        <w:rPr>
          <w:lang w:eastAsia="ja-JP"/>
        </w:rPr>
        <w:t xml:space="preserve">2.1.1.1 </w:t>
      </w:r>
      <w:r>
        <w:rPr>
          <w:lang w:eastAsia="ja-JP"/>
        </w:rPr>
        <w:t>“</w:t>
      </w:r>
      <w:r w:rsidRPr="00A01992">
        <w:rPr>
          <w:lang w:eastAsia="ja-JP"/>
        </w:rPr>
        <w:t>High-quality emission</w:t>
      </w:r>
      <w:r>
        <w:rPr>
          <w:lang w:eastAsia="ja-JP"/>
        </w:rPr>
        <w:t>” states “</w:t>
      </w:r>
      <w:r w:rsidRPr="00FB231B">
        <w:rPr>
          <w:lang w:eastAsia="ja-JP"/>
        </w:rPr>
        <w:t xml:space="preserve">Ideally, the quality of the sound reproduced after decoding will be subjectively similar to the original signal for most types of audio </w:t>
      </w:r>
      <w:proofErr w:type="spellStart"/>
      <w:r w:rsidRPr="00FB231B">
        <w:rPr>
          <w:lang w:eastAsia="ja-JP"/>
        </w:rPr>
        <w:t>programme</w:t>
      </w:r>
      <w:proofErr w:type="spellEnd"/>
      <w:r w:rsidRPr="00FB231B">
        <w:rPr>
          <w:lang w:eastAsia="ja-JP"/>
        </w:rPr>
        <w:t xml:space="preserve"> material. </w:t>
      </w:r>
      <w:r w:rsidRPr="00A01992">
        <w:rPr>
          <w:lang w:eastAsia="ja-JP"/>
        </w:rPr>
        <w:t xml:space="preserve">Using the triple stimuli double blind with hidden </w:t>
      </w:r>
      <w:r w:rsidRPr="00A01992">
        <w:rPr>
          <w:lang w:eastAsia="ja-JP"/>
        </w:rPr>
        <w:lastRenderedPageBreak/>
        <w:t>reference test, described in Recommendation ITU-R BS.1116, this requires mean values consistently higher than 4 on the Recommendation ITU-R BS.1116 5-grade impairment scale at the reference listening position.</w:t>
      </w:r>
      <w:r>
        <w:rPr>
          <w:lang w:eastAsia="ja-JP"/>
        </w:rPr>
        <w:t>”</w:t>
      </w:r>
    </w:p>
    <w:p w14:paraId="1EE5E43D" w14:textId="77777777" w:rsidR="00D960F5" w:rsidRDefault="00D960F5" w:rsidP="008C6CE3"/>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1062"/>
        <w:gridCol w:w="1062"/>
        <w:gridCol w:w="1062"/>
      </w:tblGrid>
      <w:tr w:rsidR="00D960F5" w:rsidRPr="00D960F5" w14:paraId="182D1CCD" w14:textId="77777777" w:rsidTr="00567091">
        <w:trPr>
          <w:trHeight w:val="320"/>
        </w:trPr>
        <w:tc>
          <w:tcPr>
            <w:tcW w:w="5841" w:type="dxa"/>
            <w:shd w:val="clear" w:color="000000" w:fill="D9E1F2"/>
            <w:noWrap/>
            <w:vAlign w:val="bottom"/>
            <w:hideMark/>
          </w:tcPr>
          <w:p w14:paraId="7471B081" w14:textId="77777777" w:rsidR="00D960F5" w:rsidRPr="00D960F5" w:rsidRDefault="00D960F5" w:rsidP="00D960F5">
            <w:pPr>
              <w:jc w:val="left"/>
              <w:rPr>
                <w:rFonts w:ascii="Calibri" w:eastAsia="Times New Roman" w:hAnsi="Calibri"/>
                <w:color w:val="000000"/>
              </w:rPr>
            </w:pPr>
            <w:r w:rsidRPr="00D960F5">
              <w:rPr>
                <w:rFonts w:ascii="Calibri" w:eastAsia="Times New Roman" w:hAnsi="Calibri"/>
                <w:color w:val="000000"/>
              </w:rPr>
              <w:t>Sys</w:t>
            </w:r>
          </w:p>
        </w:tc>
        <w:tc>
          <w:tcPr>
            <w:tcW w:w="1062" w:type="dxa"/>
            <w:shd w:val="clear" w:color="000000" w:fill="D9E1F2"/>
            <w:noWrap/>
            <w:vAlign w:val="bottom"/>
            <w:hideMark/>
          </w:tcPr>
          <w:p w14:paraId="488D357B" w14:textId="77777777" w:rsidR="00D960F5" w:rsidRPr="00D960F5" w:rsidRDefault="00D960F5" w:rsidP="00D960F5">
            <w:pPr>
              <w:jc w:val="left"/>
              <w:rPr>
                <w:rFonts w:ascii="Calibri" w:eastAsia="Times New Roman" w:hAnsi="Calibri"/>
                <w:color w:val="000000"/>
              </w:rPr>
            </w:pPr>
            <w:r w:rsidRPr="00D960F5">
              <w:rPr>
                <w:rFonts w:ascii="Calibri" w:eastAsia="Times New Roman" w:hAnsi="Calibri"/>
                <w:color w:val="000000"/>
              </w:rPr>
              <w:t>High</w:t>
            </w:r>
          </w:p>
        </w:tc>
        <w:tc>
          <w:tcPr>
            <w:tcW w:w="1062" w:type="dxa"/>
            <w:shd w:val="clear" w:color="000000" w:fill="D9E1F2"/>
            <w:noWrap/>
            <w:vAlign w:val="bottom"/>
            <w:hideMark/>
          </w:tcPr>
          <w:p w14:paraId="6C4989D2" w14:textId="77777777" w:rsidR="00D960F5" w:rsidRPr="00D960F5" w:rsidRDefault="00D960F5" w:rsidP="00D960F5">
            <w:pPr>
              <w:jc w:val="left"/>
              <w:rPr>
                <w:rFonts w:ascii="Calibri" w:eastAsia="Times New Roman" w:hAnsi="Calibri"/>
                <w:color w:val="000000"/>
              </w:rPr>
            </w:pPr>
            <w:r w:rsidRPr="00D960F5">
              <w:rPr>
                <w:rFonts w:ascii="Calibri" w:eastAsia="Times New Roman" w:hAnsi="Calibri"/>
                <w:color w:val="000000"/>
              </w:rPr>
              <w:t>Low</w:t>
            </w:r>
          </w:p>
        </w:tc>
        <w:tc>
          <w:tcPr>
            <w:tcW w:w="1062" w:type="dxa"/>
            <w:shd w:val="clear" w:color="000000" w:fill="D9E1F2"/>
            <w:noWrap/>
            <w:vAlign w:val="bottom"/>
            <w:hideMark/>
          </w:tcPr>
          <w:p w14:paraId="5C392AD5" w14:textId="77777777" w:rsidR="00D960F5" w:rsidRPr="00D960F5" w:rsidRDefault="00D960F5" w:rsidP="00D960F5">
            <w:pPr>
              <w:jc w:val="left"/>
              <w:rPr>
                <w:rFonts w:ascii="Calibri" w:eastAsia="Times New Roman" w:hAnsi="Calibri"/>
                <w:color w:val="000000"/>
              </w:rPr>
            </w:pPr>
            <w:r w:rsidRPr="00D960F5">
              <w:rPr>
                <w:rFonts w:ascii="Calibri" w:eastAsia="Times New Roman" w:hAnsi="Calibri"/>
                <w:color w:val="000000"/>
              </w:rPr>
              <w:t>Mean</w:t>
            </w:r>
          </w:p>
        </w:tc>
      </w:tr>
      <w:tr w:rsidR="00614763" w:rsidRPr="00D960F5" w14:paraId="637408E7" w14:textId="77777777" w:rsidTr="00567091">
        <w:trPr>
          <w:trHeight w:val="320"/>
        </w:trPr>
        <w:tc>
          <w:tcPr>
            <w:tcW w:w="5841" w:type="dxa"/>
            <w:shd w:val="clear" w:color="auto" w:fill="auto"/>
            <w:noWrap/>
            <w:vAlign w:val="bottom"/>
            <w:hideMark/>
          </w:tcPr>
          <w:p w14:paraId="15B69BC6" w14:textId="77777777" w:rsidR="00614763" w:rsidRPr="00D960F5" w:rsidRDefault="00614763" w:rsidP="00D960F5">
            <w:pPr>
              <w:jc w:val="left"/>
              <w:rPr>
                <w:rFonts w:ascii="Calibri" w:eastAsia="Times New Roman" w:hAnsi="Calibri"/>
                <w:color w:val="000000"/>
              </w:rPr>
            </w:pPr>
            <w:r w:rsidRPr="00D960F5">
              <w:rPr>
                <w:rFonts w:ascii="Calibri" w:eastAsia="Times New Roman" w:hAnsi="Calibri"/>
                <w:color w:val="000000"/>
              </w:rPr>
              <w:t>HR</w:t>
            </w:r>
          </w:p>
        </w:tc>
        <w:tc>
          <w:tcPr>
            <w:tcW w:w="1062" w:type="dxa"/>
            <w:shd w:val="clear" w:color="auto" w:fill="auto"/>
            <w:noWrap/>
            <w:vAlign w:val="bottom"/>
            <w:hideMark/>
          </w:tcPr>
          <w:p w14:paraId="1982B05B" w14:textId="77777777" w:rsidR="00614763" w:rsidRPr="00D960F5" w:rsidRDefault="00614763" w:rsidP="00D960F5">
            <w:pPr>
              <w:jc w:val="right"/>
              <w:rPr>
                <w:rFonts w:ascii="Calibri" w:eastAsia="Times New Roman" w:hAnsi="Calibri"/>
                <w:color w:val="000000"/>
              </w:rPr>
            </w:pPr>
            <w:r>
              <w:rPr>
                <w:rFonts w:ascii="Calibri" w:eastAsia="Times New Roman" w:hAnsi="Calibri"/>
                <w:color w:val="000000"/>
              </w:rPr>
              <w:t>5.05</w:t>
            </w:r>
          </w:p>
        </w:tc>
        <w:tc>
          <w:tcPr>
            <w:tcW w:w="1062" w:type="dxa"/>
            <w:shd w:val="clear" w:color="auto" w:fill="auto"/>
            <w:noWrap/>
            <w:vAlign w:val="bottom"/>
            <w:hideMark/>
          </w:tcPr>
          <w:p w14:paraId="45B45A17" w14:textId="77777777" w:rsidR="00614763" w:rsidRPr="00D960F5" w:rsidRDefault="00614763" w:rsidP="00D960F5">
            <w:pPr>
              <w:jc w:val="right"/>
              <w:rPr>
                <w:rFonts w:ascii="Calibri" w:eastAsia="Times New Roman" w:hAnsi="Calibri"/>
                <w:color w:val="000000"/>
              </w:rPr>
            </w:pPr>
            <w:r>
              <w:rPr>
                <w:rFonts w:ascii="Calibri" w:eastAsia="Times New Roman" w:hAnsi="Calibri"/>
                <w:color w:val="000000"/>
              </w:rPr>
              <w:t>4.90</w:t>
            </w:r>
          </w:p>
        </w:tc>
        <w:tc>
          <w:tcPr>
            <w:tcW w:w="1062" w:type="dxa"/>
            <w:shd w:val="clear" w:color="auto" w:fill="auto"/>
            <w:noWrap/>
            <w:vAlign w:val="bottom"/>
            <w:hideMark/>
          </w:tcPr>
          <w:p w14:paraId="32F105B0" w14:textId="77777777" w:rsidR="00614763" w:rsidRPr="00D960F5" w:rsidRDefault="00614763" w:rsidP="00D960F5">
            <w:pPr>
              <w:jc w:val="right"/>
              <w:rPr>
                <w:rFonts w:ascii="Calibri" w:eastAsia="Times New Roman" w:hAnsi="Calibri"/>
                <w:color w:val="000000"/>
              </w:rPr>
            </w:pPr>
            <w:r>
              <w:rPr>
                <w:rFonts w:ascii="Calibri" w:eastAsia="Times New Roman" w:hAnsi="Calibri"/>
                <w:color w:val="000000"/>
              </w:rPr>
              <w:t>4.98</w:t>
            </w:r>
          </w:p>
        </w:tc>
      </w:tr>
      <w:tr w:rsidR="00614763" w:rsidRPr="00D960F5" w14:paraId="6FF98A92" w14:textId="77777777" w:rsidTr="00567091">
        <w:trPr>
          <w:trHeight w:val="320"/>
        </w:trPr>
        <w:tc>
          <w:tcPr>
            <w:tcW w:w="5841" w:type="dxa"/>
            <w:shd w:val="clear" w:color="auto" w:fill="auto"/>
            <w:noWrap/>
            <w:vAlign w:val="bottom"/>
            <w:hideMark/>
          </w:tcPr>
          <w:p w14:paraId="75866932" w14:textId="77777777" w:rsidR="00614763" w:rsidRPr="00D960F5" w:rsidRDefault="00614763" w:rsidP="00D960F5">
            <w:pPr>
              <w:jc w:val="left"/>
              <w:rPr>
                <w:rFonts w:ascii="Calibri" w:eastAsia="Times New Roman" w:hAnsi="Calibri"/>
                <w:color w:val="000000"/>
              </w:rPr>
            </w:pPr>
            <w:r w:rsidRPr="00D960F5">
              <w:rPr>
                <w:rFonts w:ascii="Calibri" w:eastAsia="Times New Roman" w:hAnsi="Calibri"/>
                <w:color w:val="000000"/>
              </w:rPr>
              <w:t>3DA_768</w:t>
            </w:r>
          </w:p>
        </w:tc>
        <w:tc>
          <w:tcPr>
            <w:tcW w:w="1062" w:type="dxa"/>
            <w:shd w:val="clear" w:color="auto" w:fill="auto"/>
            <w:noWrap/>
            <w:vAlign w:val="bottom"/>
            <w:hideMark/>
          </w:tcPr>
          <w:p w14:paraId="407E96DB" w14:textId="77777777" w:rsidR="00614763" w:rsidRPr="00D960F5" w:rsidRDefault="00614763" w:rsidP="00D960F5">
            <w:pPr>
              <w:jc w:val="right"/>
              <w:rPr>
                <w:rFonts w:ascii="Calibri" w:eastAsia="Times New Roman" w:hAnsi="Calibri"/>
                <w:color w:val="000000"/>
              </w:rPr>
            </w:pPr>
            <w:r>
              <w:rPr>
                <w:rFonts w:ascii="Calibri" w:eastAsia="Times New Roman" w:hAnsi="Calibri"/>
                <w:color w:val="000000"/>
              </w:rPr>
              <w:t>4.67</w:t>
            </w:r>
          </w:p>
        </w:tc>
        <w:tc>
          <w:tcPr>
            <w:tcW w:w="1062" w:type="dxa"/>
            <w:shd w:val="clear" w:color="auto" w:fill="auto"/>
            <w:noWrap/>
            <w:vAlign w:val="bottom"/>
            <w:hideMark/>
          </w:tcPr>
          <w:p w14:paraId="536E146B" w14:textId="77777777" w:rsidR="00614763" w:rsidRPr="00D960F5" w:rsidRDefault="00614763" w:rsidP="00D960F5">
            <w:pPr>
              <w:jc w:val="right"/>
              <w:rPr>
                <w:rFonts w:ascii="Calibri" w:eastAsia="Times New Roman" w:hAnsi="Calibri"/>
                <w:color w:val="000000"/>
              </w:rPr>
            </w:pPr>
            <w:r>
              <w:rPr>
                <w:rFonts w:ascii="Calibri" w:eastAsia="Times New Roman" w:hAnsi="Calibri"/>
                <w:color w:val="000000"/>
              </w:rPr>
              <w:t>4.61</w:t>
            </w:r>
          </w:p>
        </w:tc>
        <w:tc>
          <w:tcPr>
            <w:tcW w:w="1062" w:type="dxa"/>
            <w:shd w:val="clear" w:color="auto" w:fill="auto"/>
            <w:noWrap/>
            <w:vAlign w:val="bottom"/>
            <w:hideMark/>
          </w:tcPr>
          <w:p w14:paraId="411223F0" w14:textId="77777777" w:rsidR="00614763" w:rsidRPr="00D960F5" w:rsidRDefault="00614763" w:rsidP="00D960F5">
            <w:pPr>
              <w:jc w:val="right"/>
              <w:rPr>
                <w:rFonts w:ascii="Calibri" w:eastAsia="Times New Roman" w:hAnsi="Calibri"/>
                <w:color w:val="000000"/>
              </w:rPr>
            </w:pPr>
            <w:r>
              <w:rPr>
                <w:rFonts w:ascii="Calibri" w:eastAsia="Times New Roman" w:hAnsi="Calibri"/>
                <w:color w:val="000000"/>
              </w:rPr>
              <w:t>4.64</w:t>
            </w:r>
          </w:p>
        </w:tc>
      </w:tr>
    </w:tbl>
    <w:p w14:paraId="534601D1" w14:textId="77777777" w:rsidR="00D960F5" w:rsidRDefault="00D960F5" w:rsidP="008C6CE3"/>
    <w:p w14:paraId="3FC095A7" w14:textId="4FECDCB8" w:rsidR="00AD1CC8" w:rsidRDefault="00AD1CC8" w:rsidP="00AD1CC8">
      <w:r>
        <w:t xml:space="preserve">The following is a plot of the mean scores and 95% confidence intervals. The confidence intervals are plotted, but are so small that they are within the size of the marker used for the mean. </w:t>
      </w:r>
      <w:r w:rsidR="00D30110" w:rsidRPr="003C50E7">
        <w:t>The red line shows the ITU-R requirement</w:t>
      </w:r>
      <w:r w:rsidR="00525E72">
        <w:t xml:space="preserve"> for “high-quality emission</w:t>
      </w:r>
      <w:r w:rsidR="00D30110" w:rsidRPr="003C50E7">
        <w:t>,</w:t>
      </w:r>
      <w:r w:rsidR="00525E72">
        <w:t>”</w:t>
      </w:r>
      <w:r w:rsidR="00D30110" w:rsidRPr="003C50E7">
        <w:t xml:space="preserve"> i.e. mean value of 4.0.</w:t>
      </w:r>
    </w:p>
    <w:p w14:paraId="5A3A02A1" w14:textId="77777777" w:rsidR="00AD1CC8" w:rsidRDefault="00AD1CC8" w:rsidP="008C6CE3"/>
    <w:p w14:paraId="7E83C7F4" w14:textId="77777777" w:rsidR="00614763" w:rsidRDefault="00ED1633" w:rsidP="008C6CE3">
      <w:r>
        <w:rPr>
          <w:noProof/>
        </w:rPr>
        <mc:AlternateContent>
          <mc:Choice Requires="wps">
            <w:drawing>
              <wp:anchor distT="0" distB="0" distL="114300" distR="114300" simplePos="0" relativeHeight="251659264" behindDoc="0" locked="0" layoutInCell="1" allowOverlap="1" wp14:anchorId="5BF0DDEE" wp14:editId="427EE162">
                <wp:simplePos x="0" y="0"/>
                <wp:positionH relativeFrom="column">
                  <wp:posOffset>622935</wp:posOffset>
                </wp:positionH>
                <wp:positionV relativeFrom="paragraph">
                  <wp:posOffset>907415</wp:posOffset>
                </wp:positionV>
                <wp:extent cx="3962345" cy="1518"/>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962345" cy="151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BE340"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71.45pt" to="361.05pt,7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" strokecolor="red" strokeweight="1pt">
                <v:stroke joinstyle="miter"/>
              </v:line>
            </w:pict>
          </mc:Fallback>
        </mc:AlternateContent>
      </w:r>
      <w:r w:rsidR="00643A17">
        <w:rPr>
          <w:noProof/>
        </w:rPr>
        <w:drawing>
          <wp:inline distT="0" distB="0" distL="0" distR="0" wp14:anchorId="189931FD" wp14:editId="481F7207">
            <wp:extent cx="4641850" cy="2749550"/>
            <wp:effectExtent l="25400" t="25400" r="317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850" cy="2749550"/>
                    </a:xfrm>
                    <a:prstGeom prst="rect">
                      <a:avLst/>
                    </a:prstGeom>
                    <a:solidFill>
                      <a:srgbClr val="FF0000"/>
                    </a:solidFill>
                    <a:ln w="9525">
                      <a:solidFill>
                        <a:srgbClr val="0070C0"/>
                      </a:solidFill>
                    </a:ln>
                  </pic:spPr>
                </pic:pic>
              </a:graphicData>
            </a:graphic>
          </wp:inline>
        </w:drawing>
      </w:r>
    </w:p>
    <w:p w14:paraId="209AEA4E" w14:textId="77777777" w:rsidR="00614763" w:rsidRDefault="00614763" w:rsidP="008C6CE3"/>
    <w:p w14:paraId="721B862E" w14:textId="77777777" w:rsidR="008C6CE3" w:rsidRDefault="008C6CE3" w:rsidP="00D404C4">
      <w:pPr>
        <w:pStyle w:val="Heading2"/>
      </w:pPr>
      <w:bookmarkStart w:id="24" w:name="_Toc472570984"/>
      <w:r w:rsidRPr="0081352A">
        <w:t>Test 2</w:t>
      </w:r>
      <w:r w:rsidR="00ED1633">
        <w:t xml:space="preserve"> </w:t>
      </w:r>
      <w:r w:rsidR="00AD1CC8">
        <w:t>“HD Broadcast” or “</w:t>
      </w:r>
      <w:r w:rsidR="00ED1633" w:rsidRPr="00F01F5D">
        <w:t>A/V Streaming</w:t>
      </w:r>
      <w:r w:rsidR="00AD1CC8">
        <w:t>”</w:t>
      </w:r>
      <w:bookmarkEnd w:id="24"/>
    </w:p>
    <w:p w14:paraId="24F7765E" w14:textId="2EA08F9B" w:rsidR="00ED1633" w:rsidRDefault="00ED1633" w:rsidP="00ED1633">
      <w:r>
        <w:t xml:space="preserve">The following table shows the mean score for 3D Audio operating at </w:t>
      </w:r>
      <w:r w:rsidR="00AD1CC8">
        <w:t>512</w:t>
      </w:r>
      <w:r>
        <w:t xml:space="preserve"> kb/s </w:t>
      </w:r>
      <w:r w:rsidR="00AD1CC8">
        <w:t>(3DA_512), 384 kb/s (3DA_384)</w:t>
      </w:r>
      <w:r w:rsidR="00525E72">
        <w:t>,</w:t>
      </w:r>
      <w:r w:rsidR="00AD1CC8">
        <w:t xml:space="preserve"> 256 kb/s (3DA_256), </w:t>
      </w:r>
      <w:r w:rsidR="00CC6C62">
        <w:t>the Hidden Reference (HR), the 7.0 kHz low pass anchor (LP70) and 3.5 kHz low pass anchor (LP3</w:t>
      </w:r>
      <w:r w:rsidR="00975637">
        <w:t>5</w:t>
      </w:r>
      <w:r w:rsidR="00CC6C62">
        <w:t xml:space="preserve">), </w:t>
      </w:r>
      <w:r>
        <w:t>and the associated high and low 95% confidence interval limits on the mean</w:t>
      </w:r>
      <w:r w:rsidR="00AD1CC8">
        <w:t xml:space="preserve"> for each condition</w:t>
      </w:r>
      <w:r>
        <w:t>.</w:t>
      </w:r>
    </w:p>
    <w:p w14:paraId="4484BE1A" w14:textId="77777777" w:rsidR="0081352A" w:rsidRDefault="0081352A" w:rsidP="008C6CE3">
      <w:pPr>
        <w:rPr>
          <w:b/>
        </w:rPr>
      </w:pPr>
    </w:p>
    <w:tbl>
      <w:tblPr>
        <w:tblW w:w="5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20"/>
        <w:gridCol w:w="1320"/>
        <w:gridCol w:w="1320"/>
      </w:tblGrid>
      <w:tr w:rsidR="0081352A" w:rsidRPr="0081352A" w14:paraId="1DDB0C10" w14:textId="77777777" w:rsidTr="00567091">
        <w:trPr>
          <w:trHeight w:val="315"/>
        </w:trPr>
        <w:tc>
          <w:tcPr>
            <w:tcW w:w="1320" w:type="dxa"/>
            <w:shd w:val="clear" w:color="000000" w:fill="D9E1F2"/>
            <w:noWrap/>
            <w:vAlign w:val="bottom"/>
            <w:hideMark/>
          </w:tcPr>
          <w:p w14:paraId="337DD000"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Sys</w:t>
            </w:r>
          </w:p>
        </w:tc>
        <w:tc>
          <w:tcPr>
            <w:tcW w:w="1320" w:type="dxa"/>
            <w:shd w:val="clear" w:color="000000" w:fill="D9E1F2"/>
            <w:noWrap/>
            <w:vAlign w:val="bottom"/>
            <w:hideMark/>
          </w:tcPr>
          <w:p w14:paraId="7CA160B2"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High</w:t>
            </w:r>
          </w:p>
        </w:tc>
        <w:tc>
          <w:tcPr>
            <w:tcW w:w="1320" w:type="dxa"/>
            <w:shd w:val="clear" w:color="000000" w:fill="D9E1F2"/>
            <w:noWrap/>
            <w:vAlign w:val="bottom"/>
            <w:hideMark/>
          </w:tcPr>
          <w:p w14:paraId="56077E8E"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Low</w:t>
            </w:r>
          </w:p>
        </w:tc>
        <w:tc>
          <w:tcPr>
            <w:tcW w:w="1320" w:type="dxa"/>
            <w:shd w:val="clear" w:color="000000" w:fill="D9E1F2"/>
            <w:noWrap/>
            <w:vAlign w:val="bottom"/>
            <w:hideMark/>
          </w:tcPr>
          <w:p w14:paraId="788EEB05"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Mean</w:t>
            </w:r>
          </w:p>
        </w:tc>
      </w:tr>
      <w:tr w:rsidR="00614763" w:rsidRPr="0081352A" w14:paraId="2323BBD4" w14:textId="77777777" w:rsidTr="00567091">
        <w:trPr>
          <w:trHeight w:val="315"/>
        </w:trPr>
        <w:tc>
          <w:tcPr>
            <w:tcW w:w="1320" w:type="dxa"/>
            <w:shd w:val="clear" w:color="auto" w:fill="auto"/>
            <w:noWrap/>
            <w:vAlign w:val="bottom"/>
            <w:hideMark/>
          </w:tcPr>
          <w:p w14:paraId="776A955B" w14:textId="77777777" w:rsidR="00614763" w:rsidRPr="0081352A" w:rsidRDefault="00614763" w:rsidP="0081352A">
            <w:pPr>
              <w:jc w:val="left"/>
              <w:rPr>
                <w:rFonts w:ascii="Calibri" w:eastAsia="Times New Roman" w:hAnsi="Calibri" w:cs="Calibri"/>
                <w:color w:val="000000"/>
              </w:rPr>
            </w:pPr>
            <w:r w:rsidRPr="0081352A">
              <w:rPr>
                <w:rFonts w:ascii="Calibri" w:eastAsia="Times New Roman" w:hAnsi="Calibri" w:cs="Calibri"/>
                <w:color w:val="000000"/>
              </w:rPr>
              <w:t>3DA_512</w:t>
            </w:r>
          </w:p>
        </w:tc>
        <w:tc>
          <w:tcPr>
            <w:tcW w:w="1320" w:type="dxa"/>
            <w:shd w:val="clear" w:color="auto" w:fill="auto"/>
            <w:noWrap/>
            <w:vAlign w:val="bottom"/>
            <w:hideMark/>
          </w:tcPr>
          <w:p w14:paraId="4EF0B234"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93.44</w:t>
            </w:r>
          </w:p>
        </w:tc>
        <w:tc>
          <w:tcPr>
            <w:tcW w:w="1320" w:type="dxa"/>
            <w:shd w:val="clear" w:color="auto" w:fill="auto"/>
            <w:noWrap/>
            <w:vAlign w:val="bottom"/>
            <w:hideMark/>
          </w:tcPr>
          <w:p w14:paraId="02F14F55"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92.15</w:t>
            </w:r>
          </w:p>
        </w:tc>
        <w:tc>
          <w:tcPr>
            <w:tcW w:w="1320" w:type="dxa"/>
            <w:shd w:val="clear" w:color="auto" w:fill="auto"/>
            <w:noWrap/>
            <w:vAlign w:val="bottom"/>
            <w:hideMark/>
          </w:tcPr>
          <w:p w14:paraId="7E7D2C91"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92.79</w:t>
            </w:r>
          </w:p>
        </w:tc>
      </w:tr>
      <w:tr w:rsidR="00614763" w:rsidRPr="0081352A" w14:paraId="2AE7056A" w14:textId="77777777" w:rsidTr="00567091">
        <w:trPr>
          <w:trHeight w:val="315"/>
        </w:trPr>
        <w:tc>
          <w:tcPr>
            <w:tcW w:w="1320" w:type="dxa"/>
            <w:shd w:val="clear" w:color="auto" w:fill="auto"/>
            <w:noWrap/>
            <w:vAlign w:val="bottom"/>
            <w:hideMark/>
          </w:tcPr>
          <w:p w14:paraId="2CE975E1" w14:textId="77777777" w:rsidR="00614763" w:rsidRPr="0081352A" w:rsidRDefault="00614763" w:rsidP="0081352A">
            <w:pPr>
              <w:jc w:val="left"/>
              <w:rPr>
                <w:rFonts w:ascii="Calibri" w:eastAsia="Times New Roman" w:hAnsi="Calibri" w:cs="Calibri"/>
                <w:color w:val="000000"/>
              </w:rPr>
            </w:pPr>
            <w:r w:rsidRPr="0081352A">
              <w:rPr>
                <w:rFonts w:ascii="Calibri" w:eastAsia="Times New Roman" w:hAnsi="Calibri" w:cs="Calibri"/>
                <w:color w:val="000000"/>
              </w:rPr>
              <w:t>3DA_384</w:t>
            </w:r>
          </w:p>
        </w:tc>
        <w:tc>
          <w:tcPr>
            <w:tcW w:w="1320" w:type="dxa"/>
            <w:shd w:val="clear" w:color="auto" w:fill="auto"/>
            <w:noWrap/>
            <w:vAlign w:val="bottom"/>
            <w:hideMark/>
          </w:tcPr>
          <w:p w14:paraId="135C059E"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91.60</w:t>
            </w:r>
          </w:p>
        </w:tc>
        <w:tc>
          <w:tcPr>
            <w:tcW w:w="1320" w:type="dxa"/>
            <w:shd w:val="clear" w:color="auto" w:fill="auto"/>
            <w:noWrap/>
            <w:vAlign w:val="bottom"/>
            <w:hideMark/>
          </w:tcPr>
          <w:p w14:paraId="4C503FCF"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90.27</w:t>
            </w:r>
          </w:p>
        </w:tc>
        <w:tc>
          <w:tcPr>
            <w:tcW w:w="1320" w:type="dxa"/>
            <w:shd w:val="clear" w:color="auto" w:fill="auto"/>
            <w:noWrap/>
            <w:vAlign w:val="bottom"/>
            <w:hideMark/>
          </w:tcPr>
          <w:p w14:paraId="3DACD7FE"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90.93</w:t>
            </w:r>
          </w:p>
        </w:tc>
      </w:tr>
      <w:tr w:rsidR="00614763" w:rsidRPr="0081352A" w14:paraId="2392725F" w14:textId="77777777" w:rsidTr="00567091">
        <w:trPr>
          <w:trHeight w:val="315"/>
        </w:trPr>
        <w:tc>
          <w:tcPr>
            <w:tcW w:w="1320" w:type="dxa"/>
            <w:shd w:val="clear" w:color="auto" w:fill="auto"/>
            <w:noWrap/>
            <w:vAlign w:val="bottom"/>
            <w:hideMark/>
          </w:tcPr>
          <w:p w14:paraId="7BC77AB0" w14:textId="77777777" w:rsidR="00614763" w:rsidRPr="0081352A" w:rsidRDefault="00614763" w:rsidP="0081352A">
            <w:pPr>
              <w:jc w:val="left"/>
              <w:rPr>
                <w:rFonts w:ascii="Calibri" w:eastAsia="Times New Roman" w:hAnsi="Calibri" w:cs="Calibri"/>
                <w:color w:val="000000"/>
              </w:rPr>
            </w:pPr>
            <w:r w:rsidRPr="0081352A">
              <w:rPr>
                <w:rFonts w:ascii="Calibri" w:eastAsia="Times New Roman" w:hAnsi="Calibri" w:cs="Calibri"/>
                <w:color w:val="000000"/>
              </w:rPr>
              <w:t>3DA_256</w:t>
            </w:r>
          </w:p>
        </w:tc>
        <w:tc>
          <w:tcPr>
            <w:tcW w:w="1320" w:type="dxa"/>
            <w:shd w:val="clear" w:color="auto" w:fill="auto"/>
            <w:noWrap/>
            <w:vAlign w:val="bottom"/>
            <w:hideMark/>
          </w:tcPr>
          <w:p w14:paraId="2EBAA135"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87.39</w:t>
            </w:r>
          </w:p>
        </w:tc>
        <w:tc>
          <w:tcPr>
            <w:tcW w:w="1320" w:type="dxa"/>
            <w:shd w:val="clear" w:color="auto" w:fill="auto"/>
            <w:noWrap/>
            <w:vAlign w:val="bottom"/>
            <w:hideMark/>
          </w:tcPr>
          <w:p w14:paraId="48C73E0D"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85.54</w:t>
            </w:r>
          </w:p>
        </w:tc>
        <w:tc>
          <w:tcPr>
            <w:tcW w:w="1320" w:type="dxa"/>
            <w:shd w:val="clear" w:color="auto" w:fill="auto"/>
            <w:noWrap/>
            <w:vAlign w:val="bottom"/>
            <w:hideMark/>
          </w:tcPr>
          <w:p w14:paraId="1EA463B9"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86.47</w:t>
            </w:r>
          </w:p>
        </w:tc>
      </w:tr>
      <w:tr w:rsidR="00614763" w:rsidRPr="0081352A" w14:paraId="6B53FBAD" w14:textId="77777777" w:rsidTr="00567091">
        <w:trPr>
          <w:trHeight w:val="315"/>
        </w:trPr>
        <w:tc>
          <w:tcPr>
            <w:tcW w:w="1320" w:type="dxa"/>
            <w:shd w:val="clear" w:color="auto" w:fill="auto"/>
            <w:noWrap/>
            <w:vAlign w:val="bottom"/>
            <w:hideMark/>
          </w:tcPr>
          <w:p w14:paraId="443A68E6" w14:textId="77777777" w:rsidR="00614763" w:rsidRPr="0081352A" w:rsidRDefault="00614763" w:rsidP="0081352A">
            <w:pPr>
              <w:jc w:val="left"/>
              <w:rPr>
                <w:rFonts w:ascii="Calibri" w:eastAsia="Times New Roman" w:hAnsi="Calibri" w:cs="Calibri"/>
                <w:color w:val="000000"/>
              </w:rPr>
            </w:pPr>
            <w:r w:rsidRPr="0081352A">
              <w:rPr>
                <w:rFonts w:ascii="Calibri" w:eastAsia="Times New Roman" w:hAnsi="Calibri" w:cs="Calibri"/>
                <w:color w:val="000000"/>
              </w:rPr>
              <w:t>HR</w:t>
            </w:r>
          </w:p>
        </w:tc>
        <w:tc>
          <w:tcPr>
            <w:tcW w:w="1320" w:type="dxa"/>
            <w:shd w:val="clear" w:color="auto" w:fill="auto"/>
            <w:noWrap/>
            <w:vAlign w:val="bottom"/>
            <w:hideMark/>
          </w:tcPr>
          <w:p w14:paraId="0FD716D9"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99.12</w:t>
            </w:r>
          </w:p>
        </w:tc>
        <w:tc>
          <w:tcPr>
            <w:tcW w:w="1320" w:type="dxa"/>
            <w:shd w:val="clear" w:color="auto" w:fill="auto"/>
            <w:noWrap/>
            <w:vAlign w:val="bottom"/>
            <w:hideMark/>
          </w:tcPr>
          <w:p w14:paraId="49944DC3"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98.70</w:t>
            </w:r>
          </w:p>
        </w:tc>
        <w:tc>
          <w:tcPr>
            <w:tcW w:w="1320" w:type="dxa"/>
            <w:shd w:val="clear" w:color="auto" w:fill="auto"/>
            <w:noWrap/>
            <w:vAlign w:val="bottom"/>
            <w:hideMark/>
          </w:tcPr>
          <w:p w14:paraId="5977FDE4"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98.91</w:t>
            </w:r>
          </w:p>
        </w:tc>
      </w:tr>
      <w:tr w:rsidR="00614763" w:rsidRPr="0081352A" w14:paraId="37D1C005" w14:textId="77777777" w:rsidTr="00567091">
        <w:trPr>
          <w:trHeight w:val="315"/>
        </w:trPr>
        <w:tc>
          <w:tcPr>
            <w:tcW w:w="1320" w:type="dxa"/>
            <w:shd w:val="clear" w:color="auto" w:fill="auto"/>
            <w:noWrap/>
            <w:vAlign w:val="bottom"/>
            <w:hideMark/>
          </w:tcPr>
          <w:p w14:paraId="0FEB129D" w14:textId="77777777" w:rsidR="00614763" w:rsidRPr="0081352A" w:rsidRDefault="00614763" w:rsidP="0081352A">
            <w:pPr>
              <w:jc w:val="left"/>
              <w:rPr>
                <w:rFonts w:ascii="Calibri" w:eastAsia="Times New Roman" w:hAnsi="Calibri" w:cs="Calibri"/>
                <w:color w:val="000000"/>
              </w:rPr>
            </w:pPr>
            <w:r w:rsidRPr="0081352A">
              <w:rPr>
                <w:rFonts w:ascii="Calibri" w:eastAsia="Times New Roman" w:hAnsi="Calibri" w:cs="Calibri"/>
                <w:color w:val="000000"/>
              </w:rPr>
              <w:t>LP70</w:t>
            </w:r>
          </w:p>
        </w:tc>
        <w:tc>
          <w:tcPr>
            <w:tcW w:w="1320" w:type="dxa"/>
            <w:shd w:val="clear" w:color="auto" w:fill="auto"/>
            <w:noWrap/>
            <w:vAlign w:val="bottom"/>
            <w:hideMark/>
          </w:tcPr>
          <w:p w14:paraId="4835C0C4"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41.88</w:t>
            </w:r>
          </w:p>
        </w:tc>
        <w:tc>
          <w:tcPr>
            <w:tcW w:w="1320" w:type="dxa"/>
            <w:shd w:val="clear" w:color="auto" w:fill="auto"/>
            <w:noWrap/>
            <w:vAlign w:val="bottom"/>
            <w:hideMark/>
          </w:tcPr>
          <w:p w14:paraId="5130EDBA"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39.93</w:t>
            </w:r>
          </w:p>
        </w:tc>
        <w:tc>
          <w:tcPr>
            <w:tcW w:w="1320" w:type="dxa"/>
            <w:shd w:val="clear" w:color="auto" w:fill="auto"/>
            <w:noWrap/>
            <w:vAlign w:val="bottom"/>
            <w:hideMark/>
          </w:tcPr>
          <w:p w14:paraId="5D1CE032"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40.91</w:t>
            </w:r>
          </w:p>
        </w:tc>
      </w:tr>
      <w:tr w:rsidR="00614763" w:rsidRPr="0081352A" w14:paraId="221000EC" w14:textId="77777777" w:rsidTr="00567091">
        <w:trPr>
          <w:trHeight w:val="315"/>
        </w:trPr>
        <w:tc>
          <w:tcPr>
            <w:tcW w:w="1320" w:type="dxa"/>
            <w:shd w:val="clear" w:color="auto" w:fill="auto"/>
            <w:noWrap/>
            <w:vAlign w:val="bottom"/>
            <w:hideMark/>
          </w:tcPr>
          <w:p w14:paraId="04C06234" w14:textId="77777777" w:rsidR="00614763" w:rsidRPr="0081352A" w:rsidRDefault="00614763" w:rsidP="0081352A">
            <w:pPr>
              <w:jc w:val="left"/>
              <w:rPr>
                <w:rFonts w:ascii="Calibri" w:eastAsia="Times New Roman" w:hAnsi="Calibri" w:cs="Calibri"/>
                <w:color w:val="000000"/>
              </w:rPr>
            </w:pPr>
            <w:r w:rsidRPr="0081352A">
              <w:rPr>
                <w:rFonts w:ascii="Calibri" w:eastAsia="Times New Roman" w:hAnsi="Calibri" w:cs="Calibri"/>
                <w:color w:val="000000"/>
              </w:rPr>
              <w:t>LP35</w:t>
            </w:r>
          </w:p>
        </w:tc>
        <w:tc>
          <w:tcPr>
            <w:tcW w:w="1320" w:type="dxa"/>
            <w:shd w:val="clear" w:color="auto" w:fill="auto"/>
            <w:noWrap/>
            <w:vAlign w:val="bottom"/>
            <w:hideMark/>
          </w:tcPr>
          <w:p w14:paraId="638404F5"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19.65</w:t>
            </w:r>
          </w:p>
        </w:tc>
        <w:tc>
          <w:tcPr>
            <w:tcW w:w="1320" w:type="dxa"/>
            <w:shd w:val="clear" w:color="auto" w:fill="auto"/>
            <w:noWrap/>
            <w:vAlign w:val="bottom"/>
            <w:hideMark/>
          </w:tcPr>
          <w:p w14:paraId="5ABF2150"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18.32</w:t>
            </w:r>
          </w:p>
        </w:tc>
        <w:tc>
          <w:tcPr>
            <w:tcW w:w="1320" w:type="dxa"/>
            <w:shd w:val="clear" w:color="auto" w:fill="auto"/>
            <w:noWrap/>
            <w:vAlign w:val="bottom"/>
            <w:hideMark/>
          </w:tcPr>
          <w:p w14:paraId="716DF2FE" w14:textId="77777777" w:rsidR="00614763" w:rsidRPr="0081352A" w:rsidRDefault="00614763" w:rsidP="0081352A">
            <w:pPr>
              <w:jc w:val="right"/>
              <w:rPr>
                <w:rFonts w:ascii="Calibri" w:eastAsia="Times New Roman" w:hAnsi="Calibri" w:cs="Calibri"/>
                <w:color w:val="000000"/>
              </w:rPr>
            </w:pPr>
            <w:r>
              <w:rPr>
                <w:rFonts w:ascii="Calibri" w:eastAsia="Times New Roman" w:hAnsi="Calibri"/>
                <w:color w:val="000000"/>
              </w:rPr>
              <w:t>18.99</w:t>
            </w:r>
          </w:p>
        </w:tc>
      </w:tr>
    </w:tbl>
    <w:p w14:paraId="5B0020F2" w14:textId="77777777" w:rsidR="0081352A" w:rsidRDefault="0081352A" w:rsidP="008C6CE3">
      <w:pPr>
        <w:rPr>
          <w:b/>
        </w:rPr>
      </w:pPr>
    </w:p>
    <w:p w14:paraId="2EFCBB22" w14:textId="77777777" w:rsidR="00AD1CC8" w:rsidRDefault="00AD1CC8" w:rsidP="00AD1CC8">
      <w:r>
        <w:t xml:space="preserve">The following is a plot of the mean scores and 95% confidence intervals. The confidence intervals are plotted, but are so small that they are within the size of the marker used for the mean. </w:t>
      </w:r>
    </w:p>
    <w:p w14:paraId="30A3CB50" w14:textId="77777777" w:rsidR="00AD1CC8" w:rsidRDefault="00AD1CC8" w:rsidP="008C6CE3">
      <w:pPr>
        <w:rPr>
          <w:b/>
        </w:rPr>
      </w:pPr>
    </w:p>
    <w:p w14:paraId="16BB8C3D" w14:textId="77777777" w:rsidR="00E85FFF" w:rsidRDefault="00643A17" w:rsidP="008C6CE3">
      <w:pPr>
        <w:rPr>
          <w:b/>
        </w:rPr>
      </w:pPr>
      <w:r w:rsidRPr="00567091">
        <w:rPr>
          <w:b/>
          <w:noProof/>
        </w:rPr>
        <w:drawing>
          <wp:inline distT="0" distB="0" distL="0" distR="0" wp14:anchorId="79665C71" wp14:editId="66F55C73">
            <wp:extent cx="4654550" cy="2749550"/>
            <wp:effectExtent l="25400" t="2540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0" cy="2749550"/>
                    </a:xfrm>
                    <a:prstGeom prst="rect">
                      <a:avLst/>
                    </a:prstGeom>
                    <a:noFill/>
                    <a:ln w="9525">
                      <a:solidFill>
                        <a:srgbClr val="0070C0"/>
                      </a:solidFill>
                    </a:ln>
                  </pic:spPr>
                </pic:pic>
              </a:graphicData>
            </a:graphic>
          </wp:inline>
        </w:drawing>
      </w:r>
    </w:p>
    <w:p w14:paraId="33FFC146" w14:textId="77777777" w:rsidR="00614763" w:rsidRPr="0081352A" w:rsidRDefault="00614763" w:rsidP="008C6CE3">
      <w:pPr>
        <w:rPr>
          <w:b/>
        </w:rPr>
      </w:pPr>
    </w:p>
    <w:p w14:paraId="75A66E59" w14:textId="77777777" w:rsidR="008C6CE3" w:rsidRPr="00D52CB1" w:rsidRDefault="008C6CE3" w:rsidP="00D404C4">
      <w:pPr>
        <w:pStyle w:val="Heading2"/>
      </w:pPr>
      <w:bookmarkStart w:id="25" w:name="_Toc472570985"/>
      <w:r w:rsidRPr="00D52CB1">
        <w:t>Test 3</w:t>
      </w:r>
      <w:r w:rsidR="00ED1633">
        <w:t xml:space="preserve"> </w:t>
      </w:r>
      <w:r w:rsidR="00ED1633" w:rsidRPr="00862B68">
        <w:t>"High Efficiency Broadcast"</w:t>
      </w:r>
      <w:bookmarkEnd w:id="25"/>
    </w:p>
    <w:p w14:paraId="0CE436F5" w14:textId="60B1F696" w:rsidR="00AD1CC8" w:rsidRDefault="00AD1CC8" w:rsidP="00AD1CC8">
      <w:r>
        <w:t xml:space="preserve">The following table shows the mean score for 3D Audio operating at three bit rates: 3DA_hi, 3DA_mid, 3DA_lo, </w:t>
      </w:r>
      <w:r w:rsidR="00CC6C62">
        <w:t>the Hidden Reference (HR), the 7.0 kHz low pass anchor (LP70) and 3.5 kHz low pass anchor (LP3</w:t>
      </w:r>
      <w:r w:rsidR="00975637">
        <w:t>5</w:t>
      </w:r>
      <w:r w:rsidR="00CC6C62">
        <w:t xml:space="preserve">), </w:t>
      </w:r>
      <w:r>
        <w:t xml:space="preserve">and the associated high and low 95% confidence interval limits on the mean for each condition. The specific bit rates for each test item for each of the three rates (hi, mid, lo) are given in the table in Section </w:t>
      </w:r>
      <w:r>
        <w:fldChar w:fldCharType="begin"/>
      </w:r>
      <w:r>
        <w:instrText xml:space="preserve"> REF _Ref472516378 \r \h </w:instrText>
      </w:r>
      <w:r>
        <w:fldChar w:fldCharType="separate"/>
      </w:r>
      <w:r>
        <w:t>2.5</w:t>
      </w:r>
      <w:r>
        <w:fldChar w:fldCharType="end"/>
      </w:r>
      <w:r>
        <w:t>.</w:t>
      </w:r>
    </w:p>
    <w:p w14:paraId="2A1D1AC4" w14:textId="77777777" w:rsidR="0081352A" w:rsidRDefault="0081352A" w:rsidP="008C6CE3"/>
    <w:tbl>
      <w:tblPr>
        <w:tblW w:w="5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20"/>
        <w:gridCol w:w="1320"/>
        <w:gridCol w:w="1320"/>
      </w:tblGrid>
      <w:tr w:rsidR="0081352A" w:rsidRPr="0081352A" w14:paraId="2C88E80C" w14:textId="77777777" w:rsidTr="00567091">
        <w:trPr>
          <w:trHeight w:val="315"/>
        </w:trPr>
        <w:tc>
          <w:tcPr>
            <w:tcW w:w="1320" w:type="dxa"/>
            <w:shd w:val="clear" w:color="000000" w:fill="D9E1F2"/>
            <w:noWrap/>
            <w:vAlign w:val="bottom"/>
            <w:hideMark/>
          </w:tcPr>
          <w:p w14:paraId="399888CD"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Sys</w:t>
            </w:r>
          </w:p>
        </w:tc>
        <w:tc>
          <w:tcPr>
            <w:tcW w:w="1320" w:type="dxa"/>
            <w:shd w:val="clear" w:color="000000" w:fill="D9E1F2"/>
            <w:noWrap/>
            <w:vAlign w:val="bottom"/>
            <w:hideMark/>
          </w:tcPr>
          <w:p w14:paraId="2BC4F1C5"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High</w:t>
            </w:r>
          </w:p>
        </w:tc>
        <w:tc>
          <w:tcPr>
            <w:tcW w:w="1320" w:type="dxa"/>
            <w:shd w:val="clear" w:color="000000" w:fill="D9E1F2"/>
            <w:noWrap/>
            <w:vAlign w:val="bottom"/>
            <w:hideMark/>
          </w:tcPr>
          <w:p w14:paraId="3D7BEF7A"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Low</w:t>
            </w:r>
          </w:p>
        </w:tc>
        <w:tc>
          <w:tcPr>
            <w:tcW w:w="1320" w:type="dxa"/>
            <w:shd w:val="clear" w:color="000000" w:fill="D9E1F2"/>
            <w:noWrap/>
            <w:vAlign w:val="bottom"/>
            <w:hideMark/>
          </w:tcPr>
          <w:p w14:paraId="569EFE26"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Mean</w:t>
            </w:r>
          </w:p>
        </w:tc>
      </w:tr>
      <w:tr w:rsidR="0081352A" w:rsidRPr="0081352A" w14:paraId="04915BF0" w14:textId="77777777" w:rsidTr="00567091">
        <w:trPr>
          <w:trHeight w:val="315"/>
        </w:trPr>
        <w:tc>
          <w:tcPr>
            <w:tcW w:w="1320" w:type="dxa"/>
            <w:shd w:val="clear" w:color="auto" w:fill="auto"/>
            <w:noWrap/>
            <w:vAlign w:val="bottom"/>
            <w:hideMark/>
          </w:tcPr>
          <w:p w14:paraId="1B3AF1F3"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3DA_hi</w:t>
            </w:r>
          </w:p>
        </w:tc>
        <w:tc>
          <w:tcPr>
            <w:tcW w:w="1320" w:type="dxa"/>
            <w:shd w:val="clear" w:color="auto" w:fill="auto"/>
            <w:noWrap/>
            <w:vAlign w:val="bottom"/>
            <w:hideMark/>
          </w:tcPr>
          <w:p w14:paraId="3F60A5BC"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91.00</w:t>
            </w:r>
          </w:p>
        </w:tc>
        <w:tc>
          <w:tcPr>
            <w:tcW w:w="1320" w:type="dxa"/>
            <w:shd w:val="clear" w:color="auto" w:fill="auto"/>
            <w:noWrap/>
            <w:vAlign w:val="bottom"/>
            <w:hideMark/>
          </w:tcPr>
          <w:p w14:paraId="79C2E872"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89.08</w:t>
            </w:r>
          </w:p>
        </w:tc>
        <w:tc>
          <w:tcPr>
            <w:tcW w:w="1320" w:type="dxa"/>
            <w:shd w:val="clear" w:color="auto" w:fill="auto"/>
            <w:noWrap/>
            <w:vAlign w:val="bottom"/>
            <w:hideMark/>
          </w:tcPr>
          <w:p w14:paraId="455C64BC"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90.04</w:t>
            </w:r>
          </w:p>
        </w:tc>
      </w:tr>
      <w:tr w:rsidR="0081352A" w:rsidRPr="0081352A" w14:paraId="467E6CA0" w14:textId="77777777" w:rsidTr="00567091">
        <w:trPr>
          <w:trHeight w:val="315"/>
        </w:trPr>
        <w:tc>
          <w:tcPr>
            <w:tcW w:w="1320" w:type="dxa"/>
            <w:shd w:val="clear" w:color="auto" w:fill="auto"/>
            <w:noWrap/>
            <w:vAlign w:val="bottom"/>
            <w:hideMark/>
          </w:tcPr>
          <w:p w14:paraId="5780BF48"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3DA_md</w:t>
            </w:r>
          </w:p>
        </w:tc>
        <w:tc>
          <w:tcPr>
            <w:tcW w:w="1320" w:type="dxa"/>
            <w:shd w:val="clear" w:color="auto" w:fill="auto"/>
            <w:noWrap/>
            <w:vAlign w:val="bottom"/>
            <w:hideMark/>
          </w:tcPr>
          <w:p w14:paraId="013716BC"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87.63</w:t>
            </w:r>
          </w:p>
        </w:tc>
        <w:tc>
          <w:tcPr>
            <w:tcW w:w="1320" w:type="dxa"/>
            <w:shd w:val="clear" w:color="auto" w:fill="auto"/>
            <w:noWrap/>
            <w:vAlign w:val="bottom"/>
            <w:hideMark/>
          </w:tcPr>
          <w:p w14:paraId="396FDB27"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85.35</w:t>
            </w:r>
          </w:p>
        </w:tc>
        <w:tc>
          <w:tcPr>
            <w:tcW w:w="1320" w:type="dxa"/>
            <w:shd w:val="clear" w:color="auto" w:fill="auto"/>
            <w:noWrap/>
            <w:vAlign w:val="bottom"/>
            <w:hideMark/>
          </w:tcPr>
          <w:p w14:paraId="13372B22"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86.49</w:t>
            </w:r>
          </w:p>
        </w:tc>
      </w:tr>
      <w:tr w:rsidR="0081352A" w:rsidRPr="0081352A" w14:paraId="1ECD3AEB" w14:textId="77777777" w:rsidTr="00567091">
        <w:trPr>
          <w:trHeight w:val="315"/>
        </w:trPr>
        <w:tc>
          <w:tcPr>
            <w:tcW w:w="1320" w:type="dxa"/>
            <w:shd w:val="clear" w:color="auto" w:fill="auto"/>
            <w:noWrap/>
            <w:vAlign w:val="bottom"/>
            <w:hideMark/>
          </w:tcPr>
          <w:p w14:paraId="7B1A1595"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3DA_lo</w:t>
            </w:r>
          </w:p>
        </w:tc>
        <w:tc>
          <w:tcPr>
            <w:tcW w:w="1320" w:type="dxa"/>
            <w:shd w:val="clear" w:color="auto" w:fill="auto"/>
            <w:noWrap/>
            <w:vAlign w:val="bottom"/>
            <w:hideMark/>
          </w:tcPr>
          <w:p w14:paraId="32BADEB4"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83.46</w:t>
            </w:r>
          </w:p>
        </w:tc>
        <w:tc>
          <w:tcPr>
            <w:tcW w:w="1320" w:type="dxa"/>
            <w:shd w:val="clear" w:color="auto" w:fill="auto"/>
            <w:noWrap/>
            <w:vAlign w:val="bottom"/>
            <w:hideMark/>
          </w:tcPr>
          <w:p w14:paraId="45FE76AF"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80.80</w:t>
            </w:r>
          </w:p>
        </w:tc>
        <w:tc>
          <w:tcPr>
            <w:tcW w:w="1320" w:type="dxa"/>
            <w:shd w:val="clear" w:color="auto" w:fill="auto"/>
            <w:noWrap/>
            <w:vAlign w:val="bottom"/>
            <w:hideMark/>
          </w:tcPr>
          <w:p w14:paraId="4E1BE281"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82.13</w:t>
            </w:r>
          </w:p>
        </w:tc>
      </w:tr>
      <w:tr w:rsidR="0081352A" w:rsidRPr="0081352A" w14:paraId="37A45CDC" w14:textId="77777777" w:rsidTr="00567091">
        <w:trPr>
          <w:trHeight w:val="315"/>
        </w:trPr>
        <w:tc>
          <w:tcPr>
            <w:tcW w:w="1320" w:type="dxa"/>
            <w:shd w:val="clear" w:color="auto" w:fill="auto"/>
            <w:noWrap/>
            <w:vAlign w:val="bottom"/>
            <w:hideMark/>
          </w:tcPr>
          <w:p w14:paraId="425A0ADC"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HR</w:t>
            </w:r>
          </w:p>
        </w:tc>
        <w:tc>
          <w:tcPr>
            <w:tcW w:w="1320" w:type="dxa"/>
            <w:shd w:val="clear" w:color="auto" w:fill="auto"/>
            <w:noWrap/>
            <w:vAlign w:val="bottom"/>
            <w:hideMark/>
          </w:tcPr>
          <w:p w14:paraId="135F6A53"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99.36</w:t>
            </w:r>
          </w:p>
        </w:tc>
        <w:tc>
          <w:tcPr>
            <w:tcW w:w="1320" w:type="dxa"/>
            <w:shd w:val="clear" w:color="auto" w:fill="auto"/>
            <w:noWrap/>
            <w:vAlign w:val="bottom"/>
            <w:hideMark/>
          </w:tcPr>
          <w:p w14:paraId="4E7EA1CE"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98.99</w:t>
            </w:r>
          </w:p>
        </w:tc>
        <w:tc>
          <w:tcPr>
            <w:tcW w:w="1320" w:type="dxa"/>
            <w:shd w:val="clear" w:color="auto" w:fill="auto"/>
            <w:noWrap/>
            <w:vAlign w:val="bottom"/>
            <w:hideMark/>
          </w:tcPr>
          <w:p w14:paraId="6B1249C1"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99.18</w:t>
            </w:r>
          </w:p>
        </w:tc>
      </w:tr>
      <w:tr w:rsidR="0081352A" w:rsidRPr="0081352A" w14:paraId="12158E39" w14:textId="77777777" w:rsidTr="00567091">
        <w:trPr>
          <w:trHeight w:val="315"/>
        </w:trPr>
        <w:tc>
          <w:tcPr>
            <w:tcW w:w="1320" w:type="dxa"/>
            <w:shd w:val="clear" w:color="auto" w:fill="auto"/>
            <w:noWrap/>
            <w:vAlign w:val="bottom"/>
            <w:hideMark/>
          </w:tcPr>
          <w:p w14:paraId="378B458E"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LP70</w:t>
            </w:r>
          </w:p>
        </w:tc>
        <w:tc>
          <w:tcPr>
            <w:tcW w:w="1320" w:type="dxa"/>
            <w:shd w:val="clear" w:color="auto" w:fill="auto"/>
            <w:noWrap/>
            <w:vAlign w:val="bottom"/>
            <w:hideMark/>
          </w:tcPr>
          <w:p w14:paraId="74F8260F"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39.47</w:t>
            </w:r>
          </w:p>
        </w:tc>
        <w:tc>
          <w:tcPr>
            <w:tcW w:w="1320" w:type="dxa"/>
            <w:shd w:val="clear" w:color="auto" w:fill="auto"/>
            <w:noWrap/>
            <w:vAlign w:val="bottom"/>
            <w:hideMark/>
          </w:tcPr>
          <w:p w14:paraId="6ED9069B"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36.87</w:t>
            </w:r>
          </w:p>
        </w:tc>
        <w:tc>
          <w:tcPr>
            <w:tcW w:w="1320" w:type="dxa"/>
            <w:shd w:val="clear" w:color="auto" w:fill="auto"/>
            <w:noWrap/>
            <w:vAlign w:val="bottom"/>
            <w:hideMark/>
          </w:tcPr>
          <w:p w14:paraId="16DF5D93"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38.17</w:t>
            </w:r>
          </w:p>
        </w:tc>
      </w:tr>
      <w:tr w:rsidR="0081352A" w:rsidRPr="0081352A" w14:paraId="332E5965" w14:textId="77777777" w:rsidTr="00567091">
        <w:trPr>
          <w:trHeight w:val="315"/>
        </w:trPr>
        <w:tc>
          <w:tcPr>
            <w:tcW w:w="1320" w:type="dxa"/>
            <w:shd w:val="clear" w:color="auto" w:fill="auto"/>
            <w:noWrap/>
            <w:vAlign w:val="bottom"/>
            <w:hideMark/>
          </w:tcPr>
          <w:p w14:paraId="5FFDCE90"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LP35</w:t>
            </w:r>
          </w:p>
        </w:tc>
        <w:tc>
          <w:tcPr>
            <w:tcW w:w="1320" w:type="dxa"/>
            <w:shd w:val="clear" w:color="auto" w:fill="auto"/>
            <w:noWrap/>
            <w:vAlign w:val="bottom"/>
            <w:hideMark/>
          </w:tcPr>
          <w:p w14:paraId="26EA4A73"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19.71</w:t>
            </w:r>
          </w:p>
        </w:tc>
        <w:tc>
          <w:tcPr>
            <w:tcW w:w="1320" w:type="dxa"/>
            <w:shd w:val="clear" w:color="auto" w:fill="auto"/>
            <w:noWrap/>
            <w:vAlign w:val="bottom"/>
            <w:hideMark/>
          </w:tcPr>
          <w:p w14:paraId="0536D2FB"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17.84</w:t>
            </w:r>
          </w:p>
        </w:tc>
        <w:tc>
          <w:tcPr>
            <w:tcW w:w="1320" w:type="dxa"/>
            <w:shd w:val="clear" w:color="auto" w:fill="auto"/>
            <w:noWrap/>
            <w:vAlign w:val="bottom"/>
            <w:hideMark/>
          </w:tcPr>
          <w:p w14:paraId="23489950"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18.77</w:t>
            </w:r>
          </w:p>
        </w:tc>
      </w:tr>
    </w:tbl>
    <w:p w14:paraId="14284E89" w14:textId="77777777" w:rsidR="0081352A" w:rsidRDefault="0081352A" w:rsidP="008C6CE3"/>
    <w:p w14:paraId="6959A540" w14:textId="77777777" w:rsidR="00CC6C62" w:rsidRDefault="00CC6C62" w:rsidP="00CC6C62">
      <w:r>
        <w:t xml:space="preserve">The following is a plot of the mean scores and 95% confidence intervals. The confidence intervals are plotted, but are so small that they are within the size of the marker used for the mean. </w:t>
      </w:r>
    </w:p>
    <w:p w14:paraId="2F256D08" w14:textId="77777777" w:rsidR="00CC6C62" w:rsidRDefault="00CC6C62" w:rsidP="00CC6C62"/>
    <w:p w14:paraId="49D48B25" w14:textId="77777777" w:rsidR="00E85FFF" w:rsidRDefault="00E85FFF" w:rsidP="008C6CE3">
      <w:r>
        <w:rPr>
          <w:noProof/>
        </w:rPr>
        <w:lastRenderedPageBreak/>
        <w:drawing>
          <wp:inline distT="0" distB="0" distL="0" distR="0" wp14:anchorId="6DE89C4A" wp14:editId="0FC0AE09">
            <wp:extent cx="4648200" cy="2743200"/>
            <wp:effectExtent l="25400" t="2540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8200" cy="2743200"/>
                    </a:xfrm>
                    <a:prstGeom prst="rect">
                      <a:avLst/>
                    </a:prstGeom>
                    <a:ln w="9525">
                      <a:solidFill>
                        <a:srgbClr val="0070C0"/>
                      </a:solidFill>
                    </a:ln>
                  </pic:spPr>
                </pic:pic>
              </a:graphicData>
            </a:graphic>
          </wp:inline>
        </w:drawing>
      </w:r>
    </w:p>
    <w:p w14:paraId="79EAEFF7" w14:textId="77777777" w:rsidR="007B0FDB" w:rsidRDefault="007B0FDB" w:rsidP="008C6CE3"/>
    <w:p w14:paraId="4504DBA7" w14:textId="77777777" w:rsidR="007B0FDB" w:rsidRDefault="00AF6659" w:rsidP="008C6CE3">
      <w:r>
        <w:t>Since this test used a range of content formats for the test items and coded each format with a range of bit rates, the</w:t>
      </w:r>
      <w:r w:rsidR="00CA0FB6">
        <w:t xml:space="preserve"> follo</w:t>
      </w:r>
      <w:r>
        <w:t xml:space="preserve">wing table and plots present the performance of 3D Audio for each content format for the three (hi, mid, lo) coding bit rates. </w:t>
      </w:r>
    </w:p>
    <w:p w14:paraId="666B787F" w14:textId="77777777" w:rsidR="00AF6659" w:rsidRDefault="00AF6659" w:rsidP="008C6CE3"/>
    <w:tbl>
      <w:tblPr>
        <w:tblStyle w:val="TableGrid"/>
        <w:tblW w:w="8298" w:type="dxa"/>
        <w:tblLook w:val="04A0" w:firstRow="1" w:lastRow="0" w:firstColumn="1" w:lastColumn="0" w:noHBand="0" w:noVBand="1"/>
      </w:tblPr>
      <w:tblGrid>
        <w:gridCol w:w="1639"/>
        <w:gridCol w:w="2159"/>
        <w:gridCol w:w="2340"/>
        <w:gridCol w:w="2160"/>
      </w:tblGrid>
      <w:tr w:rsidR="00525E72" w:rsidRPr="00D044F0" w14:paraId="51010521" w14:textId="77777777" w:rsidTr="00B02366">
        <w:tc>
          <w:tcPr>
            <w:tcW w:w="1639" w:type="dxa"/>
            <w:shd w:val="clear" w:color="auto" w:fill="D9E2F3" w:themeFill="accent1" w:themeFillTint="33"/>
          </w:tcPr>
          <w:p w14:paraId="43FA9061" w14:textId="77777777" w:rsidR="00EB286E" w:rsidRPr="00D044F0" w:rsidRDefault="00EB286E" w:rsidP="00697EFD">
            <w:r>
              <w:t>Content</w:t>
            </w:r>
          </w:p>
        </w:tc>
        <w:tc>
          <w:tcPr>
            <w:tcW w:w="2159" w:type="dxa"/>
            <w:shd w:val="clear" w:color="auto" w:fill="D9E2F3" w:themeFill="accent1" w:themeFillTint="33"/>
          </w:tcPr>
          <w:p w14:paraId="7E81B6D2" w14:textId="77777777" w:rsidR="00EB286E" w:rsidRPr="00D044F0" w:rsidRDefault="00EB286E" w:rsidP="00697EFD">
            <w:r w:rsidRPr="00D044F0">
              <w:t>High</w:t>
            </w:r>
            <w:r>
              <w:t xml:space="preserve"> Rate</w:t>
            </w:r>
          </w:p>
        </w:tc>
        <w:tc>
          <w:tcPr>
            <w:tcW w:w="2340" w:type="dxa"/>
            <w:shd w:val="clear" w:color="auto" w:fill="D9E2F3" w:themeFill="accent1" w:themeFillTint="33"/>
          </w:tcPr>
          <w:p w14:paraId="514F9178" w14:textId="77777777" w:rsidR="00EB286E" w:rsidRPr="00D044F0" w:rsidRDefault="00EB286E" w:rsidP="00697EFD">
            <w:proofErr w:type="spellStart"/>
            <w:r w:rsidRPr="00D044F0">
              <w:t>Mid</w:t>
            </w:r>
            <w:r>
              <w:t xml:space="preserve"> Rate</w:t>
            </w:r>
            <w:proofErr w:type="spellEnd"/>
          </w:p>
        </w:tc>
        <w:tc>
          <w:tcPr>
            <w:tcW w:w="2160" w:type="dxa"/>
            <w:shd w:val="clear" w:color="auto" w:fill="D9E2F3" w:themeFill="accent1" w:themeFillTint="33"/>
          </w:tcPr>
          <w:p w14:paraId="748C9A1B" w14:textId="77777777" w:rsidR="00EB286E" w:rsidRPr="00D044F0" w:rsidRDefault="00EB286E" w:rsidP="00697EFD">
            <w:r w:rsidRPr="00D044F0">
              <w:t>Low</w:t>
            </w:r>
            <w:r>
              <w:t xml:space="preserve"> Rate</w:t>
            </w:r>
          </w:p>
        </w:tc>
      </w:tr>
      <w:tr w:rsidR="00525E72" w:rsidRPr="00D044F0" w14:paraId="6A0FD4A1" w14:textId="77777777" w:rsidTr="00B02366">
        <w:tc>
          <w:tcPr>
            <w:tcW w:w="1639" w:type="dxa"/>
          </w:tcPr>
          <w:p w14:paraId="2F2E9EA0" w14:textId="77777777" w:rsidR="00525E72" w:rsidRPr="00D044F0" w:rsidRDefault="00525E72" w:rsidP="00697EFD">
            <w:r w:rsidRPr="00D044F0">
              <w:t>Stereo</w:t>
            </w:r>
          </w:p>
        </w:tc>
        <w:tc>
          <w:tcPr>
            <w:tcW w:w="2159" w:type="dxa"/>
          </w:tcPr>
          <w:p w14:paraId="2A883F96" w14:textId="0172822D" w:rsidR="00525E72" w:rsidRPr="00D044F0" w:rsidRDefault="00525E72" w:rsidP="00525E72">
            <w:r w:rsidRPr="00D044F0">
              <w:t>90.</w:t>
            </w:r>
            <w:r>
              <w:t>60</w:t>
            </w:r>
            <w:r w:rsidRPr="00D044F0">
              <w:t xml:space="preserve"> ± 1.</w:t>
            </w:r>
            <w:r>
              <w:t>68</w:t>
            </w:r>
          </w:p>
        </w:tc>
        <w:tc>
          <w:tcPr>
            <w:tcW w:w="2340" w:type="dxa"/>
          </w:tcPr>
          <w:p w14:paraId="47FC20B4" w14:textId="20F8B8DD" w:rsidR="00525E72" w:rsidRPr="00D044F0" w:rsidRDefault="00525E72" w:rsidP="00697EFD">
            <w:r w:rsidRPr="00D044F0">
              <w:t>88.</w:t>
            </w:r>
            <w:r>
              <w:t>68</w:t>
            </w:r>
            <w:r w:rsidRPr="00D044F0">
              <w:t xml:space="preserve"> ± 1.</w:t>
            </w:r>
            <w:r>
              <w:t>98</w:t>
            </w:r>
          </w:p>
        </w:tc>
        <w:tc>
          <w:tcPr>
            <w:tcW w:w="2160" w:type="dxa"/>
          </w:tcPr>
          <w:p w14:paraId="2E7F709C" w14:textId="00D8B8D4" w:rsidR="00525E72" w:rsidRPr="00D044F0" w:rsidRDefault="00525E72" w:rsidP="00697EFD">
            <w:r w:rsidRPr="00D044F0">
              <w:t>81.</w:t>
            </w:r>
            <w:r>
              <w:t>83</w:t>
            </w:r>
            <w:r w:rsidRPr="00D044F0">
              <w:t xml:space="preserve"> ± 2.</w:t>
            </w:r>
            <w:r>
              <w:t>81</w:t>
            </w:r>
          </w:p>
        </w:tc>
      </w:tr>
      <w:tr w:rsidR="00525E72" w:rsidRPr="00D044F0" w14:paraId="3FFC5D7F" w14:textId="77777777" w:rsidTr="00B02366">
        <w:tc>
          <w:tcPr>
            <w:tcW w:w="1639" w:type="dxa"/>
          </w:tcPr>
          <w:p w14:paraId="7C5D1B05" w14:textId="77777777" w:rsidR="00525E72" w:rsidRPr="00D044F0" w:rsidRDefault="00525E72" w:rsidP="00697EFD">
            <w:r w:rsidRPr="00D044F0">
              <w:t>5.1</w:t>
            </w:r>
          </w:p>
        </w:tc>
        <w:tc>
          <w:tcPr>
            <w:tcW w:w="2159" w:type="dxa"/>
          </w:tcPr>
          <w:p w14:paraId="1AE29CA9" w14:textId="15374106" w:rsidR="00525E72" w:rsidRPr="00D044F0" w:rsidRDefault="00525E72" w:rsidP="00697EFD">
            <w:r w:rsidRPr="00D044F0">
              <w:t>88.</w:t>
            </w:r>
            <w:r>
              <w:t>00</w:t>
            </w:r>
            <w:r w:rsidRPr="00D044F0">
              <w:t xml:space="preserve"> ± 2.</w:t>
            </w:r>
            <w:r>
              <w:t>47</w:t>
            </w:r>
          </w:p>
        </w:tc>
        <w:tc>
          <w:tcPr>
            <w:tcW w:w="2340" w:type="dxa"/>
          </w:tcPr>
          <w:p w14:paraId="02A0AD08" w14:textId="03C62E28" w:rsidR="00525E72" w:rsidRPr="00D044F0" w:rsidRDefault="00525E72" w:rsidP="00697EFD">
            <w:r w:rsidRPr="00D044F0">
              <w:t>85.</w:t>
            </w:r>
            <w:r>
              <w:t>02</w:t>
            </w:r>
            <w:r w:rsidRPr="00D044F0">
              <w:t xml:space="preserve"> ± 2.</w:t>
            </w:r>
            <w:r>
              <w:t>52</w:t>
            </w:r>
          </w:p>
        </w:tc>
        <w:tc>
          <w:tcPr>
            <w:tcW w:w="2160" w:type="dxa"/>
          </w:tcPr>
          <w:p w14:paraId="691AB0C5" w14:textId="64E566E2" w:rsidR="00525E72" w:rsidRPr="00D044F0" w:rsidRDefault="00525E72" w:rsidP="00697EFD">
            <w:r w:rsidRPr="00D044F0">
              <w:t>84.</w:t>
            </w:r>
            <w:r>
              <w:t>02</w:t>
            </w:r>
            <w:r w:rsidRPr="00D044F0">
              <w:t xml:space="preserve"> ± 2.</w:t>
            </w:r>
            <w:r>
              <w:t>63</w:t>
            </w:r>
          </w:p>
        </w:tc>
      </w:tr>
      <w:tr w:rsidR="00525E72" w:rsidRPr="00D044F0" w14:paraId="62ED40FA" w14:textId="77777777" w:rsidTr="00B02366">
        <w:tc>
          <w:tcPr>
            <w:tcW w:w="1639" w:type="dxa"/>
          </w:tcPr>
          <w:p w14:paraId="4F9B9924" w14:textId="77777777" w:rsidR="00525E72" w:rsidRPr="00D044F0" w:rsidRDefault="00525E72" w:rsidP="00697EFD">
            <w:r w:rsidRPr="00D044F0">
              <w:t>5.1+2</w:t>
            </w:r>
          </w:p>
        </w:tc>
        <w:tc>
          <w:tcPr>
            <w:tcW w:w="2159" w:type="dxa"/>
          </w:tcPr>
          <w:p w14:paraId="1F4EE946" w14:textId="4FA8C856" w:rsidR="00525E72" w:rsidRPr="00D044F0" w:rsidRDefault="00525E72" w:rsidP="00697EFD">
            <w:r w:rsidRPr="00D044F0">
              <w:t>92.</w:t>
            </w:r>
            <w:r>
              <w:t>50</w:t>
            </w:r>
            <w:r w:rsidRPr="00D044F0">
              <w:t xml:space="preserve"> ± 1.</w:t>
            </w:r>
            <w:r>
              <w:t>50</w:t>
            </w:r>
          </w:p>
        </w:tc>
        <w:tc>
          <w:tcPr>
            <w:tcW w:w="2340" w:type="dxa"/>
          </w:tcPr>
          <w:p w14:paraId="3157EB30" w14:textId="191A7C16" w:rsidR="00525E72" w:rsidRPr="00D044F0" w:rsidRDefault="00525E72" w:rsidP="00697EFD">
            <w:r w:rsidRPr="00D044F0">
              <w:t>85.</w:t>
            </w:r>
            <w:r>
              <w:t>23</w:t>
            </w:r>
            <w:r w:rsidRPr="00D044F0">
              <w:t xml:space="preserve"> ± 2.</w:t>
            </w:r>
            <w:r>
              <w:t>36</w:t>
            </w:r>
          </w:p>
        </w:tc>
        <w:tc>
          <w:tcPr>
            <w:tcW w:w="2160" w:type="dxa"/>
          </w:tcPr>
          <w:p w14:paraId="14E6523A" w14:textId="28172099" w:rsidR="00525E72" w:rsidRPr="00D044F0" w:rsidRDefault="00525E72" w:rsidP="00697EFD">
            <w:r w:rsidRPr="00D044F0">
              <w:t>81.</w:t>
            </w:r>
            <w:r>
              <w:t>29</w:t>
            </w:r>
            <w:r w:rsidRPr="00D044F0">
              <w:t xml:space="preserve"> ± 2.</w:t>
            </w:r>
            <w:r>
              <w:t>71</w:t>
            </w:r>
          </w:p>
        </w:tc>
      </w:tr>
      <w:tr w:rsidR="00525E72" w:rsidRPr="00D044F0" w14:paraId="628B2799" w14:textId="77777777" w:rsidTr="00B02366">
        <w:tc>
          <w:tcPr>
            <w:tcW w:w="1639" w:type="dxa"/>
          </w:tcPr>
          <w:p w14:paraId="42E2A2B8" w14:textId="77777777" w:rsidR="00525E72" w:rsidRPr="00D044F0" w:rsidRDefault="00525E72" w:rsidP="00697EFD">
            <w:r w:rsidRPr="00D044F0">
              <w:t>HOA @ 5.1+2</w:t>
            </w:r>
          </w:p>
        </w:tc>
        <w:tc>
          <w:tcPr>
            <w:tcW w:w="2159" w:type="dxa"/>
          </w:tcPr>
          <w:p w14:paraId="0B8935E7" w14:textId="1A4A67CC" w:rsidR="00525E72" w:rsidRPr="00D044F0" w:rsidRDefault="00525E72" w:rsidP="00697EFD">
            <w:r w:rsidRPr="00D044F0">
              <w:t>89.</w:t>
            </w:r>
            <w:r>
              <w:t>05</w:t>
            </w:r>
            <w:r w:rsidRPr="00D044F0">
              <w:t xml:space="preserve"> ± 1.</w:t>
            </w:r>
            <w:r>
              <w:t>87</w:t>
            </w:r>
          </w:p>
        </w:tc>
        <w:tc>
          <w:tcPr>
            <w:tcW w:w="2340" w:type="dxa"/>
          </w:tcPr>
          <w:p w14:paraId="29E59637" w14:textId="337CCB43" w:rsidR="00525E72" w:rsidRPr="00D044F0" w:rsidRDefault="00525E72" w:rsidP="00697EFD">
            <w:r w:rsidRPr="00D044F0">
              <w:t>87.</w:t>
            </w:r>
            <w:r>
              <w:t>02</w:t>
            </w:r>
            <w:r w:rsidRPr="00D044F0">
              <w:t xml:space="preserve"> ± 2.</w:t>
            </w:r>
            <w:r>
              <w:t>26</w:t>
            </w:r>
          </w:p>
        </w:tc>
        <w:tc>
          <w:tcPr>
            <w:tcW w:w="2160" w:type="dxa"/>
          </w:tcPr>
          <w:p w14:paraId="67C097C4" w14:textId="558E8E1F" w:rsidR="00525E72" w:rsidRPr="00D044F0" w:rsidRDefault="00525E72" w:rsidP="00697EFD">
            <w:r w:rsidRPr="00D044F0">
              <w:t>81.</w:t>
            </w:r>
            <w:r>
              <w:t>39</w:t>
            </w:r>
            <w:r w:rsidRPr="00D044F0">
              <w:t xml:space="preserve"> ± 2.</w:t>
            </w:r>
            <w:r>
              <w:t>56</w:t>
            </w:r>
          </w:p>
        </w:tc>
      </w:tr>
    </w:tbl>
    <w:p w14:paraId="0F7AF9EB" w14:textId="77777777" w:rsidR="00EB286E" w:rsidRDefault="00EB286E" w:rsidP="00EB286E">
      <w:pPr>
        <w:jc w:val="left"/>
        <w:rPr>
          <w:rFonts w:eastAsia="Times New Roman"/>
        </w:rPr>
      </w:pPr>
    </w:p>
    <w:p w14:paraId="7BD25DF8" w14:textId="77777777" w:rsidR="00AF6659" w:rsidRPr="00EB286E" w:rsidRDefault="00AF6659" w:rsidP="00EB286E">
      <w:pPr>
        <w:jc w:val="left"/>
        <w:rPr>
          <w:rFonts w:eastAsia="Times New Roman"/>
        </w:rPr>
      </w:pPr>
      <w:r>
        <w:rPr>
          <w:rFonts w:eastAsia="Times New Roman"/>
        </w:rPr>
        <w:t>The following plot shows the performance for 5.1+2</w:t>
      </w:r>
      <w:r w:rsidR="00945A9E">
        <w:rPr>
          <w:rFonts w:eastAsia="Times New Roman"/>
        </w:rPr>
        <w:t>H</w:t>
      </w:r>
      <w:r>
        <w:rPr>
          <w:rFonts w:eastAsia="Times New Roman"/>
        </w:rPr>
        <w:t xml:space="preserve"> layout (CICP 14) immersive content. </w:t>
      </w:r>
    </w:p>
    <w:p w14:paraId="506BFCBD" w14:textId="77777777" w:rsidR="005847E7" w:rsidRDefault="005847E7" w:rsidP="008C6CE3"/>
    <w:p w14:paraId="59CBAC0F" w14:textId="77777777" w:rsidR="005847E7" w:rsidRDefault="008A74FD" w:rsidP="008C6CE3">
      <w:r>
        <w:rPr>
          <w:noProof/>
        </w:rPr>
        <w:lastRenderedPageBreak/>
        <w:drawing>
          <wp:inline distT="0" distB="0" distL="0" distR="0" wp14:anchorId="6DE13927" wp14:editId="745A7B9C">
            <wp:extent cx="5728335" cy="4296094"/>
            <wp:effectExtent l="0" t="0" r="1206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3_CICP14_AbsoluteScore_44.png"/>
                    <pic:cNvPicPr/>
                  </pic:nvPicPr>
                  <pic:blipFill>
                    <a:blip r:embed="rId12">
                      <a:extLst>
                        <a:ext uri="{28A0092B-C50C-407E-A947-70E740481C1C}">
                          <a14:useLocalDpi xmlns:a14="http://schemas.microsoft.com/office/drawing/2010/main" val="0"/>
                        </a:ext>
                      </a:extLst>
                    </a:blip>
                    <a:stretch>
                      <a:fillRect/>
                    </a:stretch>
                  </pic:blipFill>
                  <pic:spPr>
                    <a:xfrm>
                      <a:off x="0" y="0"/>
                      <a:ext cx="5765120" cy="4323682"/>
                    </a:xfrm>
                    <a:prstGeom prst="rect">
                      <a:avLst/>
                    </a:prstGeom>
                  </pic:spPr>
                </pic:pic>
              </a:graphicData>
            </a:graphic>
          </wp:inline>
        </w:drawing>
      </w:r>
    </w:p>
    <w:p w14:paraId="7594ADA3" w14:textId="77777777" w:rsidR="00AA605C" w:rsidRDefault="00AA605C" w:rsidP="008C6CE3"/>
    <w:p w14:paraId="63D63F86" w14:textId="77777777" w:rsidR="00AF6659" w:rsidRPr="00EB286E" w:rsidRDefault="00AF6659" w:rsidP="00AF6659">
      <w:pPr>
        <w:jc w:val="left"/>
        <w:rPr>
          <w:rFonts w:eastAsia="Times New Roman"/>
        </w:rPr>
      </w:pPr>
      <w:r>
        <w:rPr>
          <w:rFonts w:eastAsia="Times New Roman"/>
        </w:rPr>
        <w:t xml:space="preserve">The following plot shows the performance for 5.1 layout (CICP 6) content. </w:t>
      </w:r>
    </w:p>
    <w:p w14:paraId="2D4FD484" w14:textId="77777777" w:rsidR="00AF6659" w:rsidRDefault="00AF6659" w:rsidP="008C6CE3"/>
    <w:p w14:paraId="6A98A7D0" w14:textId="77777777" w:rsidR="005847E7" w:rsidRDefault="008A74FD" w:rsidP="008C6CE3">
      <w:r>
        <w:rPr>
          <w:noProof/>
        </w:rPr>
        <w:lastRenderedPageBreak/>
        <w:drawing>
          <wp:inline distT="0" distB="0" distL="0" distR="0" wp14:anchorId="4E4505FC" wp14:editId="49036731">
            <wp:extent cx="5728335" cy="4296092"/>
            <wp:effectExtent l="0" t="0" r="1206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st3_CICP6_AbsoluteScore_44.png"/>
                    <pic:cNvPicPr/>
                  </pic:nvPicPr>
                  <pic:blipFill>
                    <a:blip r:embed="rId13">
                      <a:extLst>
                        <a:ext uri="{28A0092B-C50C-407E-A947-70E740481C1C}">
                          <a14:useLocalDpi xmlns:a14="http://schemas.microsoft.com/office/drawing/2010/main" val="0"/>
                        </a:ext>
                      </a:extLst>
                    </a:blip>
                    <a:stretch>
                      <a:fillRect/>
                    </a:stretch>
                  </pic:blipFill>
                  <pic:spPr>
                    <a:xfrm>
                      <a:off x="0" y="0"/>
                      <a:ext cx="5749331" cy="4311838"/>
                    </a:xfrm>
                    <a:prstGeom prst="rect">
                      <a:avLst/>
                    </a:prstGeom>
                  </pic:spPr>
                </pic:pic>
              </a:graphicData>
            </a:graphic>
          </wp:inline>
        </w:drawing>
      </w:r>
    </w:p>
    <w:p w14:paraId="7D6ACAEC" w14:textId="77777777" w:rsidR="005847E7" w:rsidRDefault="005847E7" w:rsidP="008C6CE3"/>
    <w:p w14:paraId="04F7C350" w14:textId="77777777" w:rsidR="00AF6659" w:rsidRPr="00EB286E" w:rsidRDefault="00AF6659" w:rsidP="00AF6659">
      <w:pPr>
        <w:jc w:val="left"/>
        <w:rPr>
          <w:rFonts w:eastAsia="Times New Roman"/>
        </w:rPr>
      </w:pPr>
      <w:r>
        <w:rPr>
          <w:rFonts w:eastAsia="Times New Roman"/>
        </w:rPr>
        <w:t xml:space="preserve">The following plot shows the performance for stereo (CICP 2) content. </w:t>
      </w:r>
    </w:p>
    <w:p w14:paraId="300C860A" w14:textId="77777777" w:rsidR="00AF6659" w:rsidRDefault="00AF6659" w:rsidP="008C6CE3"/>
    <w:p w14:paraId="6B7F0D64" w14:textId="77777777" w:rsidR="005847E7" w:rsidRDefault="008A74FD" w:rsidP="008C6CE3">
      <w:r>
        <w:rPr>
          <w:noProof/>
        </w:rPr>
        <w:lastRenderedPageBreak/>
        <w:drawing>
          <wp:inline distT="0" distB="0" distL="0" distR="0" wp14:anchorId="229AAA0E" wp14:editId="227A9A1A">
            <wp:extent cx="5728335" cy="4296092"/>
            <wp:effectExtent l="0" t="0" r="120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st3_CICP2_AbsoluteScore_44.png"/>
                    <pic:cNvPicPr/>
                  </pic:nvPicPr>
                  <pic:blipFill>
                    <a:blip r:embed="rId14">
                      <a:extLst>
                        <a:ext uri="{28A0092B-C50C-407E-A947-70E740481C1C}">
                          <a14:useLocalDpi xmlns:a14="http://schemas.microsoft.com/office/drawing/2010/main" val="0"/>
                        </a:ext>
                      </a:extLst>
                    </a:blip>
                    <a:stretch>
                      <a:fillRect/>
                    </a:stretch>
                  </pic:blipFill>
                  <pic:spPr>
                    <a:xfrm>
                      <a:off x="0" y="0"/>
                      <a:ext cx="5751460" cy="4313435"/>
                    </a:xfrm>
                    <a:prstGeom prst="rect">
                      <a:avLst/>
                    </a:prstGeom>
                  </pic:spPr>
                </pic:pic>
              </a:graphicData>
            </a:graphic>
          </wp:inline>
        </w:drawing>
      </w:r>
    </w:p>
    <w:p w14:paraId="0431946B" w14:textId="77777777" w:rsidR="00AA605C" w:rsidRDefault="00AA605C" w:rsidP="008C6CE3"/>
    <w:p w14:paraId="7D176D50" w14:textId="77777777" w:rsidR="008A74FD" w:rsidRPr="00EB286E" w:rsidRDefault="008A74FD" w:rsidP="008A74FD">
      <w:pPr>
        <w:jc w:val="left"/>
        <w:rPr>
          <w:rFonts w:eastAsia="Times New Roman"/>
        </w:rPr>
      </w:pPr>
      <w:r>
        <w:rPr>
          <w:rFonts w:eastAsia="Times New Roman"/>
        </w:rPr>
        <w:t xml:space="preserve">The following plot shows the performance for HOA content. </w:t>
      </w:r>
    </w:p>
    <w:p w14:paraId="06C988DB" w14:textId="77777777" w:rsidR="008A74FD" w:rsidRDefault="008A74FD" w:rsidP="008C6CE3"/>
    <w:p w14:paraId="7C93F785" w14:textId="77777777" w:rsidR="008A74FD" w:rsidRDefault="008A74FD" w:rsidP="008C6CE3">
      <w:r>
        <w:rPr>
          <w:noProof/>
        </w:rPr>
        <w:lastRenderedPageBreak/>
        <w:drawing>
          <wp:inline distT="0" distB="0" distL="0" distR="0" wp14:anchorId="5476A811" wp14:editId="671A7F19">
            <wp:extent cx="5728335" cy="4296093"/>
            <wp:effectExtent l="0" t="0" r="1206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st3_HOA_AbsoluteScore_44.png"/>
                    <pic:cNvPicPr/>
                  </pic:nvPicPr>
                  <pic:blipFill>
                    <a:blip r:embed="rId15">
                      <a:extLst>
                        <a:ext uri="{28A0092B-C50C-407E-A947-70E740481C1C}">
                          <a14:useLocalDpi xmlns:a14="http://schemas.microsoft.com/office/drawing/2010/main" val="0"/>
                        </a:ext>
                      </a:extLst>
                    </a:blip>
                    <a:stretch>
                      <a:fillRect/>
                    </a:stretch>
                  </pic:blipFill>
                  <pic:spPr>
                    <a:xfrm>
                      <a:off x="0" y="0"/>
                      <a:ext cx="5747881" cy="4310752"/>
                    </a:xfrm>
                    <a:prstGeom prst="rect">
                      <a:avLst/>
                    </a:prstGeom>
                  </pic:spPr>
                </pic:pic>
              </a:graphicData>
            </a:graphic>
          </wp:inline>
        </w:drawing>
      </w:r>
    </w:p>
    <w:p w14:paraId="538BB1D6" w14:textId="77777777" w:rsidR="008A74FD" w:rsidRDefault="008A74FD" w:rsidP="008C6CE3"/>
    <w:p w14:paraId="313236C9" w14:textId="77777777" w:rsidR="008C6CE3" w:rsidRDefault="008C6CE3" w:rsidP="00D404C4">
      <w:pPr>
        <w:pStyle w:val="Heading2"/>
      </w:pPr>
      <w:bookmarkStart w:id="26" w:name="_Toc472570986"/>
      <w:r>
        <w:t>Test 4</w:t>
      </w:r>
      <w:r w:rsidR="00AD1CC8">
        <w:t xml:space="preserve"> “</w:t>
      </w:r>
      <w:r w:rsidR="00AD1CC8" w:rsidRPr="00862B68">
        <w:t>Mobile</w:t>
      </w:r>
      <w:r w:rsidR="00AD1CC8">
        <w:t>”</w:t>
      </w:r>
      <w:bookmarkEnd w:id="26"/>
    </w:p>
    <w:p w14:paraId="6E6C80E7" w14:textId="58EF31B9" w:rsidR="00CC6C62" w:rsidRDefault="00CC6C62" w:rsidP="00CC6C62">
      <w:r>
        <w:t>The following table shows the mean score for 3D Audio operating at 384 kb/s (3DA_384), the Hidden Reference (HR), the 7.0 kHz low pass anchor (LP70) and 3.5 kHz low pass anchor (LP3</w:t>
      </w:r>
      <w:r w:rsidR="00975637">
        <w:t>5</w:t>
      </w:r>
      <w:r>
        <w:t>), and the associated high and low 95% confidence interval limits on the mean for each condition.</w:t>
      </w:r>
    </w:p>
    <w:p w14:paraId="539A0D7C" w14:textId="77777777" w:rsidR="0081352A" w:rsidRDefault="0081352A" w:rsidP="008C6CE3"/>
    <w:tbl>
      <w:tblPr>
        <w:tblW w:w="5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20"/>
        <w:gridCol w:w="1320"/>
        <w:gridCol w:w="1320"/>
      </w:tblGrid>
      <w:tr w:rsidR="0081352A" w:rsidRPr="0081352A" w14:paraId="072D6DD9" w14:textId="77777777" w:rsidTr="00567091">
        <w:trPr>
          <w:trHeight w:val="315"/>
        </w:trPr>
        <w:tc>
          <w:tcPr>
            <w:tcW w:w="1320" w:type="dxa"/>
            <w:shd w:val="clear" w:color="000000" w:fill="D9E1F2"/>
            <w:noWrap/>
            <w:vAlign w:val="bottom"/>
            <w:hideMark/>
          </w:tcPr>
          <w:p w14:paraId="580439B8"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Sys</w:t>
            </w:r>
          </w:p>
        </w:tc>
        <w:tc>
          <w:tcPr>
            <w:tcW w:w="1320" w:type="dxa"/>
            <w:shd w:val="clear" w:color="000000" w:fill="D9E1F2"/>
            <w:noWrap/>
            <w:vAlign w:val="bottom"/>
            <w:hideMark/>
          </w:tcPr>
          <w:p w14:paraId="3527225C"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High</w:t>
            </w:r>
          </w:p>
        </w:tc>
        <w:tc>
          <w:tcPr>
            <w:tcW w:w="1320" w:type="dxa"/>
            <w:shd w:val="clear" w:color="000000" w:fill="D9E1F2"/>
            <w:noWrap/>
            <w:vAlign w:val="bottom"/>
            <w:hideMark/>
          </w:tcPr>
          <w:p w14:paraId="395DE715"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Low</w:t>
            </w:r>
          </w:p>
        </w:tc>
        <w:tc>
          <w:tcPr>
            <w:tcW w:w="1320" w:type="dxa"/>
            <w:shd w:val="clear" w:color="000000" w:fill="D9E1F2"/>
            <w:noWrap/>
            <w:vAlign w:val="bottom"/>
            <w:hideMark/>
          </w:tcPr>
          <w:p w14:paraId="6276EB4A"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Mean</w:t>
            </w:r>
          </w:p>
        </w:tc>
      </w:tr>
      <w:tr w:rsidR="0081352A" w:rsidRPr="0081352A" w14:paraId="107419B5" w14:textId="77777777" w:rsidTr="00567091">
        <w:trPr>
          <w:trHeight w:val="315"/>
        </w:trPr>
        <w:tc>
          <w:tcPr>
            <w:tcW w:w="1320" w:type="dxa"/>
            <w:shd w:val="clear" w:color="auto" w:fill="auto"/>
            <w:noWrap/>
            <w:vAlign w:val="bottom"/>
            <w:hideMark/>
          </w:tcPr>
          <w:p w14:paraId="74DBC9E3"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3DA_384</w:t>
            </w:r>
          </w:p>
        </w:tc>
        <w:tc>
          <w:tcPr>
            <w:tcW w:w="1320" w:type="dxa"/>
            <w:shd w:val="clear" w:color="auto" w:fill="auto"/>
            <w:noWrap/>
            <w:vAlign w:val="bottom"/>
            <w:hideMark/>
          </w:tcPr>
          <w:p w14:paraId="2EDD022D"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93.76</w:t>
            </w:r>
          </w:p>
        </w:tc>
        <w:tc>
          <w:tcPr>
            <w:tcW w:w="1320" w:type="dxa"/>
            <w:shd w:val="clear" w:color="auto" w:fill="auto"/>
            <w:noWrap/>
            <w:vAlign w:val="bottom"/>
            <w:hideMark/>
          </w:tcPr>
          <w:p w14:paraId="6FA943CC"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92.76</w:t>
            </w:r>
          </w:p>
        </w:tc>
        <w:tc>
          <w:tcPr>
            <w:tcW w:w="1320" w:type="dxa"/>
            <w:shd w:val="clear" w:color="auto" w:fill="auto"/>
            <w:noWrap/>
            <w:vAlign w:val="bottom"/>
            <w:hideMark/>
          </w:tcPr>
          <w:p w14:paraId="4B9AE5F1"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93.26</w:t>
            </w:r>
          </w:p>
        </w:tc>
      </w:tr>
      <w:tr w:rsidR="0081352A" w:rsidRPr="0081352A" w14:paraId="503B8FEB" w14:textId="77777777" w:rsidTr="00567091">
        <w:trPr>
          <w:trHeight w:val="315"/>
        </w:trPr>
        <w:tc>
          <w:tcPr>
            <w:tcW w:w="1320" w:type="dxa"/>
            <w:shd w:val="clear" w:color="auto" w:fill="auto"/>
            <w:noWrap/>
            <w:vAlign w:val="bottom"/>
            <w:hideMark/>
          </w:tcPr>
          <w:p w14:paraId="510AEF59"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HR</w:t>
            </w:r>
          </w:p>
        </w:tc>
        <w:tc>
          <w:tcPr>
            <w:tcW w:w="1320" w:type="dxa"/>
            <w:shd w:val="clear" w:color="auto" w:fill="auto"/>
            <w:noWrap/>
            <w:vAlign w:val="bottom"/>
            <w:hideMark/>
          </w:tcPr>
          <w:p w14:paraId="2B8D04D2"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99.37</w:t>
            </w:r>
          </w:p>
        </w:tc>
        <w:tc>
          <w:tcPr>
            <w:tcW w:w="1320" w:type="dxa"/>
            <w:shd w:val="clear" w:color="auto" w:fill="auto"/>
            <w:noWrap/>
            <w:vAlign w:val="bottom"/>
            <w:hideMark/>
          </w:tcPr>
          <w:p w14:paraId="5BFEBDCF"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99.09</w:t>
            </w:r>
          </w:p>
        </w:tc>
        <w:tc>
          <w:tcPr>
            <w:tcW w:w="1320" w:type="dxa"/>
            <w:shd w:val="clear" w:color="auto" w:fill="auto"/>
            <w:noWrap/>
            <w:vAlign w:val="bottom"/>
            <w:hideMark/>
          </w:tcPr>
          <w:p w14:paraId="56C4A004"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99.23</w:t>
            </w:r>
          </w:p>
        </w:tc>
      </w:tr>
      <w:tr w:rsidR="0081352A" w:rsidRPr="0081352A" w14:paraId="52AEA2A6" w14:textId="77777777" w:rsidTr="00567091">
        <w:trPr>
          <w:trHeight w:val="315"/>
        </w:trPr>
        <w:tc>
          <w:tcPr>
            <w:tcW w:w="1320" w:type="dxa"/>
            <w:shd w:val="clear" w:color="auto" w:fill="auto"/>
            <w:noWrap/>
            <w:vAlign w:val="bottom"/>
            <w:hideMark/>
          </w:tcPr>
          <w:p w14:paraId="180D1BBE"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LP70</w:t>
            </w:r>
          </w:p>
        </w:tc>
        <w:tc>
          <w:tcPr>
            <w:tcW w:w="1320" w:type="dxa"/>
            <w:shd w:val="clear" w:color="auto" w:fill="auto"/>
            <w:noWrap/>
            <w:vAlign w:val="bottom"/>
            <w:hideMark/>
          </w:tcPr>
          <w:p w14:paraId="49EDF4AE"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44.71</w:t>
            </w:r>
          </w:p>
        </w:tc>
        <w:tc>
          <w:tcPr>
            <w:tcW w:w="1320" w:type="dxa"/>
            <w:shd w:val="clear" w:color="auto" w:fill="auto"/>
            <w:noWrap/>
            <w:vAlign w:val="bottom"/>
            <w:hideMark/>
          </w:tcPr>
          <w:p w14:paraId="48D09AF1"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42.76</w:t>
            </w:r>
          </w:p>
        </w:tc>
        <w:tc>
          <w:tcPr>
            <w:tcW w:w="1320" w:type="dxa"/>
            <w:shd w:val="clear" w:color="auto" w:fill="auto"/>
            <w:noWrap/>
            <w:vAlign w:val="bottom"/>
            <w:hideMark/>
          </w:tcPr>
          <w:p w14:paraId="05D4E054"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43.73</w:t>
            </w:r>
          </w:p>
        </w:tc>
      </w:tr>
      <w:tr w:rsidR="0081352A" w:rsidRPr="0081352A" w14:paraId="7F644051" w14:textId="77777777" w:rsidTr="00567091">
        <w:trPr>
          <w:trHeight w:val="315"/>
        </w:trPr>
        <w:tc>
          <w:tcPr>
            <w:tcW w:w="1320" w:type="dxa"/>
            <w:shd w:val="clear" w:color="auto" w:fill="auto"/>
            <w:noWrap/>
            <w:vAlign w:val="bottom"/>
            <w:hideMark/>
          </w:tcPr>
          <w:p w14:paraId="10A2939F" w14:textId="77777777" w:rsidR="0081352A" w:rsidRPr="0081352A" w:rsidRDefault="0081352A" w:rsidP="0081352A">
            <w:pPr>
              <w:jc w:val="left"/>
              <w:rPr>
                <w:rFonts w:ascii="Calibri" w:eastAsia="Times New Roman" w:hAnsi="Calibri" w:cs="Calibri"/>
                <w:color w:val="000000"/>
              </w:rPr>
            </w:pPr>
            <w:r w:rsidRPr="0081352A">
              <w:rPr>
                <w:rFonts w:ascii="Calibri" w:eastAsia="Times New Roman" w:hAnsi="Calibri" w:cs="Calibri"/>
                <w:color w:val="000000"/>
              </w:rPr>
              <w:t>LP35</w:t>
            </w:r>
          </w:p>
        </w:tc>
        <w:tc>
          <w:tcPr>
            <w:tcW w:w="1320" w:type="dxa"/>
            <w:shd w:val="clear" w:color="auto" w:fill="auto"/>
            <w:noWrap/>
            <w:vAlign w:val="bottom"/>
            <w:hideMark/>
          </w:tcPr>
          <w:p w14:paraId="48060205"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20.95</w:t>
            </w:r>
          </w:p>
        </w:tc>
        <w:tc>
          <w:tcPr>
            <w:tcW w:w="1320" w:type="dxa"/>
            <w:shd w:val="clear" w:color="auto" w:fill="auto"/>
            <w:noWrap/>
            <w:vAlign w:val="bottom"/>
            <w:hideMark/>
          </w:tcPr>
          <w:p w14:paraId="298849B1"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19.50</w:t>
            </w:r>
          </w:p>
        </w:tc>
        <w:tc>
          <w:tcPr>
            <w:tcW w:w="1320" w:type="dxa"/>
            <w:shd w:val="clear" w:color="auto" w:fill="auto"/>
            <w:noWrap/>
            <w:vAlign w:val="bottom"/>
            <w:hideMark/>
          </w:tcPr>
          <w:p w14:paraId="6C7FD6E7" w14:textId="77777777" w:rsidR="0081352A" w:rsidRPr="0081352A" w:rsidRDefault="0081352A" w:rsidP="0081352A">
            <w:pPr>
              <w:jc w:val="right"/>
              <w:rPr>
                <w:rFonts w:ascii="Calibri" w:eastAsia="Times New Roman" w:hAnsi="Calibri" w:cs="Calibri"/>
                <w:color w:val="000000"/>
              </w:rPr>
            </w:pPr>
            <w:r w:rsidRPr="0081352A">
              <w:rPr>
                <w:rFonts w:ascii="Calibri" w:eastAsia="Times New Roman" w:hAnsi="Calibri" w:cs="Calibri"/>
                <w:color w:val="000000"/>
              </w:rPr>
              <w:t>20.22</w:t>
            </w:r>
          </w:p>
        </w:tc>
      </w:tr>
    </w:tbl>
    <w:p w14:paraId="440472EA" w14:textId="77777777" w:rsidR="0081352A" w:rsidRDefault="0081352A" w:rsidP="008C6CE3"/>
    <w:p w14:paraId="79B94ED9" w14:textId="77777777" w:rsidR="00CC6C62" w:rsidRDefault="00CC6C62" w:rsidP="00CC6C62">
      <w:r>
        <w:t xml:space="preserve">The following is a plot of the mean scores and 95% confidence intervals. The confidence intervals are plotted, but are so small that they are within the size of the marker used for the mean. </w:t>
      </w:r>
    </w:p>
    <w:p w14:paraId="5512E4D9" w14:textId="77777777" w:rsidR="00CC6C62" w:rsidRDefault="00CC6C62" w:rsidP="008C6CE3"/>
    <w:p w14:paraId="50E24926" w14:textId="77777777" w:rsidR="00E85FFF" w:rsidRDefault="00E85FFF" w:rsidP="008C6CE3">
      <w:r>
        <w:rPr>
          <w:noProof/>
        </w:rPr>
        <w:lastRenderedPageBreak/>
        <w:drawing>
          <wp:inline distT="0" distB="0" distL="0" distR="0" wp14:anchorId="7E8AC3A3" wp14:editId="2C803116">
            <wp:extent cx="4648200" cy="2743200"/>
            <wp:effectExtent l="25400" t="25400" r="254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8200" cy="2743200"/>
                    </a:xfrm>
                    <a:prstGeom prst="rect">
                      <a:avLst/>
                    </a:prstGeom>
                    <a:ln w="9525">
                      <a:solidFill>
                        <a:srgbClr val="0070C0"/>
                      </a:solidFill>
                    </a:ln>
                  </pic:spPr>
                </pic:pic>
              </a:graphicData>
            </a:graphic>
          </wp:inline>
        </w:drawing>
      </w:r>
    </w:p>
    <w:p w14:paraId="141D1B5D" w14:textId="77777777" w:rsidR="005C732C" w:rsidRDefault="005C732C" w:rsidP="005C732C">
      <w:pPr>
        <w:pStyle w:val="Heading1"/>
        <w:jc w:val="left"/>
      </w:pPr>
      <w:bookmarkStart w:id="27" w:name="_Toc472570987"/>
      <w:r>
        <w:t>Conclusion</w:t>
      </w:r>
      <w:bookmarkEnd w:id="27"/>
    </w:p>
    <w:p w14:paraId="25D9B180" w14:textId="58352167" w:rsidR="00A032BD" w:rsidRDefault="001572A2" w:rsidP="00A032BD">
      <w:r>
        <w:t>This report provides details on f</w:t>
      </w:r>
      <w:r w:rsidR="00A032BD">
        <w:t xml:space="preserve">our tests </w:t>
      </w:r>
      <w:r>
        <w:t xml:space="preserve">that </w:t>
      </w:r>
      <w:r w:rsidR="00A032BD">
        <w:t xml:space="preserve">were conducted to assess </w:t>
      </w:r>
      <w:r>
        <w:t xml:space="preserve">the </w:t>
      </w:r>
      <w:r w:rsidR="00A032BD">
        <w:t xml:space="preserve">performance of the Low Complexity Profile of MPEG-H 3D Audio. The tests covered a range of bit rates and a range of “immersive audio” use cases (i.e. from 22.2 down to 2.0 channel presentations). </w:t>
      </w:r>
    </w:p>
    <w:p w14:paraId="2B7B3ECA" w14:textId="77777777" w:rsidR="00A032BD" w:rsidRDefault="00A032BD" w:rsidP="00A032BD"/>
    <w:p w14:paraId="32248335" w14:textId="77777777" w:rsidR="00A032BD" w:rsidRDefault="00A032BD" w:rsidP="00A032BD">
      <w:r w:rsidRPr="008407D5">
        <w:t>The statistical analysis of the test data resulted in the following conclusions:</w:t>
      </w:r>
    </w:p>
    <w:p w14:paraId="3DCA4818" w14:textId="77777777" w:rsidR="00A032BD" w:rsidRDefault="00A032BD" w:rsidP="00A032BD">
      <w:pPr>
        <w:pStyle w:val="ListParagraph"/>
        <w:numPr>
          <w:ilvl w:val="0"/>
          <w:numId w:val="8"/>
        </w:numPr>
      </w:pPr>
      <w:r w:rsidRPr="004E5643">
        <w:t xml:space="preserve">Test 1 measured performance for the “Ultra-HD Broadcast” use case, in which </w:t>
      </w:r>
      <w:r>
        <w:t xml:space="preserve">highly immersive </w:t>
      </w:r>
      <w:r w:rsidRPr="004E5643">
        <w:t xml:space="preserve">audio material was coded at 768 kb/s and presented using 22.2 or </w:t>
      </w:r>
      <w:r>
        <w:t>7.1+4H</w:t>
      </w:r>
      <w:r w:rsidRPr="004E5643">
        <w:t xml:space="preserve"> channel loudspeaker layouts. </w:t>
      </w:r>
      <w:r>
        <w:t>The test showed that at the bit rate of 768 kb/s, MPEG-H 3D Audio easily achieves “ITU-R High-</w:t>
      </w:r>
      <w:r w:rsidRPr="00BF49C5">
        <w:t>Quality Emission</w:t>
      </w:r>
      <w:r>
        <w:t xml:space="preserve">” quality, as needed in broadcast applications. </w:t>
      </w:r>
    </w:p>
    <w:p w14:paraId="143C9145" w14:textId="77777777" w:rsidR="00A032BD" w:rsidRPr="004E5643" w:rsidRDefault="00A032BD" w:rsidP="00A032BD">
      <w:pPr>
        <w:ind w:left="360"/>
      </w:pPr>
    </w:p>
    <w:p w14:paraId="729DC1A8" w14:textId="77777777" w:rsidR="00A032BD" w:rsidRDefault="00A032BD" w:rsidP="00A032BD">
      <w:pPr>
        <w:pStyle w:val="ListParagraph"/>
        <w:numPr>
          <w:ilvl w:val="0"/>
          <w:numId w:val="8"/>
        </w:numPr>
      </w:pPr>
      <w:r w:rsidRPr="004E5643">
        <w:t xml:space="preserve">Test </w:t>
      </w:r>
      <w:r>
        <w:t>2</w:t>
      </w:r>
      <w:r w:rsidRPr="004E5643">
        <w:t xml:space="preserve"> measured performance for the “HD Broadcast" or "A/V Streaming” use case, in which </w:t>
      </w:r>
      <w:r>
        <w:t xml:space="preserve">immersive </w:t>
      </w:r>
      <w:r w:rsidRPr="004E5643">
        <w:t xml:space="preserve">audio material was coded at </w:t>
      </w:r>
      <w:r>
        <w:t>three bit rates: 512 kb/s, 384 kb/s and 256 kb/s a</w:t>
      </w:r>
      <w:r w:rsidRPr="004E5643">
        <w:t xml:space="preserve">nd presented using </w:t>
      </w:r>
      <w:r>
        <w:t>7.1+4H</w:t>
      </w:r>
      <w:r w:rsidRPr="004E5643">
        <w:t xml:space="preserve"> </w:t>
      </w:r>
      <w:r>
        <w:t xml:space="preserve">or 5.1+2H </w:t>
      </w:r>
      <w:r w:rsidRPr="004E5643">
        <w:t xml:space="preserve">channel loudspeaker layouts. </w:t>
      </w:r>
      <w:r>
        <w:t>The test showed that for all bit rates, MPEG-H 3D Audio achieved a quality of “Excellent” on the MUSHRA subjective quality scale.</w:t>
      </w:r>
    </w:p>
    <w:p w14:paraId="291B2FB6" w14:textId="77777777" w:rsidR="00A032BD" w:rsidRPr="004E5643" w:rsidRDefault="00A032BD" w:rsidP="00A032BD">
      <w:pPr>
        <w:ind w:left="360"/>
      </w:pPr>
    </w:p>
    <w:p w14:paraId="13021F54" w14:textId="77777777" w:rsidR="00A032BD" w:rsidRPr="004E5643" w:rsidRDefault="00A032BD" w:rsidP="00A032BD">
      <w:pPr>
        <w:pStyle w:val="ListParagraph"/>
        <w:numPr>
          <w:ilvl w:val="0"/>
          <w:numId w:val="8"/>
        </w:numPr>
      </w:pPr>
      <w:r w:rsidRPr="004E5643">
        <w:t xml:space="preserve">Test </w:t>
      </w:r>
      <w:r>
        <w:t>3</w:t>
      </w:r>
      <w:r w:rsidRPr="004E5643">
        <w:t xml:space="preserve"> measured performance for the “</w:t>
      </w:r>
      <w:r w:rsidRPr="00862B68">
        <w:t>High Efficiency Broadcast</w:t>
      </w:r>
      <w:r w:rsidRPr="004E5643">
        <w:t xml:space="preserve">” use case, in which audio material was coded at </w:t>
      </w:r>
      <w:r>
        <w:t>three bit rates, with specific bit rates depending on the number of channels in the material. Bitrates ranged from 256 kb/s (5.1+2H) to 48 kb/s (stereo). The test showed that for all bit rates, MPEG-H 3D Audio achieved a quality of “Excellent” on the MUSHRA subjective quality scale.</w:t>
      </w:r>
    </w:p>
    <w:p w14:paraId="5378948F" w14:textId="77777777" w:rsidR="00A032BD" w:rsidRPr="008407D5" w:rsidRDefault="00A032BD" w:rsidP="00A032BD"/>
    <w:p w14:paraId="53E810E2" w14:textId="749A87E5" w:rsidR="00A032BD" w:rsidRPr="004E5643" w:rsidRDefault="00A032BD" w:rsidP="00A032BD">
      <w:pPr>
        <w:pStyle w:val="ListParagraph"/>
        <w:numPr>
          <w:ilvl w:val="0"/>
          <w:numId w:val="8"/>
        </w:numPr>
      </w:pPr>
      <w:r w:rsidRPr="004E5643">
        <w:t>Test</w:t>
      </w:r>
      <w:r>
        <w:t xml:space="preserve"> 4</w:t>
      </w:r>
      <w:r w:rsidRPr="004E5643">
        <w:t xml:space="preserve"> measured performance for the “</w:t>
      </w:r>
      <w:r>
        <w:t>Mobile</w:t>
      </w:r>
      <w:r w:rsidRPr="004E5643">
        <w:t xml:space="preserve">” use case, in which audio material was coded at </w:t>
      </w:r>
      <w:r>
        <w:t xml:space="preserve">384 kb/s, and presented via headphones. The MPEG-H 3D Audio FD </w:t>
      </w:r>
      <w:proofErr w:type="spellStart"/>
      <w:r>
        <w:t>binauralization</w:t>
      </w:r>
      <w:proofErr w:type="spellEnd"/>
      <w:r>
        <w:t xml:space="preserve"> engine was used to render a virtual, immersive audio sound stage </w:t>
      </w:r>
      <w:r w:rsidR="00AE3FE9">
        <w:t>for the headphone presentation</w:t>
      </w:r>
      <w:r>
        <w:t xml:space="preserve">. The test showed that at 384 kb/s, MPEG-H 3D Audio with </w:t>
      </w:r>
      <w:proofErr w:type="spellStart"/>
      <w:r>
        <w:t>binauralization</w:t>
      </w:r>
      <w:proofErr w:type="spellEnd"/>
      <w:r>
        <w:t xml:space="preserve"> achieved a quality of “Excellent” on the MUSHRA subjective quality scale.</w:t>
      </w:r>
    </w:p>
    <w:p w14:paraId="08DC8D44" w14:textId="77777777" w:rsidR="00A032BD" w:rsidRPr="008407D5" w:rsidRDefault="00A032BD" w:rsidP="00A032BD"/>
    <w:p w14:paraId="1024110B" w14:textId="77777777" w:rsidR="00A032BD" w:rsidRPr="002C4F92" w:rsidRDefault="00A032BD" w:rsidP="00A032BD">
      <w:pPr>
        <w:jc w:val="left"/>
      </w:pPr>
      <w:r w:rsidRPr="002C4F92">
        <w:lastRenderedPageBreak/>
        <w:t xml:space="preserve">Taken together, the tests provide evidence that the requirements set forth in the 3D Audio Call for Proposals ([1], also found in </w:t>
      </w:r>
      <w:r w:rsidRPr="002C4F92">
        <w:fldChar w:fldCharType="begin"/>
      </w:r>
      <w:r w:rsidRPr="002C4F92">
        <w:instrText xml:space="preserve"> REF _Ref471389174 \r \h </w:instrText>
      </w:r>
      <w:r>
        <w:instrText xml:space="preserve"> \* MERGEFORMAT </w:instrText>
      </w:r>
      <w:r w:rsidRPr="002C4F92">
        <w:fldChar w:fldCharType="separate"/>
      </w:r>
      <w:r>
        <w:t>Annex 2</w:t>
      </w:r>
      <w:r w:rsidRPr="002C4F92">
        <w:fldChar w:fldCharType="end"/>
      </w:r>
      <w:r w:rsidRPr="002C4F92">
        <w:t>) are fulfilled by the MPEG-H 3D Audio Low Complexity Profile.</w:t>
      </w:r>
    </w:p>
    <w:p w14:paraId="05F49786" w14:textId="06630CC6" w:rsidR="00E31235" w:rsidRPr="002C4F92" w:rsidRDefault="00E31235" w:rsidP="00EB1487">
      <w:pPr>
        <w:jc w:val="left"/>
      </w:pPr>
    </w:p>
    <w:p w14:paraId="13659EF6" w14:textId="77777777" w:rsidR="005C732C" w:rsidRPr="007036E0" w:rsidRDefault="005C732C" w:rsidP="005C732C">
      <w:pPr>
        <w:pStyle w:val="Heading1"/>
        <w:jc w:val="left"/>
      </w:pPr>
      <w:bookmarkStart w:id="28" w:name="_Toc472570988"/>
      <w:r w:rsidRPr="007036E0">
        <w:t>References</w:t>
      </w:r>
      <w:bookmarkEnd w:id="28"/>
    </w:p>
    <w:p w14:paraId="3C900E72" w14:textId="77777777" w:rsidR="00F07E7A" w:rsidRPr="007A316E" w:rsidRDefault="00F07E7A" w:rsidP="007A316E">
      <w:pPr>
        <w:pStyle w:val="Reference"/>
        <w:numPr>
          <w:ilvl w:val="0"/>
          <w:numId w:val="5"/>
        </w:numPr>
        <w:tabs>
          <w:tab w:val="left" w:pos="567"/>
        </w:tabs>
        <w:overflowPunct/>
        <w:autoSpaceDE/>
        <w:autoSpaceDN/>
        <w:adjustRightInd/>
        <w:spacing w:before="0" w:after="240"/>
        <w:jc w:val="left"/>
        <w:textAlignment w:val="auto"/>
        <w:rPr>
          <w:sz w:val="24"/>
          <w:szCs w:val="24"/>
          <w:lang w:val="en-GB"/>
        </w:rPr>
      </w:pPr>
      <w:bookmarkStart w:id="29" w:name="_Ref471308507"/>
      <w:r w:rsidRPr="00F07E7A">
        <w:rPr>
          <w:sz w:val="24"/>
          <w:szCs w:val="24"/>
        </w:rPr>
        <w:t xml:space="preserve">N13411, </w:t>
      </w:r>
      <w:r w:rsidR="00C21A33">
        <w:rPr>
          <w:sz w:val="24"/>
          <w:szCs w:val="24"/>
        </w:rPr>
        <w:t>“</w:t>
      </w:r>
      <w:r w:rsidRPr="00F07E7A">
        <w:rPr>
          <w:sz w:val="24"/>
          <w:szCs w:val="24"/>
        </w:rPr>
        <w:t>Call for Proposals for 3D Audio</w:t>
      </w:r>
      <w:r w:rsidR="00C21A33">
        <w:rPr>
          <w:sz w:val="24"/>
          <w:szCs w:val="24"/>
        </w:rPr>
        <w:t xml:space="preserve">.” Available at </w:t>
      </w:r>
      <w:hyperlink r:id="rId17" w:history="1">
        <w:r w:rsidR="007A316E" w:rsidRPr="00A23C49">
          <w:rPr>
            <w:rStyle w:val="Hyperlink"/>
            <w:sz w:val="24"/>
            <w:szCs w:val="24"/>
          </w:rPr>
          <w:t>http://mpeg.chiariglione.org/standards/mpeg-h/3d-audio</w:t>
        </w:r>
      </w:hyperlink>
      <w:bookmarkEnd w:id="29"/>
    </w:p>
    <w:p w14:paraId="7D870566" w14:textId="77777777" w:rsidR="00F07E7A" w:rsidRPr="00F07E7A" w:rsidRDefault="00B93093" w:rsidP="007A316E">
      <w:pPr>
        <w:pStyle w:val="Reference"/>
        <w:numPr>
          <w:ilvl w:val="0"/>
          <w:numId w:val="5"/>
        </w:numPr>
        <w:tabs>
          <w:tab w:val="left" w:pos="567"/>
        </w:tabs>
        <w:overflowPunct/>
        <w:autoSpaceDE/>
        <w:autoSpaceDN/>
        <w:adjustRightInd/>
        <w:spacing w:before="0" w:after="240"/>
        <w:jc w:val="left"/>
        <w:textAlignment w:val="auto"/>
        <w:rPr>
          <w:sz w:val="24"/>
          <w:szCs w:val="24"/>
          <w:lang w:val="en-GB"/>
        </w:rPr>
      </w:pPr>
      <w:bookmarkStart w:id="30" w:name="_Ref471376370"/>
      <w:r>
        <w:rPr>
          <w:sz w:val="24"/>
          <w:szCs w:val="24"/>
          <w:lang w:val="en-GB"/>
        </w:rPr>
        <w:t>ITU-R Recommendation BS</w:t>
      </w:r>
      <w:r w:rsidR="00F07E7A" w:rsidRPr="00F07E7A">
        <w:rPr>
          <w:sz w:val="24"/>
          <w:szCs w:val="24"/>
          <w:lang w:val="en-GB"/>
        </w:rPr>
        <w:t>.1116</w:t>
      </w:r>
      <w:r w:rsidR="00F51A12">
        <w:rPr>
          <w:sz w:val="24"/>
          <w:szCs w:val="24"/>
          <w:lang w:val="en-GB"/>
        </w:rPr>
        <w:t>-3</w:t>
      </w:r>
      <w:r>
        <w:rPr>
          <w:sz w:val="24"/>
          <w:szCs w:val="24"/>
          <w:lang w:val="en-GB"/>
        </w:rPr>
        <w:t xml:space="preserve"> (02/2015), “</w:t>
      </w:r>
      <w:r w:rsidRPr="00B93093">
        <w:rPr>
          <w:sz w:val="24"/>
          <w:szCs w:val="24"/>
          <w:lang w:val="en-GB"/>
        </w:rPr>
        <w:t>Methods for the subjective assessment of small impairments in audio systems</w:t>
      </w:r>
      <w:r w:rsidR="007A316E">
        <w:rPr>
          <w:sz w:val="24"/>
          <w:szCs w:val="24"/>
          <w:lang w:val="en-GB"/>
        </w:rPr>
        <w:t>.</w:t>
      </w:r>
      <w:r>
        <w:rPr>
          <w:sz w:val="24"/>
          <w:szCs w:val="24"/>
          <w:lang w:val="en-GB"/>
        </w:rPr>
        <w:t>”</w:t>
      </w:r>
      <w:bookmarkEnd w:id="30"/>
    </w:p>
    <w:p w14:paraId="3FE72007" w14:textId="77777777" w:rsidR="00B93093" w:rsidRPr="00B93093" w:rsidRDefault="00432DF2" w:rsidP="007A316E">
      <w:pPr>
        <w:pStyle w:val="Reference"/>
        <w:numPr>
          <w:ilvl w:val="0"/>
          <w:numId w:val="5"/>
        </w:numPr>
        <w:tabs>
          <w:tab w:val="left" w:pos="567"/>
        </w:tabs>
        <w:overflowPunct/>
        <w:autoSpaceDE/>
        <w:autoSpaceDN/>
        <w:adjustRightInd/>
        <w:spacing w:before="0" w:after="240"/>
        <w:jc w:val="left"/>
        <w:textAlignment w:val="auto"/>
        <w:rPr>
          <w:sz w:val="24"/>
          <w:szCs w:val="24"/>
          <w:lang w:val="en-GB"/>
        </w:rPr>
      </w:pPr>
      <w:bookmarkStart w:id="31" w:name="_Ref471376412"/>
      <w:r>
        <w:rPr>
          <w:sz w:val="24"/>
          <w:szCs w:val="24"/>
          <w:lang w:val="en-GB"/>
        </w:rPr>
        <w:t>ITU-R Recommendation BS.1534-3 (10/2015)</w:t>
      </w:r>
      <w:r w:rsidR="00646AF5" w:rsidRPr="00B93093">
        <w:rPr>
          <w:sz w:val="24"/>
          <w:szCs w:val="24"/>
          <w:lang w:val="en-GB"/>
        </w:rPr>
        <w:t>, “</w:t>
      </w:r>
      <w:r w:rsidR="00B93093" w:rsidRPr="00B93093">
        <w:rPr>
          <w:sz w:val="24"/>
          <w:szCs w:val="24"/>
          <w:lang w:val="en-GB"/>
        </w:rPr>
        <w:t>Method for the subjective assessment of intermediate quality level of coding systems</w:t>
      </w:r>
      <w:r w:rsidR="007A316E">
        <w:rPr>
          <w:sz w:val="24"/>
          <w:szCs w:val="24"/>
          <w:lang w:val="en-GB"/>
        </w:rPr>
        <w:t>,</w:t>
      </w:r>
      <w:r w:rsidR="00C21A33">
        <w:rPr>
          <w:sz w:val="24"/>
          <w:szCs w:val="24"/>
          <w:lang w:val="en-GB"/>
        </w:rPr>
        <w:t xml:space="preserve">” also known as </w:t>
      </w:r>
      <w:r w:rsidR="00C21A33" w:rsidRPr="00C21A33">
        <w:rPr>
          <w:sz w:val="24"/>
          <w:szCs w:val="24"/>
          <w:lang w:val="en-GB"/>
        </w:rPr>
        <w:t>“</w:t>
      </w:r>
      <w:proofErr w:type="spellStart"/>
      <w:r w:rsidR="00C21A33" w:rsidRPr="00C21A33">
        <w:rPr>
          <w:sz w:val="24"/>
          <w:szCs w:val="24"/>
          <w:lang w:val="en-GB"/>
        </w:rPr>
        <w:t>MUlti</w:t>
      </w:r>
      <w:proofErr w:type="spellEnd"/>
      <w:r w:rsidR="00C21A33" w:rsidRPr="00C21A33">
        <w:rPr>
          <w:sz w:val="24"/>
          <w:szCs w:val="24"/>
          <w:lang w:val="en-GB"/>
        </w:rPr>
        <w:t xml:space="preserve"> Stimulus test with Hidden Reference and Anchor (MUSHRA)</w:t>
      </w:r>
      <w:r w:rsidR="00C21A33">
        <w:rPr>
          <w:sz w:val="24"/>
          <w:szCs w:val="24"/>
          <w:lang w:val="en-GB"/>
        </w:rPr>
        <w:t>.</w:t>
      </w:r>
      <w:r w:rsidR="00C21A33" w:rsidRPr="00C21A33">
        <w:rPr>
          <w:sz w:val="24"/>
          <w:szCs w:val="24"/>
          <w:lang w:val="en-GB"/>
        </w:rPr>
        <w:t>”</w:t>
      </w:r>
      <w:bookmarkEnd w:id="31"/>
    </w:p>
    <w:p w14:paraId="20C47DB1" w14:textId="77777777" w:rsidR="002528FC" w:rsidRPr="00EA17CE" w:rsidRDefault="00646AF5" w:rsidP="00FF60E3">
      <w:pPr>
        <w:pStyle w:val="Annex1"/>
        <w:ind w:left="1440" w:hanging="1440"/>
      </w:pPr>
      <w:r w:rsidRPr="00B93093">
        <w:rPr>
          <w:sz w:val="24"/>
          <w:szCs w:val="24"/>
        </w:rPr>
        <w:br w:type="page"/>
      </w:r>
      <w:bookmarkStart w:id="32" w:name="_Toc472570989"/>
      <w:r w:rsidR="002528FC">
        <w:lastRenderedPageBreak/>
        <w:t>Performance for individual test items</w:t>
      </w:r>
      <w:bookmarkEnd w:id="32"/>
    </w:p>
    <w:p w14:paraId="2D16BE47" w14:textId="77777777" w:rsidR="00D404C4" w:rsidRDefault="00D404C4" w:rsidP="00D404C4">
      <w:pPr>
        <w:rPr>
          <w:b/>
        </w:rPr>
      </w:pPr>
    </w:p>
    <w:p w14:paraId="5C8E6E80" w14:textId="77777777" w:rsidR="00FF60E3" w:rsidRDefault="00811EC8" w:rsidP="00D404C4">
      <w:pPr>
        <w:rPr>
          <w:b/>
        </w:rPr>
      </w:pPr>
      <w:r w:rsidRPr="00D404C4">
        <w:rPr>
          <w:b/>
        </w:rPr>
        <w:t>Test 1</w:t>
      </w:r>
    </w:p>
    <w:p w14:paraId="5F3213FE" w14:textId="78D7B811" w:rsidR="003566FF" w:rsidRPr="003566FF" w:rsidRDefault="006B4FF4" w:rsidP="00D404C4">
      <w:r>
        <w:t xml:space="preserve">This test used the </w:t>
      </w:r>
      <w:r w:rsidR="003566FF" w:rsidRPr="003566FF">
        <w:t>BS.1116 test methodology</w:t>
      </w:r>
      <w:r>
        <w:t>. T</w:t>
      </w:r>
      <w:r w:rsidR="003566FF" w:rsidRPr="003566FF">
        <w:t xml:space="preserve">est items </w:t>
      </w:r>
      <w:r>
        <w:t xml:space="preserve">were </w:t>
      </w:r>
      <w:r w:rsidR="003566FF" w:rsidRPr="003566FF">
        <w:t>coded at 768 kb/s</w:t>
      </w:r>
      <w:r>
        <w:t xml:space="preserve"> and test </w:t>
      </w:r>
      <w:r w:rsidR="003566FF" w:rsidRPr="003566FF">
        <w:t xml:space="preserve">material </w:t>
      </w:r>
      <w:r>
        <w:t>was played</w:t>
      </w:r>
      <w:r w:rsidRPr="003566FF">
        <w:t xml:space="preserve"> </w:t>
      </w:r>
      <w:r>
        <w:t xml:space="preserve">out </w:t>
      </w:r>
      <w:r w:rsidR="003566FF" w:rsidRPr="003566FF">
        <w:t xml:space="preserve">as 22.2 and </w:t>
      </w:r>
      <w:r w:rsidR="00945A9E">
        <w:t xml:space="preserve">7.1+4H </w:t>
      </w:r>
      <w:r w:rsidR="003566FF" w:rsidRPr="003566FF">
        <w:t>channel presentations.</w:t>
      </w:r>
      <w:r w:rsidR="006D60AD">
        <w:t xml:space="preserve"> For all test items, the absolute score is above 4.0 at the 95% level of confidence, which meets the </w:t>
      </w:r>
      <w:r w:rsidR="006D60AD" w:rsidRPr="00A31D0A">
        <w:rPr>
          <w:lang w:eastAsia="ja-JP"/>
        </w:rPr>
        <w:t>ITU-R BS.154</w:t>
      </w:r>
      <w:r w:rsidR="006D60AD">
        <w:rPr>
          <w:lang w:eastAsia="ja-JP"/>
        </w:rPr>
        <w:t>8-4 recommendation for “High-quality emission” for broadcast applications</w:t>
      </w:r>
    </w:p>
    <w:p w14:paraId="1F35DBE8" w14:textId="77777777" w:rsidR="00D404C4" w:rsidRPr="008724F4" w:rsidRDefault="00D404C4" w:rsidP="00D404C4"/>
    <w:p w14:paraId="70420495" w14:textId="1668AD65" w:rsidR="00AE5E70" w:rsidRDefault="001912FC" w:rsidP="00D404C4">
      <w:r>
        <w:rPr>
          <w:noProof/>
        </w:rPr>
        <mc:AlternateContent>
          <mc:Choice Requires="wps">
            <w:drawing>
              <wp:anchor distT="0" distB="0" distL="114300" distR="114300" simplePos="0" relativeHeight="251660288" behindDoc="0" locked="0" layoutInCell="1" allowOverlap="1" wp14:anchorId="48D0C4E5" wp14:editId="71ABBA82">
                <wp:simplePos x="0" y="0"/>
                <wp:positionH relativeFrom="column">
                  <wp:posOffset>1460500</wp:posOffset>
                </wp:positionH>
                <wp:positionV relativeFrom="paragraph">
                  <wp:posOffset>1047750</wp:posOffset>
                </wp:positionV>
                <wp:extent cx="3658235" cy="0"/>
                <wp:effectExtent l="0" t="0" r="24765" b="25400"/>
                <wp:wrapNone/>
                <wp:docPr id="1" name="Straight Connector 1"/>
                <wp:cNvGraphicFramePr/>
                <a:graphic xmlns:a="http://schemas.openxmlformats.org/drawingml/2006/main">
                  <a:graphicData uri="http://schemas.microsoft.com/office/word/2010/wordprocessingShape">
                    <wps:wsp>
                      <wps:cNvCnPr/>
                      <wps:spPr>
                        <a:xfrm flipV="1">
                          <a:off x="0" y="0"/>
                          <a:ext cx="3658235"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52E6A"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82.5pt" to="403.05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" strokecolor="red" strokeweight="1.75pt">
                <v:stroke joinstyle="miter"/>
              </v:line>
            </w:pict>
          </mc:Fallback>
        </mc:AlternateContent>
      </w:r>
      <w:r w:rsidR="00D94CF2">
        <w:rPr>
          <w:noProof/>
        </w:rPr>
        <w:drawing>
          <wp:inline distT="0" distB="0" distL="0" distR="0" wp14:anchorId="4CE7EFFC" wp14:editId="78EE6BF6">
            <wp:extent cx="5732145" cy="42989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1_AbsoluteScore_35.png"/>
                    <pic:cNvPicPr/>
                  </pic:nvPicPr>
                  <pic:blipFill>
                    <a:blip r:embed="rId1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2FB6B5E6" w14:textId="77777777" w:rsidR="00F3299C" w:rsidRPr="008724F4" w:rsidRDefault="00F3299C" w:rsidP="00D404C4"/>
    <w:p w14:paraId="0F6D1671" w14:textId="77777777" w:rsidR="008C6CE3" w:rsidRDefault="008C6CE3" w:rsidP="00D404C4">
      <w:pPr>
        <w:rPr>
          <w:b/>
        </w:rPr>
      </w:pPr>
      <w:r w:rsidRPr="00D404C4">
        <w:rPr>
          <w:b/>
        </w:rPr>
        <w:t>Test 2</w:t>
      </w:r>
    </w:p>
    <w:p w14:paraId="6702B761" w14:textId="77777777" w:rsidR="003566FF" w:rsidRPr="003566FF" w:rsidRDefault="006B4FF4" w:rsidP="003566FF">
      <w:r>
        <w:t xml:space="preserve">This test used the </w:t>
      </w:r>
      <w:r w:rsidR="003566FF">
        <w:t>MUSHRA</w:t>
      </w:r>
      <w:r w:rsidR="003566FF" w:rsidRPr="003566FF">
        <w:t xml:space="preserve"> test methodology</w:t>
      </w:r>
      <w:r>
        <w:t>. T</w:t>
      </w:r>
      <w:r w:rsidR="003566FF" w:rsidRPr="003566FF">
        <w:t xml:space="preserve">est items </w:t>
      </w:r>
      <w:r>
        <w:t xml:space="preserve">were </w:t>
      </w:r>
      <w:r w:rsidR="003566FF" w:rsidRPr="003566FF">
        <w:t xml:space="preserve">coded at </w:t>
      </w:r>
      <w:r w:rsidR="003566FF">
        <w:t>512, 384 and 256</w:t>
      </w:r>
      <w:r w:rsidR="003566FF" w:rsidRPr="003566FF">
        <w:t xml:space="preserve"> kb/s</w:t>
      </w:r>
      <w:r>
        <w:t xml:space="preserve"> and test </w:t>
      </w:r>
      <w:r w:rsidR="003566FF" w:rsidRPr="003566FF">
        <w:t xml:space="preserve">material </w:t>
      </w:r>
      <w:r>
        <w:t>played out</w:t>
      </w:r>
      <w:r w:rsidRPr="003566FF">
        <w:t xml:space="preserve"> </w:t>
      </w:r>
      <w:r w:rsidR="003566FF" w:rsidRPr="003566FF">
        <w:t xml:space="preserve">as 11.1 </w:t>
      </w:r>
      <w:r w:rsidR="003566FF">
        <w:t xml:space="preserve">and </w:t>
      </w:r>
      <w:r w:rsidR="00945A9E">
        <w:t>5</w:t>
      </w:r>
      <w:r w:rsidR="003566FF">
        <w:t>.1</w:t>
      </w:r>
      <w:r w:rsidR="00945A9E">
        <w:t>+2H</w:t>
      </w:r>
      <w:r w:rsidR="003566FF">
        <w:t xml:space="preserve"> </w:t>
      </w:r>
      <w:r w:rsidR="003566FF" w:rsidRPr="003566FF">
        <w:t>channel presentations.</w:t>
      </w:r>
    </w:p>
    <w:p w14:paraId="6E41E545" w14:textId="77777777" w:rsidR="003566FF" w:rsidRPr="008724F4" w:rsidRDefault="003566FF" w:rsidP="00D404C4"/>
    <w:p w14:paraId="71056A85" w14:textId="77777777" w:rsidR="009636E5" w:rsidRPr="008724F4" w:rsidRDefault="00394823" w:rsidP="001F7AB0">
      <w:r>
        <w:rPr>
          <w:noProof/>
        </w:rPr>
        <w:lastRenderedPageBreak/>
        <w:drawing>
          <wp:inline distT="0" distB="0" distL="0" distR="0" wp14:anchorId="6DB0BF44" wp14:editId="30A67A22">
            <wp:extent cx="5732145" cy="42989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st2_AbsoluteScore_43.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77D4643A" w14:textId="77777777" w:rsidR="00D404C4" w:rsidRPr="008724F4" w:rsidRDefault="00D404C4" w:rsidP="00D404C4"/>
    <w:p w14:paraId="2A160546" w14:textId="77777777" w:rsidR="008C6CE3" w:rsidRDefault="008C6CE3" w:rsidP="00D404C4">
      <w:pPr>
        <w:rPr>
          <w:b/>
        </w:rPr>
      </w:pPr>
      <w:r w:rsidRPr="00D404C4">
        <w:rPr>
          <w:b/>
        </w:rPr>
        <w:t>Test 3</w:t>
      </w:r>
    </w:p>
    <w:p w14:paraId="29D5202E" w14:textId="77777777" w:rsidR="003566FF" w:rsidRPr="003566FF" w:rsidRDefault="006B4FF4" w:rsidP="003566FF">
      <w:r>
        <w:t xml:space="preserve">This test used </w:t>
      </w:r>
      <w:r w:rsidR="003566FF">
        <w:t>MUSHRA</w:t>
      </w:r>
      <w:r w:rsidR="003566FF" w:rsidRPr="003566FF">
        <w:t xml:space="preserve"> test methodology</w:t>
      </w:r>
      <w:r>
        <w:t>. T</w:t>
      </w:r>
      <w:r w:rsidR="003566FF" w:rsidRPr="003566FF">
        <w:t xml:space="preserve">est items </w:t>
      </w:r>
      <w:r>
        <w:t xml:space="preserve">were </w:t>
      </w:r>
      <w:r w:rsidR="003566FF" w:rsidRPr="003566FF">
        <w:t xml:space="preserve">coded at </w:t>
      </w:r>
      <w:r w:rsidR="003566FF">
        <w:t>various rates, from 256</w:t>
      </w:r>
      <w:r w:rsidR="003566FF" w:rsidRPr="003566FF">
        <w:t xml:space="preserve"> kb/s</w:t>
      </w:r>
      <w:r w:rsidR="00945A9E">
        <w:t xml:space="preserve"> for 5</w:t>
      </w:r>
      <w:r w:rsidR="003566FF">
        <w:t>.1</w:t>
      </w:r>
      <w:r w:rsidR="00945A9E">
        <w:t>+2H</w:t>
      </w:r>
      <w:r w:rsidR="003566FF">
        <w:t xml:space="preserve"> channel material to 48 kb/s for 2.0 channel material</w:t>
      </w:r>
      <w:r w:rsidR="003566FF" w:rsidRPr="003566FF">
        <w:t>.</w:t>
      </w:r>
      <w:r w:rsidR="003566FF">
        <w:t xml:space="preserve"> See Section </w:t>
      </w:r>
      <w:r w:rsidR="003566FF">
        <w:fldChar w:fldCharType="begin"/>
      </w:r>
      <w:r w:rsidR="003566FF">
        <w:instrText xml:space="preserve"> REF _Ref471729753 \r \h </w:instrText>
      </w:r>
      <w:r w:rsidR="003566FF">
        <w:fldChar w:fldCharType="separate"/>
      </w:r>
      <w:r w:rsidR="003566FF">
        <w:t>2.5</w:t>
      </w:r>
      <w:r w:rsidR="003566FF">
        <w:fldChar w:fldCharType="end"/>
      </w:r>
      <w:r w:rsidR="003566FF">
        <w:t xml:space="preserve"> for complete information.</w:t>
      </w:r>
    </w:p>
    <w:p w14:paraId="70403EB4" w14:textId="77777777" w:rsidR="003566FF" w:rsidRPr="008724F4" w:rsidRDefault="003566FF" w:rsidP="00D404C4"/>
    <w:p w14:paraId="6BB26FDB" w14:textId="77777777" w:rsidR="00D404C4" w:rsidRPr="008724F4" w:rsidRDefault="00394823" w:rsidP="00D404C4">
      <w:r>
        <w:rPr>
          <w:noProof/>
        </w:rPr>
        <w:lastRenderedPageBreak/>
        <w:drawing>
          <wp:inline distT="0" distB="0" distL="0" distR="0" wp14:anchorId="7DA82983" wp14:editId="374D8B83">
            <wp:extent cx="5732145" cy="42989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st3_AbsoluteScore_44.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377A1720" w14:textId="77777777" w:rsidR="008724F4" w:rsidRPr="008724F4" w:rsidRDefault="008724F4" w:rsidP="00D404C4"/>
    <w:p w14:paraId="61D5F61F" w14:textId="77777777" w:rsidR="00FF60E3" w:rsidRDefault="00811EC8" w:rsidP="00D404C4">
      <w:pPr>
        <w:rPr>
          <w:b/>
        </w:rPr>
      </w:pPr>
      <w:r w:rsidRPr="00D404C4">
        <w:rPr>
          <w:b/>
        </w:rPr>
        <w:t xml:space="preserve">Test </w:t>
      </w:r>
      <w:r w:rsidR="008C6CE3" w:rsidRPr="00D404C4">
        <w:rPr>
          <w:b/>
        </w:rPr>
        <w:t>4</w:t>
      </w:r>
    </w:p>
    <w:p w14:paraId="684FF8BF" w14:textId="77777777" w:rsidR="003566FF" w:rsidRPr="003566FF" w:rsidRDefault="006B4FF4" w:rsidP="00D404C4">
      <w:r>
        <w:t>This test used MUSHRA</w:t>
      </w:r>
      <w:r w:rsidRPr="003566FF">
        <w:t xml:space="preserve"> test methodology</w:t>
      </w:r>
      <w:r>
        <w:t xml:space="preserve">. The test </w:t>
      </w:r>
      <w:r w:rsidR="003566FF" w:rsidRPr="003566FF">
        <w:t xml:space="preserve">used the 384 kb/s material from Test 2, but </w:t>
      </w:r>
      <w:r w:rsidR="003566FF">
        <w:t xml:space="preserve">used the 3D Audio </w:t>
      </w:r>
      <w:r>
        <w:t xml:space="preserve">FD </w:t>
      </w:r>
      <w:proofErr w:type="spellStart"/>
      <w:r w:rsidR="00B30021">
        <w:t>binauralization</w:t>
      </w:r>
      <w:proofErr w:type="spellEnd"/>
      <w:r w:rsidR="003566FF">
        <w:t xml:space="preserve"> to virtualize for presentation via headphones. </w:t>
      </w:r>
      <w:r w:rsidR="003566FF" w:rsidRPr="003566FF">
        <w:t xml:space="preserve">  </w:t>
      </w:r>
    </w:p>
    <w:p w14:paraId="5F06B065" w14:textId="77777777" w:rsidR="001F7AB0" w:rsidRPr="008724F4" w:rsidRDefault="001F7AB0" w:rsidP="008724F4"/>
    <w:p w14:paraId="1EA9F9F2" w14:textId="77777777" w:rsidR="008724F4" w:rsidRPr="008724F4" w:rsidRDefault="00394823" w:rsidP="008724F4">
      <w:r>
        <w:rPr>
          <w:noProof/>
        </w:rPr>
        <w:lastRenderedPageBreak/>
        <w:drawing>
          <wp:inline distT="0" distB="0" distL="0" distR="0" wp14:anchorId="34EE036C" wp14:editId="2A06101E">
            <wp:extent cx="5732145" cy="429895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4_AbsoluteScore_68.png"/>
                    <pic:cNvPicPr/>
                  </pic:nvPicPr>
                  <pic:blipFill>
                    <a:blip r:embed="rId21">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79E677ED" w14:textId="77777777" w:rsidR="008724F4" w:rsidRPr="008724F4" w:rsidRDefault="008724F4" w:rsidP="008724F4"/>
    <w:p w14:paraId="1993B616" w14:textId="77777777" w:rsidR="005C732C" w:rsidRPr="00730D76" w:rsidRDefault="005C732C" w:rsidP="004D5E62">
      <w:pPr>
        <w:pStyle w:val="Reference"/>
        <w:tabs>
          <w:tab w:val="left" w:pos="567"/>
        </w:tabs>
        <w:overflowPunct/>
        <w:autoSpaceDE/>
        <w:autoSpaceDN/>
        <w:adjustRightInd/>
        <w:spacing w:before="0" w:after="240"/>
        <w:textAlignment w:val="auto"/>
        <w:rPr>
          <w:rFonts w:ascii="Arial" w:eastAsia="MS Mincho" w:hAnsi="Arial"/>
          <w:b/>
          <w:kern w:val="28"/>
          <w:sz w:val="28"/>
          <w:szCs w:val="32"/>
          <w:lang w:val="en-GB"/>
        </w:rPr>
      </w:pPr>
      <w:r>
        <w:br w:type="page"/>
      </w:r>
    </w:p>
    <w:p w14:paraId="52BD2E8D" w14:textId="77777777" w:rsidR="00730D76" w:rsidRPr="00EA17CE" w:rsidRDefault="00730D76" w:rsidP="00730D76">
      <w:pPr>
        <w:pStyle w:val="Annex1"/>
        <w:ind w:left="1440" w:hanging="1440"/>
      </w:pPr>
      <w:bookmarkStart w:id="33" w:name="_Ref471389174"/>
      <w:bookmarkStart w:id="34" w:name="_Toc472570990"/>
      <w:r>
        <w:lastRenderedPageBreak/>
        <w:t>Requirements for MPEG-H 3D Audio work item</w:t>
      </w:r>
      <w:bookmarkEnd w:id="33"/>
      <w:bookmarkEnd w:id="34"/>
    </w:p>
    <w:p w14:paraId="3EAFB8C8" w14:textId="77777777" w:rsidR="00730D76" w:rsidRDefault="00730D76" w:rsidP="00730D76"/>
    <w:p w14:paraId="76509729" w14:textId="77777777" w:rsidR="00730D76" w:rsidRDefault="00730D76" w:rsidP="00730D76">
      <w:r>
        <w:t xml:space="preserve">The MPEG-H 3D Audio standard shall fulfill all Primary Requirements. Favorable consideration will be given to technology that additionally fulfills Secondary Requirements. </w:t>
      </w:r>
    </w:p>
    <w:p w14:paraId="0CC3FD2E" w14:textId="77777777" w:rsidR="00730D76" w:rsidRDefault="00730D76" w:rsidP="00730D76"/>
    <w:p w14:paraId="55D475CC" w14:textId="77777777" w:rsidR="00730D76" w:rsidRPr="00337451" w:rsidRDefault="00730D76" w:rsidP="00730D76">
      <w:pPr>
        <w:rPr>
          <w:b/>
        </w:rPr>
      </w:pPr>
      <w:r w:rsidRPr="00337451">
        <w:rPr>
          <w:b/>
        </w:rPr>
        <w:t>Primary Requirements:</w:t>
      </w:r>
    </w:p>
    <w:p w14:paraId="52B7F3C4" w14:textId="77777777" w:rsidR="00730D76" w:rsidRPr="00337451" w:rsidRDefault="00730D76" w:rsidP="00730D76">
      <w:pPr>
        <w:numPr>
          <w:ilvl w:val="0"/>
          <w:numId w:val="31"/>
        </w:numPr>
        <w:autoSpaceDE w:val="0"/>
        <w:autoSpaceDN w:val="0"/>
        <w:adjustRightInd w:val="0"/>
        <w:jc w:val="left"/>
        <w:rPr>
          <w:rFonts w:ascii="Helvetica" w:hAnsi="Helvetica" w:cs="Helvetica"/>
          <w:lang w:bidi="en-US"/>
        </w:rPr>
      </w:pPr>
      <w:r w:rsidRPr="00145FBB">
        <w:rPr>
          <w:b/>
        </w:rPr>
        <w:t>High quality</w:t>
      </w:r>
      <w:r w:rsidRPr="00D6118E">
        <w:t xml:space="preserve">: </w:t>
      </w:r>
      <w:r>
        <w:t xml:space="preserve">For high-quality applications, the </w:t>
      </w:r>
      <w:r w:rsidRPr="00D6118E">
        <w:t xml:space="preserve">quality of decoded sound </w:t>
      </w:r>
      <w:r>
        <w:t>shall scale up to</w:t>
      </w:r>
      <w:r w:rsidRPr="00D6118E">
        <w:t xml:space="preserve"> </w:t>
      </w:r>
      <w:r>
        <w:t xml:space="preserve">be </w:t>
      </w:r>
      <w:r w:rsidRPr="00D6118E">
        <w:t>perceptually transparent</w:t>
      </w:r>
      <w:r>
        <w:rPr>
          <w:rFonts w:ascii="Helvetica" w:hAnsi="Helvetica" w:cs="Helvetica"/>
          <w:lang w:bidi="en-US"/>
        </w:rPr>
        <w:t xml:space="preserve"> </w:t>
      </w:r>
      <w:r>
        <w:t xml:space="preserve">with increasing bit rate. </w:t>
      </w:r>
    </w:p>
    <w:p w14:paraId="760F8C2D" w14:textId="77777777" w:rsidR="00730D76" w:rsidRPr="00D6118E" w:rsidRDefault="00730D76" w:rsidP="00730D76">
      <w:pPr>
        <w:widowControl w:val="0"/>
        <w:numPr>
          <w:ilvl w:val="0"/>
          <w:numId w:val="31"/>
        </w:numPr>
      </w:pPr>
      <w:r w:rsidRPr="00145FBB">
        <w:rPr>
          <w:b/>
        </w:rPr>
        <w:t>Localization and Envelopment</w:t>
      </w:r>
      <w:r w:rsidRPr="00D6118E">
        <w:t>: Accurate sound localization shall be supported and the sense of sound envelopment shall be very high</w:t>
      </w:r>
      <w:r>
        <w:t xml:space="preserve"> within a targeted listening area. Perceived audio sound source distance shall be supported as a part of sound localization.</w:t>
      </w:r>
    </w:p>
    <w:p w14:paraId="4D81A2B7" w14:textId="77777777" w:rsidR="00730D76" w:rsidRPr="00BB5072" w:rsidRDefault="00730D76" w:rsidP="00730D76">
      <w:pPr>
        <w:widowControl w:val="0"/>
        <w:numPr>
          <w:ilvl w:val="0"/>
          <w:numId w:val="31"/>
        </w:numPr>
      </w:pPr>
      <w:r w:rsidRPr="00BB5072">
        <w:rPr>
          <w:b/>
        </w:rPr>
        <w:t>Rendering on setups with fewer loudspeakers</w:t>
      </w:r>
      <w:r>
        <w:t xml:space="preserve">: the </w:t>
      </w:r>
      <w:proofErr w:type="spellStart"/>
      <w:r>
        <w:t>bitstream</w:t>
      </w:r>
      <w:proofErr w:type="spellEnd"/>
      <w:r>
        <w:t>/compressed representation shall support decoding/rendering with a lower number of loudspeakers than are present in the loudspeaker setup used for the reference rendering of the program material. The decoded/rendered output signal shall have highest possible subjective quality relative to the reference rendering</w:t>
      </w:r>
      <w:r w:rsidRPr="00BB5072">
        <w:t>.</w:t>
      </w:r>
    </w:p>
    <w:p w14:paraId="014C36CD" w14:textId="77777777" w:rsidR="00730D76" w:rsidRDefault="00730D76" w:rsidP="00730D76">
      <w:pPr>
        <w:widowControl w:val="0"/>
        <w:numPr>
          <w:ilvl w:val="0"/>
          <w:numId w:val="31"/>
        </w:numPr>
      </w:pPr>
      <w:r w:rsidRPr="00210C23">
        <w:rPr>
          <w:b/>
        </w:rPr>
        <w:t>Flexible Loudspeaker Placement</w:t>
      </w:r>
      <w:r w:rsidRPr="00210C23">
        <w:t xml:space="preserve">: the </w:t>
      </w:r>
      <w:proofErr w:type="spellStart"/>
      <w:r>
        <w:t>bitstream</w:t>
      </w:r>
      <w:proofErr w:type="spellEnd"/>
      <w:r>
        <w:t>/compressed representation</w:t>
      </w:r>
      <w:r w:rsidRPr="00210C23">
        <w:t xml:space="preserve"> shall be able to be</w:t>
      </w:r>
      <w:r w:rsidRPr="00D6118E">
        <w:t xml:space="preserve"> </w:t>
      </w:r>
      <w:r>
        <w:t>decoded and rendered</w:t>
      </w:r>
      <w:r w:rsidRPr="00D6118E">
        <w:t xml:space="preserve"> to </w:t>
      </w:r>
      <w:r>
        <w:t xml:space="preserve">a </w:t>
      </w:r>
      <w:r w:rsidRPr="00D6118E">
        <w:t xml:space="preserve">setup in which loudspeakers are in alternate </w:t>
      </w:r>
      <w:r>
        <w:t>(i.e. non-standard) positions and possibly fewer positions while providing highest possible subjective quality</w:t>
      </w:r>
      <w:r w:rsidRPr="00D6118E">
        <w:t>.</w:t>
      </w:r>
    </w:p>
    <w:p w14:paraId="63DF14A9" w14:textId="77777777" w:rsidR="00730D76" w:rsidRDefault="00730D76" w:rsidP="00730D76">
      <w:pPr>
        <w:numPr>
          <w:ilvl w:val="0"/>
          <w:numId w:val="31"/>
        </w:numPr>
        <w:jc w:val="left"/>
      </w:pPr>
      <w:r>
        <w:rPr>
          <w:b/>
        </w:rPr>
        <w:t xml:space="preserve">Latency: </w:t>
      </w:r>
      <w:r>
        <w:t>technology shall have sufficiently low latency to be able to support live broadcasts (e.g. live sporting events). One-way algorithmic latency shall not exceed 1 second.</w:t>
      </w:r>
    </w:p>
    <w:p w14:paraId="00288E76" w14:textId="77777777" w:rsidR="00730D76" w:rsidRPr="00CE1EA1" w:rsidRDefault="00730D76" w:rsidP="00730D76">
      <w:pPr>
        <w:numPr>
          <w:ilvl w:val="0"/>
          <w:numId w:val="31"/>
        </w:numPr>
        <w:jc w:val="left"/>
      </w:pPr>
      <w:r w:rsidRPr="00CE1EA1">
        <w:rPr>
          <w:b/>
        </w:rPr>
        <w:t xml:space="preserve">Audio program inputs to </w:t>
      </w:r>
      <w:r w:rsidRPr="00086A92">
        <w:rPr>
          <w:b/>
        </w:rPr>
        <w:t>envisioned 3D Audio standard</w:t>
      </w:r>
      <w:r w:rsidRPr="00CE1EA1">
        <w:rPr>
          <w:b/>
        </w:rPr>
        <w:t>:</w:t>
      </w:r>
    </w:p>
    <w:p w14:paraId="2EEDF57F" w14:textId="77777777" w:rsidR="00730D76" w:rsidRPr="00CE1EA1" w:rsidRDefault="00730D76" w:rsidP="00730D76">
      <w:pPr>
        <w:numPr>
          <w:ilvl w:val="1"/>
          <w:numId w:val="31"/>
        </w:numPr>
        <w:jc w:val="left"/>
      </w:pPr>
      <w:r w:rsidRPr="00086A92">
        <w:t>S</w:t>
      </w:r>
      <w:r w:rsidRPr="00CE1EA1">
        <w:t>hall accept channel-based PCM signals of at least 22 full-bandwi</w:t>
      </w:r>
      <w:r>
        <w:t>d</w:t>
      </w:r>
      <w:r w:rsidRPr="00CE1EA1">
        <w:t xml:space="preserve">th channels and 2 LFE channels (i.e. 22.2) that are configured to directly feed reproduction loudspeakers. </w:t>
      </w:r>
    </w:p>
    <w:p w14:paraId="79EFDE8E" w14:textId="77777777" w:rsidR="00730D76" w:rsidRPr="00CE1EA1" w:rsidRDefault="00730D76" w:rsidP="00730D76">
      <w:pPr>
        <w:numPr>
          <w:ilvl w:val="1"/>
          <w:numId w:val="31"/>
        </w:numPr>
        <w:jc w:val="left"/>
      </w:pPr>
      <w:r w:rsidRPr="00B61913">
        <w:t>May</w:t>
      </w:r>
      <w:r w:rsidRPr="007C405F">
        <w:t xml:space="preserve"> accept dis</w:t>
      </w:r>
      <w:r w:rsidRPr="0033435B">
        <w:t>crete audio objects as P</w:t>
      </w:r>
      <w:r w:rsidRPr="00E62393">
        <w:t>CM signals with associated</w:t>
      </w:r>
      <w:r w:rsidRPr="00CE1EA1">
        <w:t xml:space="preserve"> rendering/position/scene information.</w:t>
      </w:r>
    </w:p>
    <w:p w14:paraId="0239D883" w14:textId="77777777" w:rsidR="00730D76" w:rsidRPr="00CE1EA1" w:rsidRDefault="00730D76" w:rsidP="00730D76">
      <w:pPr>
        <w:numPr>
          <w:ilvl w:val="1"/>
          <w:numId w:val="31"/>
        </w:numPr>
        <w:jc w:val="left"/>
      </w:pPr>
      <w:r w:rsidRPr="00086A92">
        <w:t>M</w:t>
      </w:r>
      <w:r w:rsidRPr="00CE1EA1">
        <w:t xml:space="preserve">ay accept PCM signals that </w:t>
      </w:r>
      <w:r>
        <w:t>use</w:t>
      </w:r>
      <w:r w:rsidRPr="00CE1EA1">
        <w:t xml:space="preserve"> Higher Order </w:t>
      </w:r>
      <w:proofErr w:type="spellStart"/>
      <w:r w:rsidRPr="00CE1EA1">
        <w:t>Ambisonics</w:t>
      </w:r>
      <w:proofErr w:type="spellEnd"/>
      <w:r>
        <w:t xml:space="preserve"> representation</w:t>
      </w:r>
      <w:r w:rsidRPr="00CE1EA1">
        <w:t>.</w:t>
      </w:r>
    </w:p>
    <w:p w14:paraId="0033D4DD" w14:textId="77777777" w:rsidR="00730D76" w:rsidRPr="00086A92" w:rsidRDefault="00730D76" w:rsidP="00730D76">
      <w:pPr>
        <w:pStyle w:val="ListParagraph"/>
        <w:numPr>
          <w:ilvl w:val="0"/>
          <w:numId w:val="32"/>
        </w:numPr>
        <w:jc w:val="left"/>
      </w:pPr>
      <w:r>
        <w:rPr>
          <w:b/>
        </w:rPr>
        <w:t>Rendering for Headphone Listening</w:t>
      </w:r>
    </w:p>
    <w:p w14:paraId="5F79C966" w14:textId="77777777" w:rsidR="00730D76" w:rsidRPr="00086A92" w:rsidRDefault="00730D76" w:rsidP="00730D76">
      <w:pPr>
        <w:pStyle w:val="ListParagraph"/>
        <w:numPr>
          <w:ilvl w:val="1"/>
          <w:numId w:val="32"/>
        </w:numPr>
        <w:jc w:val="left"/>
      </w:pPr>
      <w:r>
        <w:t>The standard</w:t>
      </w:r>
      <w:r w:rsidRPr="0063596C">
        <w:t xml:space="preserve"> shall be able to </w:t>
      </w:r>
      <w:r>
        <w:t xml:space="preserve">do binaural </w:t>
      </w:r>
      <w:r w:rsidRPr="0063596C">
        <w:t>render</w:t>
      </w:r>
      <w:r>
        <w:t>ing</w:t>
      </w:r>
      <w:r w:rsidRPr="0063596C">
        <w:t xml:space="preserve"> for headphones</w:t>
      </w:r>
      <w:r>
        <w:t>.</w:t>
      </w:r>
      <w:r w:rsidRPr="0063596C">
        <w:t xml:space="preserve"> </w:t>
      </w:r>
    </w:p>
    <w:p w14:paraId="5E3037D9" w14:textId="77777777" w:rsidR="00730D76" w:rsidRDefault="00730D76" w:rsidP="00730D76">
      <w:pPr>
        <w:pStyle w:val="ListParagraph"/>
        <w:numPr>
          <w:ilvl w:val="1"/>
          <w:numId w:val="32"/>
        </w:numPr>
        <w:jc w:val="left"/>
      </w:pPr>
      <w:r w:rsidRPr="0063596C">
        <w:rPr>
          <w:b/>
        </w:rPr>
        <w:t xml:space="preserve">HRTF Personalization: </w:t>
      </w:r>
      <w:r w:rsidRPr="001129D3">
        <w:t>Decoder shall support a normative format for reading in a</w:t>
      </w:r>
      <w:r>
        <w:t xml:space="preserve"> user-specified Head-Related Transfer Function (HRTF) for </w:t>
      </w:r>
      <w:proofErr w:type="spellStart"/>
      <w:r>
        <w:t>spatialization</w:t>
      </w:r>
      <w:proofErr w:type="spellEnd"/>
      <w:r>
        <w:t xml:space="preserve">, e.g. for headphone listening. </w:t>
      </w:r>
    </w:p>
    <w:p w14:paraId="7ADB5BB1" w14:textId="77777777" w:rsidR="00730D76" w:rsidRPr="002633F8" w:rsidRDefault="00730D76" w:rsidP="00730D76">
      <w:pPr>
        <w:ind w:left="720"/>
        <w:jc w:val="left"/>
      </w:pPr>
    </w:p>
    <w:p w14:paraId="4C5989AA" w14:textId="77777777" w:rsidR="00730D76" w:rsidRDefault="00730D76" w:rsidP="00730D76">
      <w:pPr>
        <w:rPr>
          <w:b/>
        </w:rPr>
      </w:pPr>
      <w:r w:rsidRPr="00337451">
        <w:rPr>
          <w:b/>
        </w:rPr>
        <w:t>Secondary Requirements</w:t>
      </w:r>
    </w:p>
    <w:p w14:paraId="22031C0C" w14:textId="77777777" w:rsidR="00730D76" w:rsidRDefault="00730D76" w:rsidP="00730D76">
      <w:pPr>
        <w:numPr>
          <w:ilvl w:val="0"/>
          <w:numId w:val="31"/>
        </w:numPr>
        <w:jc w:val="left"/>
      </w:pPr>
      <w:r w:rsidRPr="000B43BD">
        <w:rPr>
          <w:b/>
        </w:rPr>
        <w:t>Computational complexity</w:t>
      </w:r>
      <w:r w:rsidRPr="00C2547B">
        <w:t xml:space="preserve"> </w:t>
      </w:r>
      <w:r>
        <w:t>should</w:t>
      </w:r>
      <w:r w:rsidRPr="00C2547B">
        <w:t xml:space="preserve"> be appropriate for the target application scenario. For example, </w:t>
      </w:r>
      <w:r>
        <w:t xml:space="preserve">for </w:t>
      </w:r>
      <w:r w:rsidRPr="00C2547B">
        <w:t xml:space="preserve">broadcasting </w:t>
      </w:r>
      <w:r>
        <w:t xml:space="preserve">it is appropriate that </w:t>
      </w:r>
      <w:r w:rsidRPr="00C2547B">
        <w:t>decoder/rendering</w:t>
      </w:r>
      <w:r>
        <w:t xml:space="preserve"> have low </w:t>
      </w:r>
      <w:r w:rsidRPr="00C2547B">
        <w:t xml:space="preserve">computational </w:t>
      </w:r>
      <w:r w:rsidRPr="00577487">
        <w:t>complexity</w:t>
      </w:r>
      <w:r>
        <w:t>, while encoder complexity is not critical.</w:t>
      </w:r>
    </w:p>
    <w:p w14:paraId="6C57B14D" w14:textId="77777777" w:rsidR="00730D76" w:rsidRDefault="00730D76" w:rsidP="00730D76">
      <w:pPr>
        <w:numPr>
          <w:ilvl w:val="0"/>
          <w:numId w:val="31"/>
        </w:numPr>
        <w:jc w:val="left"/>
      </w:pPr>
      <w:r w:rsidRPr="00145FBB">
        <w:rPr>
          <w:b/>
        </w:rPr>
        <w:t>Interactivity</w:t>
      </w:r>
      <w:r w:rsidRPr="00D6118E">
        <w:t>: Interactive modification of the sound scene</w:t>
      </w:r>
      <w:r w:rsidRPr="00D93397">
        <w:t xml:space="preserve"> </w:t>
      </w:r>
      <w:r w:rsidRPr="00D6118E">
        <w:t>rendered</w:t>
      </w:r>
      <w:r>
        <w:t xml:space="preserve"> from the coded representation</w:t>
      </w:r>
      <w:r w:rsidRPr="00D6118E">
        <w:t>, e.g. by control of audio objects</w:t>
      </w:r>
      <w:r>
        <w:t xml:space="preserve"> prior to rendering</w:t>
      </w:r>
      <w:r w:rsidRPr="00D6118E">
        <w:t xml:space="preserve">, </w:t>
      </w:r>
      <w:r>
        <w:t>may</w:t>
      </w:r>
      <w:r w:rsidRPr="00D6118E">
        <w:t xml:space="preserve"> be supported for use in personal interactive applications.</w:t>
      </w:r>
    </w:p>
    <w:p w14:paraId="7B39D8F8" w14:textId="77777777" w:rsidR="00730D76" w:rsidRDefault="00730D76" w:rsidP="00730D76">
      <w:pPr>
        <w:jc w:val="left"/>
        <w:rPr>
          <w:rFonts w:ascii="Arial" w:hAnsi="Arial"/>
          <w:b/>
          <w:kern w:val="28"/>
          <w:sz w:val="28"/>
          <w:szCs w:val="32"/>
          <w:lang w:val="en-GB"/>
        </w:rPr>
      </w:pPr>
      <w:r>
        <w:br w:type="page"/>
      </w:r>
    </w:p>
    <w:p w14:paraId="7545A7FD" w14:textId="5CDD08FB" w:rsidR="00F8297B" w:rsidRDefault="00CA671E" w:rsidP="00F8297B">
      <w:pPr>
        <w:pStyle w:val="Annex1"/>
        <w:ind w:left="1440" w:hanging="1440"/>
      </w:pPr>
      <w:bookmarkStart w:id="35" w:name="_Ref472405106"/>
      <w:bookmarkStart w:id="36" w:name="_Toc472570991"/>
      <w:r>
        <w:lastRenderedPageBreak/>
        <w:t>Post</w:t>
      </w:r>
      <w:r w:rsidR="00975637">
        <w:t>-</w:t>
      </w:r>
      <w:r>
        <w:t>screening and s</w:t>
      </w:r>
      <w:r w:rsidR="00F8297B" w:rsidRPr="00EA17CE">
        <w:t xml:space="preserve">tatistical </w:t>
      </w:r>
      <w:r w:rsidR="00F8297B">
        <w:t>a</w:t>
      </w:r>
      <w:r w:rsidR="00F8297B" w:rsidRPr="00EA17CE">
        <w:t>nalysis</w:t>
      </w:r>
      <w:bookmarkEnd w:id="35"/>
      <w:bookmarkEnd w:id="36"/>
    </w:p>
    <w:p w14:paraId="0C4A8588" w14:textId="77777777" w:rsidR="00071A33" w:rsidRDefault="00071A33" w:rsidP="00071A33">
      <w:pPr>
        <w:pStyle w:val="a2"/>
        <w:numPr>
          <w:ilvl w:val="0"/>
          <w:numId w:val="37"/>
        </w:numPr>
        <w:rPr>
          <w:i w:val="0"/>
          <w:iCs/>
          <w:lang w:val="en-US"/>
        </w:rPr>
      </w:pPr>
      <w:bookmarkStart w:id="37" w:name="_Ref156741662"/>
      <w:bookmarkStart w:id="38" w:name="_Toc156970230"/>
      <w:bookmarkStart w:id="39" w:name="_Toc277583813"/>
      <w:bookmarkStart w:id="40" w:name="_Toc472570992"/>
      <w:bookmarkStart w:id="41" w:name="_Toc156739292"/>
      <w:r>
        <w:rPr>
          <w:i w:val="0"/>
          <w:iCs/>
          <w:lang w:val="en-US"/>
        </w:rPr>
        <w:t>Post-screening</w:t>
      </w:r>
      <w:bookmarkEnd w:id="37"/>
      <w:bookmarkEnd w:id="38"/>
      <w:bookmarkEnd w:id="39"/>
      <w:r>
        <w:rPr>
          <w:i w:val="0"/>
          <w:iCs/>
          <w:lang w:val="en-US"/>
        </w:rPr>
        <w:t xml:space="preserve"> analysis</w:t>
      </w:r>
      <w:bookmarkEnd w:id="40"/>
    </w:p>
    <w:p w14:paraId="21F1662F" w14:textId="77777777" w:rsidR="00DC4D64" w:rsidRDefault="004A6943" w:rsidP="00071A33">
      <w:r>
        <w:t xml:space="preserve">A </w:t>
      </w:r>
      <w:r w:rsidR="00071A33">
        <w:t xml:space="preserve">post-screening procedure was </w:t>
      </w:r>
      <w:r>
        <w:t xml:space="preserve">applied to listener data in all tests </w:t>
      </w:r>
      <w:r w:rsidR="00071A33">
        <w:t>to assess the subjects’ reliability</w:t>
      </w:r>
      <w:bookmarkEnd w:id="41"/>
      <w:r w:rsidR="00071A33">
        <w:t xml:space="preserve">. </w:t>
      </w:r>
    </w:p>
    <w:p w14:paraId="44E9E042" w14:textId="77777777" w:rsidR="00CD720F" w:rsidRDefault="00CD720F" w:rsidP="00071A33"/>
    <w:p w14:paraId="5B4D0CE1" w14:textId="77777777" w:rsidR="004A6943" w:rsidRPr="004A6943" w:rsidRDefault="004A6943" w:rsidP="00071A33">
      <w:pPr>
        <w:rPr>
          <w:b/>
        </w:rPr>
      </w:pPr>
      <w:r w:rsidRPr="004A6943">
        <w:rPr>
          <w:b/>
        </w:rPr>
        <w:t>BS.1116</w:t>
      </w:r>
    </w:p>
    <w:p w14:paraId="35F409D4" w14:textId="77777777" w:rsidR="00CD720F" w:rsidRDefault="00CD720F" w:rsidP="00071A33">
      <w:r w:rsidRPr="00CD720F">
        <w:t xml:space="preserve">Test 1 used the BS.1116 test methodology.  For each listener in </w:t>
      </w:r>
      <w:r>
        <w:t>the test</w:t>
      </w:r>
      <w:r w:rsidRPr="00CD720F">
        <w:t xml:space="preserve">, post-screening </w:t>
      </w:r>
      <w:r>
        <w:t xml:space="preserve">was based on the listener’s ability to correctly differentiate between the Hidden Reference and the System under Test, which is the procedure recommended in BS.1116-3. </w:t>
      </w:r>
    </w:p>
    <w:p w14:paraId="6E29C7AE" w14:textId="77777777" w:rsidR="00CD720F" w:rsidRDefault="00CD720F" w:rsidP="00071A33"/>
    <w:p w14:paraId="53DE4ADB" w14:textId="77777777" w:rsidR="00CD720F" w:rsidRDefault="00CD720F" w:rsidP="00071A33">
      <w:r>
        <w:t>The first step is to calculate Diff Grades (d) for each listener trial</w:t>
      </w:r>
    </w:p>
    <w:p w14:paraId="11EA9C16" w14:textId="77777777" w:rsidR="00CD720F" w:rsidRPr="00CD720F" w:rsidRDefault="004D0FEC" w:rsidP="00CD720F">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SuT</m:t>
                  </m:r>
                </m:e>
                <m:sub>
                  <m:r>
                    <w:rPr>
                      <w:rFonts w:ascii="Cambria Math" w:hAnsi="Cambria Math"/>
                    </w:rPr>
                    <m:t>i,j</m:t>
                  </m:r>
                </m:sub>
              </m:sSub>
              <m:r>
                <w:rPr>
                  <w:rFonts w:ascii="Cambria Math" w:hAnsi="Cambria Math"/>
                </w:rPr>
                <m:t>-HR</m:t>
              </m:r>
            </m:e>
            <m:sub>
              <m:r>
                <w:rPr>
                  <w:rFonts w:ascii="Cambria Math" w:hAnsi="Cambria Math"/>
                </w:rPr>
                <m:t>i,j</m:t>
              </m:r>
            </m:sub>
          </m:sSub>
        </m:oMath>
      </m:oMathPara>
    </w:p>
    <w:p w14:paraId="7072BA60" w14:textId="77777777" w:rsidR="00CD720F" w:rsidRDefault="00CD720F" w:rsidP="00CD720F">
      <w:pPr>
        <w:rPr>
          <w:rFonts w:cs="Arial"/>
        </w:rPr>
      </w:pPr>
      <w:r>
        <w:rPr>
          <w:rFonts w:cs="Arial"/>
        </w:rPr>
        <w:t>where</w:t>
      </w:r>
    </w:p>
    <w:p w14:paraId="7C64F287" w14:textId="77777777" w:rsidR="00CD720F" w:rsidRDefault="004D0FEC" w:rsidP="00CD720F">
      <w:pPr>
        <w:ind w:firstLine="720"/>
        <w:rPr>
          <w:rFonts w:cs="Arial"/>
        </w:rPr>
      </w:pP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CD720F">
        <w:rPr>
          <w:rFonts w:cs="Arial"/>
        </w:rPr>
        <w:t>is Diff Grade</w:t>
      </w:r>
    </w:p>
    <w:p w14:paraId="47B91669" w14:textId="77777777" w:rsidR="00CD720F" w:rsidRDefault="004D0FEC" w:rsidP="00CD720F">
      <w:pPr>
        <w:ind w:firstLine="720"/>
        <w:rPr>
          <w:rFonts w:cs="Arial"/>
        </w:rPr>
      </w:pPr>
      <m:oMath>
        <m:sSub>
          <m:sSubPr>
            <m:ctrlPr>
              <w:rPr>
                <w:rFonts w:ascii="Cambria Math" w:hAnsi="Cambria Math"/>
                <w:i/>
              </w:rPr>
            </m:ctrlPr>
          </m:sSubPr>
          <m:e>
            <m:r>
              <w:rPr>
                <w:rFonts w:ascii="Cambria Math" w:hAnsi="Cambria Math"/>
              </w:rPr>
              <m:t>SuT</m:t>
            </m:r>
          </m:e>
          <m:sub>
            <m:r>
              <w:rPr>
                <w:rFonts w:ascii="Cambria Math" w:hAnsi="Cambria Math"/>
              </w:rPr>
              <m:t>i,j</m:t>
            </m:r>
          </m:sub>
        </m:sSub>
      </m:oMath>
      <w:r w:rsidR="00CD720F">
        <w:rPr>
          <w:rFonts w:cs="Arial"/>
        </w:rPr>
        <w:t xml:space="preserve"> is the score for the System under </w:t>
      </w:r>
      <w:proofErr w:type="gramStart"/>
      <w:r w:rsidR="00CD720F">
        <w:rPr>
          <w:rFonts w:cs="Arial"/>
        </w:rPr>
        <w:t>Test</w:t>
      </w:r>
      <w:proofErr w:type="gramEnd"/>
    </w:p>
    <w:p w14:paraId="229D8D3E" w14:textId="77777777" w:rsidR="00EB0971" w:rsidRDefault="004D0FEC" w:rsidP="00CD720F">
      <w:pPr>
        <w:ind w:firstLine="720"/>
        <w:rPr>
          <w:rFonts w:cs="Arial"/>
        </w:rPr>
      </w:pPr>
      <m:oMath>
        <m:sSub>
          <m:sSubPr>
            <m:ctrlPr>
              <w:rPr>
                <w:rFonts w:ascii="Cambria Math" w:hAnsi="Cambria Math"/>
                <w:i/>
              </w:rPr>
            </m:ctrlPr>
          </m:sSubPr>
          <m:e>
            <m:r>
              <w:rPr>
                <w:rFonts w:ascii="Cambria Math" w:hAnsi="Cambria Math"/>
              </w:rPr>
              <m:t>HR</m:t>
            </m:r>
          </m:e>
          <m:sub>
            <m:r>
              <w:rPr>
                <w:rFonts w:ascii="Cambria Math" w:hAnsi="Cambria Math"/>
              </w:rPr>
              <m:t>i,j</m:t>
            </m:r>
          </m:sub>
        </m:sSub>
      </m:oMath>
      <w:r w:rsidR="003E6C51">
        <w:rPr>
          <w:rFonts w:cs="Arial"/>
        </w:rPr>
        <w:t xml:space="preserve"> </w:t>
      </w:r>
      <w:r w:rsidR="00CD720F">
        <w:rPr>
          <w:rFonts w:cs="Arial"/>
        </w:rPr>
        <w:t xml:space="preserve">is the score for the Hidden </w:t>
      </w:r>
      <w:proofErr w:type="gramStart"/>
      <w:r w:rsidR="00CD720F">
        <w:rPr>
          <w:rFonts w:cs="Arial"/>
        </w:rPr>
        <w:t>Reference</w:t>
      </w:r>
      <w:proofErr w:type="gramEnd"/>
    </w:p>
    <w:p w14:paraId="114047DC" w14:textId="77777777" w:rsidR="00EB0971" w:rsidRDefault="00EB0971" w:rsidP="00EB0971">
      <w:pPr>
        <w:rPr>
          <w:rFonts w:cs="Arial"/>
        </w:rPr>
      </w:pPr>
      <w:r>
        <w:rPr>
          <w:rFonts w:cs="Arial"/>
        </w:rPr>
        <w:t>for</w:t>
      </w:r>
    </w:p>
    <w:p w14:paraId="6A118F92" w14:textId="77777777" w:rsidR="00CD720F" w:rsidRDefault="00CD720F" w:rsidP="00EB0971">
      <w:pPr>
        <w:rPr>
          <w:rFonts w:cs="Arial"/>
        </w:rPr>
      </w:pPr>
      <w:r>
        <w:rPr>
          <w:rFonts w:cs="Arial"/>
        </w:rPr>
        <w:tab/>
        <w:t xml:space="preserve">subject </w:t>
      </w:r>
      <w:proofErr w:type="spellStart"/>
      <w:r w:rsidR="006654B6" w:rsidRPr="006654B6">
        <w:rPr>
          <w:rFonts w:cs="Arial"/>
          <w:i/>
        </w:rPr>
        <w:t>i</w:t>
      </w:r>
      <w:proofErr w:type="spellEnd"/>
      <w:r>
        <w:rPr>
          <w:rFonts w:cs="Arial"/>
        </w:rPr>
        <w:t xml:space="preserve"> </w:t>
      </w:r>
      <w:r w:rsidR="006654B6">
        <w:rPr>
          <w:rFonts w:cs="Arial"/>
        </w:rPr>
        <w:t xml:space="preserve">and test item </w:t>
      </w:r>
      <w:r w:rsidR="006654B6" w:rsidRPr="006654B6">
        <w:rPr>
          <w:rFonts w:cs="Arial"/>
          <w:i/>
        </w:rPr>
        <w:t>j</w:t>
      </w:r>
      <w:r w:rsidR="006654B6">
        <w:rPr>
          <w:rFonts w:cs="Arial"/>
        </w:rPr>
        <w:t>.</w:t>
      </w:r>
    </w:p>
    <w:p w14:paraId="3EBDCD46" w14:textId="77777777" w:rsidR="00EB0971" w:rsidRDefault="00EB0971" w:rsidP="00EB0971">
      <w:pPr>
        <w:rPr>
          <w:rFonts w:cs="Arial"/>
        </w:rPr>
      </w:pPr>
    </w:p>
    <w:p w14:paraId="1278CC3A" w14:textId="77777777" w:rsidR="003E6C51" w:rsidRDefault="003E6C51" w:rsidP="00EB0971">
      <w:pPr>
        <w:rPr>
          <w:rFonts w:cs="Arial"/>
        </w:rPr>
      </w:pPr>
      <w:r>
        <w:rPr>
          <w:rFonts w:cs="Arial"/>
        </w:rPr>
        <w:t xml:space="preserve">Note that if the </w:t>
      </w:r>
      <w:r>
        <w:t>listener ability to correctly differentiate between the Hidden Reference and the System under Test,</w:t>
      </w:r>
      <w:r>
        <w:rPr>
          <w:rFonts w:cs="Arial"/>
        </w:rPr>
        <w:t xml:space="preserve"> the listener’s Diff Grades are typically less than zero since the listener s</w:t>
      </w:r>
      <w:r w:rsidR="00263E76">
        <w:rPr>
          <w:rFonts w:cs="Arial"/>
        </w:rPr>
        <w:t>h</w:t>
      </w:r>
      <w:r>
        <w:rPr>
          <w:rFonts w:cs="Arial"/>
        </w:rPr>
        <w:t xml:space="preserve">ould score the Hidden Reference to 5.0 and the System under Test to less than 5.0. </w:t>
      </w:r>
    </w:p>
    <w:p w14:paraId="3F3F7FB9" w14:textId="77777777" w:rsidR="003E6C51" w:rsidRDefault="003E6C51" w:rsidP="00EB0971">
      <w:pPr>
        <w:rPr>
          <w:rFonts w:cs="Arial"/>
        </w:rPr>
      </w:pPr>
    </w:p>
    <w:p w14:paraId="0213ADF5" w14:textId="77777777" w:rsidR="00EB0971" w:rsidRDefault="00EB0971" w:rsidP="00EB0971">
      <w:pPr>
        <w:rPr>
          <w:rFonts w:cs="Arial"/>
        </w:rPr>
      </w:pPr>
      <w:r>
        <w:rPr>
          <w:rFonts w:cs="Arial"/>
        </w:rPr>
        <w:t>A single-sided test</w:t>
      </w:r>
      <w:r w:rsidR="006A1ABF">
        <w:rPr>
          <w:rFonts w:cs="Arial"/>
        </w:rPr>
        <w:t>,</w:t>
      </w:r>
      <w:r>
        <w:rPr>
          <w:rFonts w:cs="Arial"/>
        </w:rPr>
        <w:t xml:space="preserve"> </w:t>
      </w:r>
      <w:r w:rsidR="006A1ABF">
        <w:rPr>
          <w:rFonts w:cs="Arial"/>
        </w:rPr>
        <w:t xml:space="preserve">in which the </w:t>
      </w:r>
      <w:r w:rsidR="001664F5">
        <w:rPr>
          <w:rFonts w:cs="Arial"/>
        </w:rPr>
        <w:t>Diff Grade</w:t>
      </w:r>
      <w:r w:rsidR="006A1ABF">
        <w:rPr>
          <w:rFonts w:cs="Arial"/>
        </w:rPr>
        <w:t xml:space="preserve"> has the Student t distribution, </w:t>
      </w:r>
      <w:r>
        <w:rPr>
          <w:rFonts w:cs="Arial"/>
        </w:rPr>
        <w:t xml:space="preserve">is used to assess the ability of a given listener to correctly differentiate between </w:t>
      </w:r>
      <w:r>
        <w:t>Hidden Reference and the System under Test.</w:t>
      </w:r>
      <w:r w:rsidR="001664F5">
        <w:t xml:space="preserve"> We compute the statistic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1664F5">
        <w:t>:</w:t>
      </w:r>
    </w:p>
    <w:p w14:paraId="48054A00" w14:textId="77777777" w:rsidR="00CD720F" w:rsidRDefault="004D0FEC" w:rsidP="00CD720F">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i</m:t>
                  </m:r>
                </m:sub>
              </m:sSub>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rad>
                <m:radPr>
                  <m:degHide m:val="1"/>
                  <m:ctrlPr>
                    <w:rPr>
                      <w:rFonts w:ascii="Cambria Math" w:hAnsi="Cambria Math"/>
                      <w:i/>
                    </w:rPr>
                  </m:ctrlPr>
                </m:radPr>
                <m:deg/>
                <m:e>
                  <m:r>
                    <w:rPr>
                      <w:rFonts w:ascii="Cambria Math" w:hAnsi="Cambria Math"/>
                    </w:rPr>
                    <m:t>n</m:t>
                  </m:r>
                </m:e>
              </m:rad>
            </m:e>
          </m:d>
        </m:oMath>
      </m:oMathPara>
    </w:p>
    <w:p w14:paraId="0DF4AC1C" w14:textId="77777777" w:rsidR="001664F5" w:rsidRDefault="001664F5" w:rsidP="001664F5">
      <w:r>
        <w:t>where</w:t>
      </w:r>
    </w:p>
    <w:p w14:paraId="7E7B6AEF" w14:textId="77777777" w:rsidR="00E11D27" w:rsidRDefault="004D0FEC" w:rsidP="00E11D27">
      <w:pPr>
        <w:ind w:left="1440" w:hanging="720"/>
      </w:pPr>
      <m:oMath>
        <m:sSub>
          <m:sSubPr>
            <m:ctrlPr>
              <w:rPr>
                <w:rFonts w:ascii="Cambria Math" w:hAnsi="Cambria Math"/>
                <w:i/>
              </w:rPr>
            </m:ctrlPr>
          </m:sSubPr>
          <m:e>
            <m:r>
              <w:rPr>
                <w:rFonts w:ascii="Cambria Math" w:hAnsi="Cambria Math"/>
              </w:rPr>
              <m:t>t</m:t>
            </m:r>
          </m:e>
          <m:sub>
            <m:r>
              <w:rPr>
                <w:rFonts w:ascii="Cambria Math" w:hAnsi="Cambria Math"/>
              </w:rPr>
              <m:t>∝,n-1</m:t>
            </m:r>
          </m:sub>
        </m:sSub>
      </m:oMath>
      <w:r w:rsidR="001664F5">
        <w:t xml:space="preserve"> is the inverse </w:t>
      </w:r>
      <w:r w:rsidR="0053236D">
        <w:t>Student t distribution value</w:t>
      </w:r>
      <w:r w:rsidR="00E11D27">
        <w:t xml:space="preserve">, that is the point in the Student t distribution </w:t>
      </w:r>
      <w:r w:rsidR="0053236D">
        <w:t>for</w:t>
      </w:r>
      <w:r w:rsidR="00E11D27">
        <w:t xml:space="preserve"> which </w:t>
      </w:r>
      <w:r w:rsidR="00E11D27">
        <w:rPr>
          <w:i/>
        </w:rPr>
        <w:t xml:space="preserve">α </w:t>
      </w:r>
      <w:r w:rsidR="00E11D27" w:rsidRPr="00E11D27">
        <w:t>proba</w:t>
      </w:r>
      <w:r w:rsidR="00E11D27">
        <w:t xml:space="preserve">bility is in the </w:t>
      </w:r>
      <w:proofErr w:type="gramStart"/>
      <w:r w:rsidR="00E11D27">
        <w:t>tails.</w:t>
      </w:r>
      <w:proofErr w:type="gramEnd"/>
      <w:r w:rsidR="00E11D27">
        <w:t xml:space="preserve"> </w:t>
      </w:r>
      <w:r w:rsidR="0053236D">
        <w:t>We set</w:t>
      </w:r>
      <w:r w:rsidR="00E11D27">
        <w:t xml:space="preserve"> </w:t>
      </w:r>
      <w:r w:rsidR="00E11D27">
        <w:rPr>
          <w:i/>
        </w:rPr>
        <w:t xml:space="preserve">α </w:t>
      </w:r>
      <w:r w:rsidR="00E11D27">
        <w:t xml:space="preserve">to10% </w:t>
      </w:r>
      <w:r w:rsidR="0053236D">
        <w:t>since we which to implement</w:t>
      </w:r>
      <w:r w:rsidR="00E11D27">
        <w:t xml:space="preserve"> single-sided t-test</w:t>
      </w:r>
      <w:r w:rsidR="0053236D">
        <w:t xml:space="preserve"> with a 95% level of significance (i.e. 5% in one tail).</w:t>
      </w:r>
    </w:p>
    <w:p w14:paraId="5FC25EF0" w14:textId="77777777" w:rsidR="001664F5" w:rsidRDefault="001664F5" w:rsidP="00E11D27">
      <w:pPr>
        <w:ind w:left="1440" w:hanging="720"/>
      </w:pPr>
      <w:r w:rsidRPr="006829E8">
        <w:rPr>
          <w:i/>
        </w:rPr>
        <w:t>n</w:t>
      </w:r>
      <w:r>
        <w:t xml:space="preserve"> is the number of scores (i.e. 12)</w:t>
      </w:r>
    </w:p>
    <w:p w14:paraId="3EC110CD" w14:textId="77777777" w:rsidR="001664F5" w:rsidRPr="006829E8" w:rsidRDefault="004D0FEC" w:rsidP="00E11D27">
      <w:pPr>
        <w:ind w:left="1440" w:hanging="720"/>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1664F5">
        <w:t xml:space="preserve"> is the sample standard deviation of the </w:t>
      </w:r>
      <w:r w:rsidR="0053236D">
        <w:t xml:space="preserve">listener’s </w:t>
      </w:r>
      <w:r w:rsidR="001664F5">
        <w:t xml:space="preserve">12 Diff Grade </w:t>
      </w:r>
      <w:proofErr w:type="gramStart"/>
      <w:r w:rsidR="001664F5">
        <w:t>scores</w:t>
      </w:r>
      <w:proofErr w:type="gramEnd"/>
    </w:p>
    <w:p w14:paraId="0FAE6CBB" w14:textId="77777777" w:rsidR="001664F5" w:rsidRDefault="004D0FEC" w:rsidP="00E11D27">
      <w:pPr>
        <w:ind w:left="1440" w:hanging="72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i</m:t>
                </m:r>
              </m:sub>
            </m:sSub>
          </m:e>
        </m:acc>
      </m:oMath>
      <w:r w:rsidR="001664F5">
        <w:t xml:space="preserve"> is the sample mean of the listener</w:t>
      </w:r>
      <w:r w:rsidR="0053236D">
        <w:t>’s</w:t>
      </w:r>
      <w:r w:rsidR="001664F5">
        <w:t xml:space="preserve"> </w:t>
      </w:r>
      <w:r w:rsidR="0053236D">
        <w:t xml:space="preserve">12 </w:t>
      </w:r>
      <w:r w:rsidR="001664F5">
        <w:t xml:space="preserve">Diff Grade </w:t>
      </w:r>
      <w:proofErr w:type="gramStart"/>
      <w:r w:rsidR="001664F5">
        <w:t>scores</w:t>
      </w:r>
      <w:proofErr w:type="gramEnd"/>
    </w:p>
    <w:p w14:paraId="318DF6C2" w14:textId="77777777" w:rsidR="001664F5" w:rsidRDefault="001664F5" w:rsidP="00CD720F"/>
    <w:p w14:paraId="2E404C7D" w14:textId="77777777" w:rsidR="00CD720F" w:rsidRDefault="00CD720F" w:rsidP="00CD720F">
      <w:r>
        <w:t xml:space="preserve">If the statistic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A80A5A">
        <w:t xml:space="preserve"> </w:t>
      </w:r>
      <m:oMath>
        <m:r>
          <w:rPr>
            <w:rFonts w:ascii="Cambria Math" w:hAnsi="Cambria Math"/>
          </w:rPr>
          <m:t xml:space="preserve">&gt;0 </m:t>
        </m:r>
      </m:oMath>
      <w:r>
        <w:t xml:space="preserve">for the </w:t>
      </w:r>
      <w:r w:rsidR="005A3DEF">
        <w:t xml:space="preserve">listener </w:t>
      </w:r>
      <w:proofErr w:type="spellStart"/>
      <w:r w:rsidR="005A3DEF" w:rsidRPr="005A3DEF">
        <w:rPr>
          <w:i/>
        </w:rPr>
        <w:t>i</w:t>
      </w:r>
      <w:proofErr w:type="spellEnd"/>
      <w:r>
        <w:t xml:space="preserve">, then </w:t>
      </w:r>
      <w:r w:rsidR="00222902">
        <w:t xml:space="preserve">we conclude, with a 95% confidence, that the listener cannot </w:t>
      </w:r>
      <w:r w:rsidR="005A3DEF">
        <w:t xml:space="preserve">reliably differentiate between the Hidden Reference and the System under Test, and </w:t>
      </w:r>
      <w:r>
        <w:t>the 12</w:t>
      </w:r>
      <w:r w:rsidRPr="00185BD2">
        <w:t xml:space="preserve"> listener responses are removed from consideration.</w:t>
      </w:r>
    </w:p>
    <w:p w14:paraId="73C33358" w14:textId="77777777" w:rsidR="00CD720F" w:rsidRDefault="00CD720F" w:rsidP="00CD720F"/>
    <w:p w14:paraId="2295B24E" w14:textId="77777777" w:rsidR="004A6943" w:rsidRPr="004A6943" w:rsidRDefault="004A6943" w:rsidP="00DC4D64">
      <w:pPr>
        <w:rPr>
          <w:b/>
        </w:rPr>
      </w:pPr>
      <w:bookmarkStart w:id="42" w:name="_Toc277583812"/>
      <w:bookmarkStart w:id="43" w:name="_Toc156739291"/>
      <w:r w:rsidRPr="004A6943">
        <w:rPr>
          <w:b/>
        </w:rPr>
        <w:t>MUSHRA</w:t>
      </w:r>
    </w:p>
    <w:p w14:paraId="63E60D36" w14:textId="77777777" w:rsidR="00DC4D64" w:rsidRDefault="00DC4D64" w:rsidP="00DC4D64">
      <w:r>
        <w:t>Test 2, Test 3 and Test 4 use the MUSHRA test methodolog</w:t>
      </w:r>
      <w:r w:rsidR="00CD720F">
        <w:t>y</w:t>
      </w:r>
      <w:r>
        <w:t>. For each listener in each test, p</w:t>
      </w:r>
      <w:r w:rsidRPr="00185BD2">
        <w:t xml:space="preserve">ost-screening </w:t>
      </w:r>
      <w:r>
        <w:t>was</w:t>
      </w:r>
      <w:r w:rsidRPr="00185BD2">
        <w:t xml:space="preserve"> </w:t>
      </w:r>
      <w:r>
        <w:t xml:space="preserve">based on </w:t>
      </w:r>
      <w:r w:rsidR="00CD720F">
        <w:t xml:space="preserve">listener </w:t>
      </w:r>
      <w:r>
        <w:t>scores for Hidden Reference and Low Pass filtered anchors. The procedure is as follows:</w:t>
      </w:r>
    </w:p>
    <w:p w14:paraId="0B95B746" w14:textId="77777777" w:rsidR="00DC4D64" w:rsidRDefault="00DC4D64" w:rsidP="00DC4D64">
      <w:r>
        <w:t xml:space="preserve"> </w:t>
      </w:r>
    </w:p>
    <w:p w14:paraId="09A4A611" w14:textId="77777777" w:rsidR="00DC4D64" w:rsidRPr="00185BD2" w:rsidRDefault="00DC4D64" w:rsidP="00DC4D64">
      <w:r>
        <w:t>I</w:t>
      </w:r>
      <w:r w:rsidRPr="00185BD2">
        <w:t>f, for any test item in a given test, either of the following criteri</w:t>
      </w:r>
      <w:r>
        <w:t>on</w:t>
      </w:r>
      <w:r w:rsidRPr="00185BD2">
        <w:t xml:space="preserve"> are not satisfied:</w:t>
      </w:r>
    </w:p>
    <w:p w14:paraId="0C837F0B" w14:textId="77777777" w:rsidR="00DC4D64" w:rsidRPr="00185BD2" w:rsidRDefault="00DC4D64" w:rsidP="00DC4D64">
      <w:pPr>
        <w:numPr>
          <w:ilvl w:val="0"/>
          <w:numId w:val="29"/>
        </w:numPr>
        <w:jc w:val="left"/>
      </w:pPr>
      <w:r w:rsidRPr="00185BD2">
        <w:lastRenderedPageBreak/>
        <w:t>The listener score for the hidden reference is greater than or equal to 90</w:t>
      </w:r>
      <w:r w:rsidR="00CD720F">
        <w:t>. That is</w:t>
      </w:r>
      <w:r w:rsidR="00CD720F">
        <w:br/>
        <w:t xml:space="preserve"> HR &gt;= 90.</w:t>
      </w:r>
    </w:p>
    <w:p w14:paraId="2BAD8A8F" w14:textId="77777777" w:rsidR="00DC4D64" w:rsidRPr="00185BD2" w:rsidRDefault="00DC4D64" w:rsidP="00DC4D64">
      <w:pPr>
        <w:numPr>
          <w:ilvl w:val="0"/>
          <w:numId w:val="29"/>
        </w:numPr>
        <w:jc w:val="left"/>
      </w:pPr>
      <w:r w:rsidRPr="00185BD2">
        <w:t xml:space="preserve">The listener scores the hidden reference, the 7.0 kHz </w:t>
      </w:r>
      <w:proofErr w:type="spellStart"/>
      <w:r w:rsidRPr="00185BD2">
        <w:t>lowpass</w:t>
      </w:r>
      <w:proofErr w:type="spellEnd"/>
      <w:r w:rsidRPr="00185BD2">
        <w:t xml:space="preserve"> anchor and the 3.5 kHz </w:t>
      </w:r>
      <w:proofErr w:type="spellStart"/>
      <w:r w:rsidRPr="00185BD2">
        <w:t>lowpass</w:t>
      </w:r>
      <w:proofErr w:type="spellEnd"/>
      <w:r w:rsidRPr="00185BD2">
        <w:t xml:space="preserve"> anchor are monotonically decreasing</w:t>
      </w:r>
      <w:r w:rsidR="00CD720F">
        <w:t>. That is,</w:t>
      </w:r>
      <w:r w:rsidR="00CD720F">
        <w:br/>
      </w:r>
      <w:r w:rsidRPr="00185BD2">
        <w:t xml:space="preserve"> HR &gt;</w:t>
      </w:r>
      <w:r>
        <w:t>=</w:t>
      </w:r>
      <w:r w:rsidRPr="00185BD2">
        <w:t xml:space="preserve"> LP70 &gt;</w:t>
      </w:r>
      <w:r>
        <w:t>=</w:t>
      </w:r>
      <w:r w:rsidR="00CD720F">
        <w:t xml:space="preserve"> LP35.</w:t>
      </w:r>
    </w:p>
    <w:p w14:paraId="3BA96751" w14:textId="77777777" w:rsidR="00DC4D64" w:rsidRDefault="00DC4D64" w:rsidP="00DC4D64">
      <w:r w:rsidRPr="00185BD2">
        <w:t>Then all listener responses in that test are removed from consideration.</w:t>
      </w:r>
    </w:p>
    <w:p w14:paraId="6CED6052" w14:textId="77777777" w:rsidR="00DC4D64" w:rsidRDefault="00DC4D64" w:rsidP="00DC4D64"/>
    <w:p w14:paraId="69951815" w14:textId="77777777" w:rsidR="00071A33" w:rsidRDefault="00071A33" w:rsidP="00071A33">
      <w:pPr>
        <w:pStyle w:val="a2"/>
        <w:numPr>
          <w:ilvl w:val="0"/>
          <w:numId w:val="37"/>
        </w:numPr>
        <w:spacing w:before="0"/>
        <w:rPr>
          <w:i w:val="0"/>
          <w:iCs/>
          <w:lang w:val="en-US"/>
        </w:rPr>
      </w:pPr>
      <w:bookmarkStart w:id="44" w:name="_Toc472570993"/>
      <w:r w:rsidRPr="00017623">
        <w:rPr>
          <w:i w:val="0"/>
          <w:lang w:val="en-US"/>
        </w:rPr>
        <w:t>Statistical analysis</w:t>
      </w:r>
      <w:bookmarkEnd w:id="42"/>
      <w:bookmarkEnd w:id="44"/>
      <w:r w:rsidRPr="00017623">
        <w:rPr>
          <w:i w:val="0"/>
          <w:iCs/>
          <w:lang w:val="en-US"/>
        </w:rPr>
        <w:t xml:space="preserve"> </w:t>
      </w:r>
      <w:bookmarkEnd w:id="43"/>
    </w:p>
    <w:p w14:paraId="17C9C5DB" w14:textId="77777777" w:rsidR="00071A33" w:rsidRDefault="00071A33" w:rsidP="00071A33">
      <w:pPr>
        <w:rPr>
          <w:rFonts w:cs="Arial"/>
        </w:rPr>
      </w:pPr>
      <w:r>
        <w:rPr>
          <w:rFonts w:cs="Arial"/>
        </w:rPr>
        <w:t xml:space="preserve">The statistical analysis </w:t>
      </w:r>
      <w:r w:rsidR="00956973">
        <w:rPr>
          <w:rFonts w:cs="Arial"/>
        </w:rPr>
        <w:t xml:space="preserve">of test scores </w:t>
      </w:r>
      <w:r>
        <w:rPr>
          <w:rFonts w:cs="Arial"/>
        </w:rPr>
        <w:t>follow</w:t>
      </w:r>
      <w:r w:rsidR="00956973">
        <w:rPr>
          <w:rFonts w:cs="Arial"/>
        </w:rPr>
        <w:t>s</w:t>
      </w:r>
      <w:r>
        <w:rPr>
          <w:rFonts w:cs="Arial"/>
        </w:rPr>
        <w:t xml:space="preserve"> standard statistical procedures. The calculation of the averages over the post-screened listener scores resul</w:t>
      </w:r>
      <w:r w:rsidR="00956973">
        <w:rPr>
          <w:rFonts w:cs="Arial"/>
        </w:rPr>
        <w:t>ts in the Mean Subjective Score</w:t>
      </w:r>
      <w:r>
        <w:rPr>
          <w:rFonts w:cs="Arial"/>
        </w:rPr>
        <w:t xml:space="preserve"> (MSS). The first analysis step of the results considers the calculation of the mean score </w:t>
      </w:r>
      <w:r>
        <w:rPr>
          <w:position w:val="-14"/>
        </w:rPr>
        <w:object w:dxaOrig="320" w:dyaOrig="360" w14:anchorId="45A5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9pt" o:ole="" o:allowoverlap="f" fillcolor="window">
            <v:imagedata r:id="rId22" o:title=""/>
          </v:shape>
          <o:OLEObject Type="Embed" ProgID="Equation.DSMT4" ShapeID="_x0000_i1025" DrawAspect="Content" ObjectID="_1546428181" r:id="rId23"/>
        </w:object>
      </w:r>
      <w:r>
        <w:rPr>
          <w:rFonts w:cs="Arial"/>
        </w:rPr>
        <w:t>, for each of the presentations:</w:t>
      </w:r>
    </w:p>
    <w:p w14:paraId="32B82F70" w14:textId="77777777" w:rsidR="003E6C51" w:rsidRDefault="004D0FEC" w:rsidP="00071A33">
      <w:pPr>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μ</m:t>
                  </m:r>
                </m:e>
              </m:acc>
            </m:e>
            <m:sub>
              <m:r>
                <w:rPr>
                  <w:rFonts w:ascii="Cambria Math" w:hAnsi="Cambria Math" w:cs="Arial"/>
                </w:rPr>
                <m:t>j,k</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μ</m:t>
                  </m:r>
                </m:e>
                <m:sub>
                  <m:r>
                    <w:rPr>
                      <w:rFonts w:ascii="Cambria Math" w:hAnsi="Cambria Math" w:cs="Arial"/>
                    </w:rPr>
                    <m:t>i,j,k</m:t>
                  </m:r>
                </m:sub>
              </m:sSub>
            </m:e>
          </m:nary>
        </m:oMath>
      </m:oMathPara>
    </w:p>
    <w:p w14:paraId="5F009D19" w14:textId="77777777" w:rsidR="00071A33" w:rsidRDefault="00071A33" w:rsidP="00071A33">
      <w:pPr>
        <w:rPr>
          <w:rFonts w:cs="Arial"/>
        </w:rPr>
      </w:pPr>
      <w:r>
        <w:rPr>
          <w:rFonts w:cs="Arial"/>
        </w:rPr>
        <w:t>where:</w:t>
      </w:r>
    </w:p>
    <w:p w14:paraId="3597B7E0" w14:textId="77777777" w:rsidR="00071A33" w:rsidRDefault="00071A33" w:rsidP="00071A33">
      <w:pPr>
        <w:rPr>
          <w:rFonts w:cs="Arial"/>
        </w:rPr>
      </w:pPr>
      <w:r>
        <w:rPr>
          <w:rFonts w:cs="Arial"/>
        </w:rPr>
        <w:tab/>
      </w:r>
      <m:oMath>
        <m:sSub>
          <m:sSubPr>
            <m:ctrlPr>
              <w:rPr>
                <w:rFonts w:ascii="Cambria Math" w:hAnsi="Cambria Math" w:cs="Arial"/>
                <w:i/>
              </w:rPr>
            </m:ctrlPr>
          </m:sSubPr>
          <m:e>
            <m:r>
              <w:rPr>
                <w:rFonts w:ascii="Cambria Math" w:hAnsi="Cambria Math" w:cs="Arial"/>
              </w:rPr>
              <m:t>μ</m:t>
            </m:r>
          </m:e>
          <m:sub>
            <m:r>
              <w:rPr>
                <w:rFonts w:ascii="Cambria Math" w:hAnsi="Cambria Math" w:cs="Arial"/>
              </w:rPr>
              <m:t>i,j,k</m:t>
            </m:r>
          </m:sub>
        </m:sSub>
        <m:r>
          <w:rPr>
            <w:rFonts w:ascii="Cambria Math" w:hAnsi="Cambria Math" w:cs="Arial"/>
          </w:rPr>
          <m:t xml:space="preserve"> </m:t>
        </m:r>
      </m:oMath>
      <w:r>
        <w:rPr>
          <w:rFonts w:cs="Arial"/>
        </w:rPr>
        <w:t xml:space="preserve">is the score of subject </w:t>
      </w:r>
      <w:proofErr w:type="spellStart"/>
      <w:r w:rsidR="003E6C51" w:rsidRPr="003E6C51">
        <w:rPr>
          <w:rFonts w:cs="Arial"/>
          <w:i/>
        </w:rPr>
        <w:t>i</w:t>
      </w:r>
      <w:proofErr w:type="spellEnd"/>
      <w:r>
        <w:rPr>
          <w:rFonts w:cs="Arial"/>
        </w:rPr>
        <w:t xml:space="preserve"> for a given test condition</w:t>
      </w:r>
      <w:r w:rsidRPr="003E6C51">
        <w:rPr>
          <w:rFonts w:cs="Arial"/>
          <w:i/>
        </w:rPr>
        <w:t xml:space="preserve"> </w:t>
      </w:r>
      <w:r w:rsidR="003E6C51" w:rsidRPr="003E6C51">
        <w:rPr>
          <w:rFonts w:cs="Arial"/>
          <w:i/>
        </w:rPr>
        <w:t>j</w:t>
      </w:r>
      <w:r w:rsidR="003E6C51">
        <w:rPr>
          <w:rFonts w:cs="Arial"/>
        </w:rPr>
        <w:t xml:space="preserve"> </w:t>
      </w:r>
      <w:r>
        <w:rPr>
          <w:rFonts w:cs="Arial"/>
        </w:rPr>
        <w:t xml:space="preserve">and test item </w:t>
      </w:r>
      <w:r w:rsidR="003E6C51" w:rsidRPr="003E6C51">
        <w:rPr>
          <w:rFonts w:cs="Arial"/>
          <w:i/>
        </w:rPr>
        <w:t>k</w:t>
      </w:r>
      <w:r w:rsidR="003E6C51">
        <w:rPr>
          <w:rFonts w:cs="Arial"/>
          <w:i/>
        </w:rPr>
        <w:t>.</w:t>
      </w:r>
    </w:p>
    <w:p w14:paraId="1875E684" w14:textId="77777777" w:rsidR="00071A33" w:rsidRDefault="00071A33" w:rsidP="00071A33">
      <w:pPr>
        <w:rPr>
          <w:rFonts w:cs="Arial"/>
        </w:rPr>
      </w:pPr>
      <w:r>
        <w:rPr>
          <w:rFonts w:cs="Arial"/>
        </w:rPr>
        <w:tab/>
      </w:r>
      <w:r w:rsidR="003E6C51" w:rsidRPr="003E6C51">
        <w:rPr>
          <w:rFonts w:cs="Arial"/>
          <w:i/>
        </w:rPr>
        <w:t>N</w:t>
      </w:r>
      <w:r w:rsidR="003E6C51">
        <w:rPr>
          <w:rFonts w:cs="Arial"/>
        </w:rPr>
        <w:t xml:space="preserve"> </w:t>
      </w:r>
      <w:r>
        <w:rPr>
          <w:rFonts w:cs="Arial"/>
        </w:rPr>
        <w:t>is the number of subjects</w:t>
      </w:r>
    </w:p>
    <w:p w14:paraId="7E191D22" w14:textId="77777777" w:rsidR="00071A33" w:rsidRDefault="00071A33" w:rsidP="00071A33">
      <w:pPr>
        <w:rPr>
          <w:rFonts w:cs="Arial"/>
        </w:rPr>
      </w:pPr>
    </w:p>
    <w:p w14:paraId="247F909F" w14:textId="77777777" w:rsidR="00071A33" w:rsidRDefault="00071A33" w:rsidP="00071A33">
      <w:pPr>
        <w:rPr>
          <w:rFonts w:cs="Arial"/>
        </w:rPr>
      </w:pPr>
      <w:r>
        <w:rPr>
          <w:rFonts w:cs="Arial"/>
        </w:rPr>
        <w:t xml:space="preserve">Confidence intervals were derived from the standard deviation and the size of each sample. The 95% confidence interval </w:t>
      </w:r>
      <w:r w:rsidR="009E5492">
        <w:rPr>
          <w:rFonts w:cs="Arial"/>
        </w:rPr>
        <w:t>for a given test condition</w:t>
      </w:r>
      <w:r w:rsidR="009E5492" w:rsidRPr="003E6C51">
        <w:rPr>
          <w:rFonts w:cs="Arial"/>
          <w:i/>
        </w:rPr>
        <w:t xml:space="preserve"> j</w:t>
      </w:r>
      <w:r w:rsidR="009E5492">
        <w:rPr>
          <w:rFonts w:cs="Arial"/>
        </w:rPr>
        <w:t xml:space="preserve"> and test item </w:t>
      </w:r>
      <w:r w:rsidR="009E5492" w:rsidRPr="003E6C51">
        <w:rPr>
          <w:rFonts w:cs="Arial"/>
          <w:i/>
        </w:rPr>
        <w:t>k</w:t>
      </w:r>
      <w:r w:rsidR="009E5492">
        <w:rPr>
          <w:rFonts w:cs="Arial"/>
        </w:rPr>
        <w:t xml:space="preserve"> </w:t>
      </w:r>
      <w:r>
        <w:rPr>
          <w:rFonts w:cs="Arial"/>
        </w:rPr>
        <w:t>is given by:</w:t>
      </w:r>
    </w:p>
    <w:p w14:paraId="4CDBF38F" w14:textId="77777777" w:rsidR="003E6C51" w:rsidRPr="009E5492" w:rsidRDefault="003E6C51" w:rsidP="00071A33">
      <w:pPr>
        <w:rPr>
          <w:rFonts w:cs="Arial"/>
        </w:rPr>
      </w:pPr>
      <m:oMathPara>
        <m:oMath>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μ</m:t>
                  </m:r>
                </m:e>
              </m:acc>
            </m:e>
            <m:sub>
              <m:r>
                <w:rPr>
                  <w:rFonts w:ascii="Cambria Math" w:hAnsi="Cambria Math" w:cs="Arial"/>
                </w:rPr>
                <m:t>j,k</m:t>
              </m:r>
            </m:sub>
          </m:sSub>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j,k</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μ</m:t>
                  </m:r>
                </m:e>
              </m:acc>
            </m:e>
            <m:sub>
              <m:r>
                <w:rPr>
                  <w:rFonts w:ascii="Cambria Math" w:hAnsi="Cambria Math" w:cs="Arial"/>
                </w:rPr>
                <m:t>j,k</m:t>
              </m:r>
            </m:sub>
          </m:sSub>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j,k</m:t>
              </m:r>
            </m:sub>
          </m:sSub>
          <m:r>
            <w:rPr>
              <w:rFonts w:ascii="Cambria Math" w:hAnsi="Cambria Math" w:cs="Arial"/>
            </w:rPr>
            <m:t>]</m:t>
          </m:r>
        </m:oMath>
      </m:oMathPara>
    </w:p>
    <w:p w14:paraId="2D1B9FF3" w14:textId="77777777" w:rsidR="009E5492" w:rsidRDefault="009E5492" w:rsidP="00071A33">
      <w:pPr>
        <w:rPr>
          <w:rFonts w:cs="Arial"/>
        </w:rPr>
      </w:pPr>
      <w:r>
        <w:rPr>
          <w:rFonts w:cs="Arial"/>
        </w:rPr>
        <w:t>where</w:t>
      </w:r>
    </w:p>
    <w:p w14:paraId="17D3EF71" w14:textId="77777777" w:rsidR="009E5492" w:rsidRDefault="004D0FEC" w:rsidP="00071A33">
      <w:pPr>
        <w:rPr>
          <w:rFonts w:cs="Arial"/>
        </w:rPr>
      </w:pPr>
      <m:oMathPara>
        <m:oMath>
          <m:sSub>
            <m:sSubPr>
              <m:ctrlPr>
                <w:rPr>
                  <w:rFonts w:ascii="Cambria Math" w:hAnsi="Cambria Math" w:cs="Arial"/>
                  <w:i/>
                </w:rPr>
              </m:ctrlPr>
            </m:sSubPr>
            <m:e>
              <m:r>
                <w:rPr>
                  <w:rFonts w:ascii="Cambria Math" w:hAnsi="Cambria Math" w:cs="Arial"/>
                </w:rPr>
                <m:t>δ</m:t>
              </m:r>
            </m:e>
            <m:sub>
              <m:r>
                <w:rPr>
                  <w:rFonts w:ascii="Cambria Math" w:hAnsi="Cambria Math" w:cs="Arial"/>
                </w:rPr>
                <m:t>j,k</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∝,n-1</m:t>
              </m:r>
            </m:sub>
          </m:sSub>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m:t>
                  </m:r>
                </m:e>
                <m:sub>
                  <m:r>
                    <w:rPr>
                      <w:rFonts w:ascii="Cambria Math" w:hAnsi="Cambria Math" w:cs="Arial"/>
                    </w:rPr>
                    <m:t>j,k</m:t>
                  </m:r>
                </m:sub>
              </m:sSub>
            </m:num>
            <m:den>
              <m:rad>
                <m:radPr>
                  <m:degHide m:val="1"/>
                  <m:ctrlPr>
                    <w:rPr>
                      <w:rFonts w:ascii="Cambria Math" w:hAnsi="Cambria Math" w:cs="Arial"/>
                      <w:i/>
                    </w:rPr>
                  </m:ctrlPr>
                </m:radPr>
                <m:deg/>
                <m:e>
                  <m:r>
                    <w:rPr>
                      <w:rFonts w:ascii="Cambria Math" w:hAnsi="Cambria Math" w:cs="Arial"/>
                    </w:rPr>
                    <m:t>N</m:t>
                  </m:r>
                </m:e>
              </m:rad>
            </m:den>
          </m:f>
        </m:oMath>
      </m:oMathPara>
    </w:p>
    <w:p w14:paraId="38958470" w14:textId="77777777" w:rsidR="00071A33" w:rsidRDefault="00071A33" w:rsidP="00071A33">
      <w:pPr>
        <w:rPr>
          <w:rFonts w:cs="Arial"/>
        </w:rPr>
      </w:pPr>
      <w:r>
        <w:rPr>
          <w:rFonts w:cs="Arial"/>
        </w:rPr>
        <w:t>and the sample standard deviation</w:t>
      </w:r>
      <w:r w:rsidR="009E5492">
        <w:rPr>
          <w:rFonts w:cs="Arial"/>
        </w:rPr>
        <w:t xml:space="preserve"> </w:t>
      </w:r>
      <m:oMath>
        <m:sSub>
          <m:sSubPr>
            <m:ctrlPr>
              <w:rPr>
                <w:rFonts w:ascii="Cambria Math" w:hAnsi="Cambria Math" w:cs="Arial"/>
                <w:i/>
              </w:rPr>
            </m:ctrlPr>
          </m:sSubPr>
          <m:e>
            <m:r>
              <w:rPr>
                <w:rFonts w:ascii="Cambria Math" w:hAnsi="Cambria Math" w:cs="Arial"/>
              </w:rPr>
              <m:t>S</m:t>
            </m:r>
          </m:e>
          <m:sub>
            <m:r>
              <w:rPr>
                <w:rFonts w:ascii="Cambria Math" w:hAnsi="Cambria Math" w:cs="Arial"/>
              </w:rPr>
              <m:t>j,k</m:t>
            </m:r>
          </m:sub>
        </m:sSub>
      </m:oMath>
      <w:r>
        <w:rPr>
          <w:rFonts w:cs="Arial"/>
        </w:rPr>
        <w:t xml:space="preserve"> is given by: </w:t>
      </w:r>
    </w:p>
    <w:p w14:paraId="5B0693FA" w14:textId="77777777" w:rsidR="009E5492" w:rsidRDefault="004D0FEC" w:rsidP="00071A33">
      <w:pPr>
        <w:rPr>
          <w:rFonts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j,k</m:t>
              </m:r>
            </m:sub>
          </m:sSub>
          <m:r>
            <w:rPr>
              <w:rFonts w:ascii="Cambria Math" w:hAnsi="Cambria Math" w:cs="Arial"/>
            </w:rPr>
            <m:t>=</m:t>
          </m:r>
          <m:rad>
            <m:radPr>
              <m:degHide m:val="1"/>
              <m:ctrlPr>
                <w:rPr>
                  <w:rFonts w:ascii="Cambria Math" w:hAnsi="Cambria Math" w:cs="Arial"/>
                  <w:i/>
                </w:rPr>
              </m:ctrlPr>
            </m:radPr>
            <m:deg/>
            <m:e>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μ</m:t>
                                  </m:r>
                                </m:e>
                              </m:acc>
                            </m:e>
                            <m:sub>
                              <m:r>
                                <w:rPr>
                                  <w:rFonts w:ascii="Cambria Math" w:hAnsi="Cambria Math" w:cs="Arial"/>
                                </w:rPr>
                                <m:t>j,k</m:t>
                              </m:r>
                            </m:sub>
                          </m:sSub>
                          <m:r>
                            <w:rPr>
                              <w:rFonts w:ascii="Cambria Math" w:hAnsi="Cambria Math" w:cs="Arial"/>
                            </w:rPr>
                            <m:t>-</m:t>
                          </m:r>
                          <m:sSub>
                            <m:sSubPr>
                              <m:ctrlPr>
                                <w:rPr>
                                  <w:rFonts w:ascii="Cambria Math" w:hAnsi="Cambria Math" w:cs="Arial"/>
                                  <w:i/>
                                </w:rPr>
                              </m:ctrlPr>
                            </m:sSubPr>
                            <m:e>
                              <m:r>
                                <w:rPr>
                                  <w:rFonts w:ascii="Cambria Math" w:hAnsi="Cambria Math" w:cs="Arial"/>
                                </w:rPr>
                                <m:t>μ</m:t>
                              </m:r>
                            </m:e>
                            <m:sub>
                              <m:r>
                                <w:rPr>
                                  <w:rFonts w:ascii="Cambria Math" w:hAnsi="Cambria Math" w:cs="Arial"/>
                                </w:rPr>
                                <m:t>i,j,k</m:t>
                              </m:r>
                            </m:sub>
                          </m:sSub>
                          <m:r>
                            <w:rPr>
                              <w:rFonts w:ascii="Cambria Math" w:hAnsi="Cambria Math" w:cs="Arial"/>
                            </w:rPr>
                            <m:t>)</m:t>
                          </m:r>
                        </m:e>
                        <m:sup>
                          <m:r>
                            <w:rPr>
                              <w:rFonts w:ascii="Cambria Math" w:hAnsi="Cambria Math" w:cs="Arial"/>
                            </w:rPr>
                            <m:t>2</m:t>
                          </m:r>
                        </m:sup>
                      </m:sSup>
                    </m:num>
                    <m:den>
                      <m:r>
                        <w:rPr>
                          <w:rFonts w:ascii="Cambria Math" w:hAnsi="Cambria Math" w:cs="Arial"/>
                        </w:rPr>
                        <m:t>(N-1)</m:t>
                      </m:r>
                    </m:den>
                  </m:f>
                </m:e>
              </m:nary>
            </m:e>
          </m:rad>
        </m:oMath>
      </m:oMathPara>
    </w:p>
    <w:p w14:paraId="2667CF1D" w14:textId="77777777" w:rsidR="00071A33" w:rsidRDefault="00071A33" w:rsidP="00071A33">
      <w:pPr>
        <w:rPr>
          <w:rFonts w:cs="Arial"/>
        </w:rPr>
      </w:pPr>
    </w:p>
    <w:p w14:paraId="77815796" w14:textId="77777777" w:rsidR="00071A33" w:rsidRDefault="00071A33" w:rsidP="00071A33">
      <w:pPr>
        <w:rPr>
          <w:rFonts w:cs="Arial"/>
        </w:rPr>
      </w:pPr>
      <w:r>
        <w:rPr>
          <w:rFonts w:cs="Arial"/>
        </w:rPr>
        <w:t xml:space="preserve">With a probability of 95%, the absolute value of the difference between the experimental or sample mean score and the “true” mean score (for a very high number of observers) is </w:t>
      </w:r>
      <w:proofErr w:type="gramStart"/>
      <w:r w:rsidR="00956973">
        <w:rPr>
          <w:rFonts w:cs="Arial"/>
        </w:rPr>
        <w:t xml:space="preserve">within </w:t>
      </w:r>
      <w:r>
        <w:rPr>
          <w:rFonts w:cs="Arial"/>
        </w:rPr>
        <w:t xml:space="preserve"> the</w:t>
      </w:r>
      <w:proofErr w:type="gramEnd"/>
      <w:r>
        <w:rPr>
          <w:rFonts w:cs="Arial"/>
        </w:rPr>
        <w:t xml:space="preserve"> 95% confidence interval, on condition that the distribution of the individual scores </w:t>
      </w:r>
      <w:r w:rsidR="00956973">
        <w:rPr>
          <w:rFonts w:cs="Arial"/>
        </w:rPr>
        <w:t>are approximately Gaussian</w:t>
      </w:r>
      <w:r>
        <w:rPr>
          <w:rFonts w:cs="Arial"/>
        </w:rPr>
        <w:t>.</w:t>
      </w:r>
    </w:p>
    <w:p w14:paraId="3809FD58" w14:textId="77777777" w:rsidR="00071A33" w:rsidRDefault="00071A33" w:rsidP="00071A33">
      <w:pPr>
        <w:rPr>
          <w:rFonts w:cs="Arial"/>
        </w:rPr>
      </w:pPr>
    </w:p>
    <w:p w14:paraId="7248E984" w14:textId="77777777" w:rsidR="00071A33" w:rsidRPr="00956973" w:rsidRDefault="00071A33" w:rsidP="00071A33">
      <w:pPr>
        <w:rPr>
          <w:rFonts w:cs="Arial"/>
          <w:color w:val="000000" w:themeColor="text1"/>
        </w:rPr>
      </w:pPr>
      <w:r w:rsidRPr="009E5492">
        <w:rPr>
          <w:rFonts w:cs="Arial"/>
          <w:color w:val="000000" w:themeColor="text1"/>
        </w:rPr>
        <w:t xml:space="preserve">Similarly, a </w:t>
      </w:r>
      <w:r w:rsidR="009E5492" w:rsidRPr="009E5492">
        <w:rPr>
          <w:rFonts w:cs="Arial"/>
          <w:color w:val="000000" w:themeColor="text1"/>
        </w:rPr>
        <w:t xml:space="preserve">95% confidence interval </w:t>
      </w:r>
      <w:r w:rsidRPr="009E5492">
        <w:rPr>
          <w:rFonts w:cs="Arial"/>
          <w:color w:val="000000" w:themeColor="text1"/>
        </w:rPr>
        <w:t xml:space="preserve">could be calculated for each test condition. </w:t>
      </w:r>
      <w:r w:rsidR="009E5492" w:rsidRPr="009E5492">
        <w:rPr>
          <w:rFonts w:cs="Arial"/>
          <w:color w:val="000000" w:themeColor="text1"/>
        </w:rPr>
        <w:t>In this case, sample means and sample standard deviations are calculated over all listeners and all test items.</w:t>
      </w:r>
    </w:p>
    <w:p w14:paraId="723350E8" w14:textId="77777777" w:rsidR="00CA671E" w:rsidRDefault="00CA671E">
      <w:pPr>
        <w:jc w:val="left"/>
        <w:rPr>
          <w:rFonts w:ascii="Arial" w:hAnsi="Arial"/>
          <w:b/>
          <w:kern w:val="28"/>
          <w:sz w:val="28"/>
          <w:szCs w:val="32"/>
          <w:lang w:val="en-GB"/>
        </w:rPr>
      </w:pPr>
      <w:r>
        <w:br w:type="page"/>
      </w:r>
    </w:p>
    <w:p w14:paraId="35B3BA1C" w14:textId="77777777" w:rsidR="005C732C" w:rsidRPr="00EA17CE" w:rsidRDefault="005C732C" w:rsidP="00FF60E3">
      <w:pPr>
        <w:pStyle w:val="Annex1"/>
        <w:ind w:left="1440" w:hanging="1440"/>
      </w:pPr>
      <w:bookmarkStart w:id="45" w:name="_Toc472570994"/>
      <w:r w:rsidRPr="00EA17CE">
        <w:lastRenderedPageBreak/>
        <w:t xml:space="preserve">Statistical </w:t>
      </w:r>
      <w:r w:rsidR="00811EC8">
        <w:t>a</w:t>
      </w:r>
      <w:r w:rsidRPr="00EA17CE">
        <w:t>nalysis</w:t>
      </w:r>
      <w:r w:rsidR="00811EC8">
        <w:t xml:space="preserve"> using ANOVA</w:t>
      </w:r>
      <w:bookmarkEnd w:id="45"/>
    </w:p>
    <w:p w14:paraId="4AF79851" w14:textId="77777777" w:rsidR="00EC0FA9" w:rsidRDefault="00EC0FA9" w:rsidP="00EC0FA9">
      <w:pPr>
        <w:rPr>
          <w:b/>
        </w:rPr>
      </w:pPr>
    </w:p>
    <w:p w14:paraId="179B3498" w14:textId="77777777" w:rsidR="005C732C" w:rsidRPr="00EC0FA9" w:rsidRDefault="00023533" w:rsidP="00EC0FA9">
      <w:pPr>
        <w:rPr>
          <w:rFonts w:ascii="Arial" w:hAnsi="Arial" w:cs="Arial"/>
          <w:b/>
          <w:bCs/>
          <w:sz w:val="28"/>
          <w:szCs w:val="28"/>
        </w:rPr>
      </w:pPr>
      <w:r w:rsidRPr="00EC0FA9">
        <w:rPr>
          <w:rFonts w:ascii="Arial" w:hAnsi="Arial" w:cs="Arial"/>
          <w:b/>
          <w:bCs/>
          <w:sz w:val="28"/>
          <w:szCs w:val="28"/>
        </w:rPr>
        <w:t xml:space="preserve">Overview of ANOVA </w:t>
      </w:r>
      <w:r w:rsidR="00811EC8" w:rsidRPr="00EC0FA9">
        <w:rPr>
          <w:rFonts w:ascii="Arial" w:hAnsi="Arial" w:cs="Arial"/>
          <w:b/>
          <w:bCs/>
          <w:sz w:val="28"/>
          <w:szCs w:val="28"/>
        </w:rPr>
        <w:t>m</w:t>
      </w:r>
      <w:r w:rsidRPr="00EC0FA9">
        <w:rPr>
          <w:rFonts w:ascii="Arial" w:hAnsi="Arial" w:cs="Arial"/>
          <w:b/>
          <w:bCs/>
          <w:sz w:val="28"/>
          <w:szCs w:val="28"/>
        </w:rPr>
        <w:t>odel</w:t>
      </w:r>
    </w:p>
    <w:p w14:paraId="383D648A" w14:textId="77777777" w:rsidR="00023533" w:rsidRPr="00522861" w:rsidRDefault="00023533" w:rsidP="00023533">
      <w:pPr>
        <w:spacing w:after="120"/>
      </w:pPr>
      <w:r w:rsidRPr="00522861">
        <w:t xml:space="preserve">The objective of </w:t>
      </w:r>
      <w:r>
        <w:t>analysis of variance (</w:t>
      </w:r>
      <w:r w:rsidRPr="00522861">
        <w:t>ANOVA</w:t>
      </w:r>
      <w:r>
        <w:t>)</w:t>
      </w:r>
      <w:r w:rsidRPr="00522861">
        <w:t xml:space="preserve"> is to assess whether a </w:t>
      </w:r>
      <w:r w:rsidRPr="000D458E">
        <w:rPr>
          <w:i/>
        </w:rPr>
        <w:t>treatment</w:t>
      </w:r>
      <w:r w:rsidRPr="00522861">
        <w:t xml:space="preserve"> applied to a set of samples has a significant effect, and to make that determination based on sound statistical </w:t>
      </w:r>
      <w:r w:rsidRPr="002B1262">
        <w:t xml:space="preserve">principles </w:t>
      </w:r>
      <w:r>
        <w:fldChar w:fldCharType="begin"/>
      </w:r>
      <w:r>
        <w:instrText xml:space="preserve"> REF _Ref254525024 \r \h  \* MERGEFORMAT </w:instrText>
      </w:r>
      <w:r>
        <w:fldChar w:fldCharType="separate"/>
      </w:r>
      <w:r w:rsidR="002E7817">
        <w:t>[4]</w:t>
      </w:r>
      <w:r>
        <w:fldChar w:fldCharType="end"/>
      </w:r>
      <w:r w:rsidRPr="002B1262">
        <w:t xml:space="preserve">, </w:t>
      </w:r>
      <w:r>
        <w:fldChar w:fldCharType="begin"/>
      </w:r>
      <w:r>
        <w:instrText xml:space="preserve"> REF _Ref254364656 \r \h  \* MERGEFORMAT </w:instrText>
      </w:r>
      <w:r>
        <w:fldChar w:fldCharType="separate"/>
      </w:r>
      <w:r w:rsidR="002E7817">
        <w:t>[5]</w:t>
      </w:r>
      <w:r>
        <w:fldChar w:fldCharType="end"/>
      </w:r>
      <w:r w:rsidRPr="002B1262">
        <w:t>. A treatment</w:t>
      </w:r>
      <w:r w:rsidRPr="00522861">
        <w:t xml:space="preserve"> is, e.g., the processing of a signal by a coding system, but can also refer to other aspects of the experiment, so here we will to use the term </w:t>
      </w:r>
      <w:r w:rsidRPr="000D458E">
        <w:rPr>
          <w:i/>
        </w:rPr>
        <w:t>factor</w:t>
      </w:r>
      <w:r w:rsidRPr="00522861">
        <w:t xml:space="preserve"> instead of treatment. </w:t>
      </w:r>
    </w:p>
    <w:p w14:paraId="2646DA40" w14:textId="77777777" w:rsidR="00023533" w:rsidRPr="00522861" w:rsidRDefault="00023533" w:rsidP="00023533">
      <w:pPr>
        <w:spacing w:after="120"/>
      </w:pPr>
      <w:r w:rsidRPr="00522861">
        <w:rPr>
          <w:rFonts w:cs="Arial"/>
        </w:rPr>
        <w:t xml:space="preserve">The basic model of a score can be thought of as the sum of </w:t>
      </w:r>
      <w:r w:rsidRPr="00522861">
        <w:rPr>
          <w:rFonts w:cs="Arial"/>
          <w:i/>
        </w:rPr>
        <w:t>effects</w:t>
      </w:r>
      <w:r w:rsidRPr="00522861">
        <w:rPr>
          <w:rFonts w:cs="Arial"/>
        </w:rPr>
        <w:t xml:space="preserve">.  A particular score may depend on which coding system was involved, which audio selection is being played, which laboratory is conducting the test, and which subject is listening. In other words, the score is the sum of a number of factor effects plus random error.  </w:t>
      </w:r>
    </w:p>
    <w:p w14:paraId="072F941B" w14:textId="77777777" w:rsidR="00023533" w:rsidRPr="00522861" w:rsidRDefault="00023533" w:rsidP="00023533">
      <w:pPr>
        <w:spacing w:after="120"/>
      </w:pPr>
      <w:r w:rsidRPr="00522861">
        <w:t xml:space="preserve">In terms of analyzing the data from the </w:t>
      </w:r>
      <w:r>
        <w:t>Verification Test</w:t>
      </w:r>
      <w:r w:rsidRPr="00522861">
        <w:t xml:space="preserve">, </w:t>
      </w:r>
      <w:r>
        <w:t>the following table</w:t>
      </w:r>
      <w:r w:rsidRPr="00522861">
        <w:t xml:space="preserve"> lists the relevant factors in the experimental model.</w:t>
      </w:r>
      <w:r>
        <w:t xml:space="preserve"> The test number (Test1, Test2, Test3, Test4) are not listed as factors since each test will be analyzed separately.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710"/>
      </w:tblGrid>
      <w:tr w:rsidR="00023533" w:rsidRPr="00522861" w14:paraId="1DDBBA80" w14:textId="77777777" w:rsidTr="0064166B">
        <w:tc>
          <w:tcPr>
            <w:tcW w:w="0" w:type="auto"/>
          </w:tcPr>
          <w:p w14:paraId="475194E4" w14:textId="77777777" w:rsidR="00023533" w:rsidRPr="00522861" w:rsidRDefault="00023533" w:rsidP="0064166B">
            <w:pPr>
              <w:rPr>
                <w:rFonts w:eastAsia="Batang"/>
                <w:b/>
              </w:rPr>
            </w:pPr>
            <w:r w:rsidRPr="00522861">
              <w:rPr>
                <w:rFonts w:eastAsia="Batang"/>
                <w:b/>
              </w:rPr>
              <w:t>Factor</w:t>
            </w:r>
          </w:p>
        </w:tc>
        <w:tc>
          <w:tcPr>
            <w:tcW w:w="0" w:type="auto"/>
          </w:tcPr>
          <w:p w14:paraId="1FC9DACD" w14:textId="77777777" w:rsidR="00023533" w:rsidRPr="00522861" w:rsidRDefault="00023533" w:rsidP="0064166B">
            <w:pPr>
              <w:rPr>
                <w:rFonts w:eastAsia="Batang"/>
                <w:b/>
              </w:rPr>
            </w:pPr>
            <w:r w:rsidRPr="00522861">
              <w:rPr>
                <w:rFonts w:eastAsia="Batang"/>
                <w:b/>
              </w:rPr>
              <w:t>Description</w:t>
            </w:r>
          </w:p>
        </w:tc>
      </w:tr>
      <w:tr w:rsidR="00023533" w:rsidRPr="00522861" w14:paraId="7AB98699" w14:textId="77777777" w:rsidTr="0064166B">
        <w:tc>
          <w:tcPr>
            <w:tcW w:w="0" w:type="auto"/>
          </w:tcPr>
          <w:p w14:paraId="118E73AE" w14:textId="77777777" w:rsidR="00023533" w:rsidRPr="00522861" w:rsidRDefault="00023533" w:rsidP="0064166B">
            <w:pPr>
              <w:rPr>
                <w:rFonts w:eastAsia="Batang"/>
              </w:rPr>
            </w:pPr>
            <w:r w:rsidRPr="00522861">
              <w:rPr>
                <w:rFonts w:eastAsia="Batang"/>
              </w:rPr>
              <w:t>Lab</w:t>
            </w:r>
          </w:p>
        </w:tc>
        <w:tc>
          <w:tcPr>
            <w:tcW w:w="0" w:type="auto"/>
          </w:tcPr>
          <w:p w14:paraId="20F89003" w14:textId="77777777" w:rsidR="00023533" w:rsidRPr="00522861" w:rsidRDefault="00023533" w:rsidP="0064166B">
            <w:pPr>
              <w:rPr>
                <w:rFonts w:eastAsia="Batang"/>
              </w:rPr>
            </w:pPr>
            <w:r>
              <w:rPr>
                <w:rFonts w:eastAsia="Batang"/>
              </w:rPr>
              <w:t>Listening test site.</w:t>
            </w:r>
          </w:p>
        </w:tc>
      </w:tr>
      <w:tr w:rsidR="00023533" w:rsidRPr="00522861" w14:paraId="67BBDFD2" w14:textId="77777777" w:rsidTr="0064166B">
        <w:tc>
          <w:tcPr>
            <w:tcW w:w="0" w:type="auto"/>
          </w:tcPr>
          <w:p w14:paraId="3A6D8EAC" w14:textId="77777777" w:rsidR="00023533" w:rsidRPr="00522861" w:rsidRDefault="00023533" w:rsidP="0064166B">
            <w:pPr>
              <w:rPr>
                <w:rFonts w:eastAsia="Batang"/>
              </w:rPr>
            </w:pPr>
            <w:r w:rsidRPr="00522861">
              <w:rPr>
                <w:rFonts w:eastAsia="Batang"/>
              </w:rPr>
              <w:t>System</w:t>
            </w:r>
          </w:p>
        </w:tc>
        <w:tc>
          <w:tcPr>
            <w:tcW w:w="0" w:type="auto"/>
          </w:tcPr>
          <w:p w14:paraId="18073653" w14:textId="77777777" w:rsidR="00023533" w:rsidRPr="00522861" w:rsidRDefault="00023533" w:rsidP="0064166B">
            <w:pPr>
              <w:rPr>
                <w:rFonts w:eastAsia="Batang"/>
              </w:rPr>
            </w:pPr>
            <w:r>
              <w:rPr>
                <w:rFonts w:eastAsia="Batang"/>
              </w:rPr>
              <w:t>Coding system under test.</w:t>
            </w:r>
          </w:p>
        </w:tc>
      </w:tr>
      <w:tr w:rsidR="00023533" w:rsidRPr="00522861" w14:paraId="60F30D75" w14:textId="77777777" w:rsidTr="0064166B">
        <w:tc>
          <w:tcPr>
            <w:tcW w:w="0" w:type="auto"/>
          </w:tcPr>
          <w:p w14:paraId="2D867B0B" w14:textId="77777777" w:rsidR="00023533" w:rsidRPr="00522861" w:rsidRDefault="00023533" w:rsidP="0064166B">
            <w:pPr>
              <w:rPr>
                <w:rFonts w:eastAsia="Batang"/>
              </w:rPr>
            </w:pPr>
            <w:r w:rsidRPr="00522861">
              <w:rPr>
                <w:rFonts w:eastAsia="Batang"/>
              </w:rPr>
              <w:t>Signal</w:t>
            </w:r>
          </w:p>
        </w:tc>
        <w:tc>
          <w:tcPr>
            <w:tcW w:w="0" w:type="auto"/>
          </w:tcPr>
          <w:p w14:paraId="1B2B2339" w14:textId="77777777" w:rsidR="00023533" w:rsidRPr="00522861" w:rsidRDefault="008C6CE3" w:rsidP="008C6CE3">
            <w:pPr>
              <w:rPr>
                <w:rFonts w:eastAsia="Batang"/>
              </w:rPr>
            </w:pPr>
            <w:r>
              <w:rPr>
                <w:rFonts w:eastAsia="Batang"/>
              </w:rPr>
              <w:t>Test item</w:t>
            </w:r>
            <w:r w:rsidR="00023533">
              <w:rPr>
                <w:rFonts w:eastAsia="Batang"/>
              </w:rPr>
              <w:t>.</w:t>
            </w:r>
          </w:p>
        </w:tc>
      </w:tr>
    </w:tbl>
    <w:p w14:paraId="675833D8" w14:textId="77777777" w:rsidR="00023533" w:rsidRDefault="00023533" w:rsidP="00023533">
      <w:pPr>
        <w:spacing w:after="120"/>
      </w:pPr>
    </w:p>
    <w:p w14:paraId="3DC9C65A" w14:textId="77777777" w:rsidR="00023533" w:rsidRPr="00522861" w:rsidRDefault="00023533" w:rsidP="00023533">
      <w:pPr>
        <w:spacing w:after="120"/>
        <w:rPr>
          <w:rFonts w:cs="Arial"/>
        </w:rPr>
      </w:pPr>
      <w:r>
        <w:t>The factors System</w:t>
      </w:r>
      <w:r w:rsidRPr="00246EA5">
        <w:t xml:space="preserve"> and Signal form a fully-balanced and randomized factorial design, in that in </w:t>
      </w:r>
      <w:r>
        <w:t>every Test</w:t>
      </w:r>
      <w:r w:rsidRPr="00522861">
        <w:t xml:space="preserve"> all Signals were processed by all Systems and were presented to the listeners for grading in random order. </w:t>
      </w:r>
      <w:r w:rsidRPr="00522861">
        <w:rPr>
          <w:rFonts w:cs="Arial"/>
        </w:rPr>
        <w:t xml:space="preserve">This balance has the advantage that the mean score for each system is an appropriate statistic for estimating the quality of that system.  </w:t>
      </w:r>
    </w:p>
    <w:p w14:paraId="00CB3F38" w14:textId="77777777" w:rsidR="00023533" w:rsidRPr="00522861" w:rsidRDefault="00023533" w:rsidP="00023533">
      <w:pPr>
        <w:spacing w:after="120"/>
      </w:pPr>
      <w:r w:rsidRPr="00522861">
        <w:t xml:space="preserve">The factors System </w:t>
      </w:r>
      <w:r>
        <w:t xml:space="preserve">and Signal </w:t>
      </w:r>
      <w:r w:rsidRPr="00522861">
        <w:t xml:space="preserve">are </w:t>
      </w:r>
      <w:r w:rsidRPr="00522861">
        <w:rPr>
          <w:i/>
        </w:rPr>
        <w:t>fixed</w:t>
      </w:r>
      <w:r w:rsidRPr="00522861">
        <w:t xml:space="preserve"> in that they are specified in advance as opposed to being randomly drawn from some larger population.</w:t>
      </w:r>
    </w:p>
    <w:p w14:paraId="1044F6A0" w14:textId="77777777" w:rsidR="00023533" w:rsidRPr="00522861" w:rsidRDefault="00023533" w:rsidP="00023533">
      <w:pPr>
        <w:spacing w:after="120"/>
      </w:pPr>
      <w:r w:rsidRPr="00522861">
        <w:t xml:space="preserve">Signal would be a </w:t>
      </w:r>
      <w:r w:rsidRPr="00522861">
        <w:rPr>
          <w:i/>
        </w:rPr>
        <w:t>random</w:t>
      </w:r>
      <w:r w:rsidRPr="00522861">
        <w:t xml:space="preserve"> factor if the signals were actually selected at random from the population of all possible signals. Intuitively this is very appealing in that we might want to know how well the coding systems will perform for all possible speech and music items. However, we want the best coding system so the speech and music items were specifically selected because they are “difficult” items to code and so represent the “right tail” of a distribution of items rather than the entire population. Hence we have chosen to model Signal as a fixed factor. </w:t>
      </w:r>
    </w:p>
    <w:p w14:paraId="40B62334" w14:textId="77777777" w:rsidR="00023533" w:rsidRPr="00522861" w:rsidRDefault="00023533" w:rsidP="00023533">
      <w:pPr>
        <w:spacing w:after="120"/>
      </w:pPr>
      <w:r w:rsidRPr="00522861">
        <w:t>The Labs, or test sites, was modeled as a random factor in that each Lab represent</w:t>
      </w:r>
      <w:r w:rsidR="008300B6">
        <w:t>s</w:t>
      </w:r>
      <w:r w:rsidRPr="00522861">
        <w:t xml:space="preserve"> a specific test apparatus (i.e. listening room and audio presentation system) from a universe of possible test sites. </w:t>
      </w:r>
    </w:p>
    <w:p w14:paraId="26716762" w14:textId="77777777" w:rsidR="00023533" w:rsidRDefault="00023533" w:rsidP="00023533">
      <w:pPr>
        <w:spacing w:after="120"/>
      </w:pPr>
      <w:r w:rsidRPr="00522861">
        <w:t xml:space="preserve">Since each Lab has a distinct set of listeners, the Listener factor is nested within the Labs factor. Listeners could be viewed as a random </w:t>
      </w:r>
      <w:proofErr w:type="gramStart"/>
      <w:r w:rsidRPr="00522861">
        <w:t>factor,</w:t>
      </w:r>
      <w:proofErr w:type="gramEnd"/>
      <w:r w:rsidRPr="00522861">
        <w:t xml:space="preserve"> in that it is intuitive and appealing to consider the listeners that participated in the test as representative of the larger population of all listeners. In this case the test outcome would represent the quality that would be perceived by the “typical” listener.  However, the goal of the test was to have maximum discriminating capability so as to identify the best performing system. To this end, the subjects used were very experienced listeners that were “experts” at discerning the types of distortion typical of low-rate speech and audio coding. </w:t>
      </w:r>
      <w:r>
        <w:t xml:space="preserve"> Regardless of these considerations, Listener was not used as a factor because of the very large number of levels (i.e. distinct listeners).</w:t>
      </w:r>
    </w:p>
    <w:p w14:paraId="6797E288" w14:textId="77777777" w:rsidR="00023533" w:rsidRDefault="008300B6" w:rsidP="00023533">
      <w:pPr>
        <w:spacing w:after="120"/>
      </w:pPr>
      <w:r>
        <w:lastRenderedPageBreak/>
        <w:t>One</w:t>
      </w:r>
      <w:r w:rsidR="00023533" w:rsidRPr="00246EA5">
        <w:t xml:space="preserve"> aspect of the experimental design </w:t>
      </w:r>
      <w:r>
        <w:t>was</w:t>
      </w:r>
      <w:r w:rsidR="00023533">
        <w:t xml:space="preserve"> not optimal</w:t>
      </w:r>
      <w:r>
        <w:t>, in that</w:t>
      </w:r>
      <w:r w:rsidR="00023533" w:rsidRPr="00246EA5">
        <w:t xml:space="preserve"> the Lab and Listener factors </w:t>
      </w:r>
      <w:r>
        <w:t>were</w:t>
      </w:r>
      <w:r w:rsidR="00023533" w:rsidRPr="00246EA5">
        <w:t xml:space="preserve"> not balanced. Participation as a test site and as a listener was vo</w:t>
      </w:r>
      <w:r w:rsidR="00023533">
        <w:t xml:space="preserve">luntary, and a balanced design would have </w:t>
      </w:r>
      <w:r w:rsidR="00023533" w:rsidRPr="00246EA5">
        <w:t>all sites</w:t>
      </w:r>
      <w:r w:rsidR="00023533" w:rsidRPr="00522861">
        <w:t xml:space="preserve"> and all listeners scoring all Tests, Systems and Signals</w:t>
      </w:r>
      <w:r w:rsidR="00023533">
        <w:t>, which</w:t>
      </w:r>
      <w:r w:rsidR="00023533" w:rsidRPr="00522861">
        <w:t xml:space="preserve"> was beyond the resources available within the MPEG Audio subgroup. However, the ANOVA calculations take the imbalance into account when computing the effects of each factor.</w:t>
      </w:r>
      <w:r w:rsidR="00023533">
        <w:t xml:space="preserve"> </w:t>
      </w:r>
    </w:p>
    <w:p w14:paraId="48DA63A2" w14:textId="77777777" w:rsidR="00023533" w:rsidRPr="00522861" w:rsidRDefault="00023533" w:rsidP="00023533">
      <w:r w:rsidRPr="00522861">
        <w:t xml:space="preserve">An important issue in using ANOVA </w:t>
      </w:r>
      <w:r>
        <w:t xml:space="preserve">is </w:t>
      </w:r>
      <w:r w:rsidRPr="00522861">
        <w:t xml:space="preserve">that it relies on several assumptions concerning the data set and the appropriateness of these assumptions should be checked as part of the data analysis. The most important assumptions are: </w:t>
      </w:r>
    </w:p>
    <w:p w14:paraId="7D2D0AB9" w14:textId="77777777" w:rsidR="00023533" w:rsidRPr="00522861" w:rsidRDefault="00023533" w:rsidP="00023533">
      <w:pPr>
        <w:numPr>
          <w:ilvl w:val="0"/>
          <w:numId w:val="7"/>
        </w:numPr>
      </w:pPr>
      <w:r w:rsidRPr="00522861">
        <w:t>The error has a Gaussian distribution.</w:t>
      </w:r>
    </w:p>
    <w:p w14:paraId="44016959" w14:textId="77777777" w:rsidR="00023533" w:rsidRPr="00522861" w:rsidRDefault="00023533" w:rsidP="00023533">
      <w:pPr>
        <w:numPr>
          <w:ilvl w:val="0"/>
          <w:numId w:val="7"/>
        </w:numPr>
        <w:spacing w:after="120"/>
      </w:pPr>
      <w:r w:rsidRPr="00522861">
        <w:t>The variance of the error across factor</w:t>
      </w:r>
      <w:r>
        <w:t xml:space="preserve"> level</w:t>
      </w:r>
      <w:r w:rsidRPr="00522861">
        <w:t>s is constant.</w:t>
      </w:r>
    </w:p>
    <w:p w14:paraId="053344D7" w14:textId="77777777" w:rsidR="004B1B21" w:rsidRDefault="004B1B21" w:rsidP="00023533">
      <w:pPr>
        <w:spacing w:after="120"/>
      </w:pPr>
      <w:r>
        <w:t>In addition, these assumptions must be valid to:</w:t>
      </w:r>
    </w:p>
    <w:p w14:paraId="1AE4A6DA" w14:textId="77777777" w:rsidR="004B1B21" w:rsidRDefault="004B1B21" w:rsidP="00567091">
      <w:pPr>
        <w:pStyle w:val="ListParagraph"/>
        <w:numPr>
          <w:ilvl w:val="0"/>
          <w:numId w:val="39"/>
        </w:numPr>
        <w:spacing w:after="120"/>
      </w:pPr>
      <w:r>
        <w:t>Use parametric statistics for analysis of subjective data (</w:t>
      </w:r>
      <w:r w:rsidR="000C5389">
        <w:t xml:space="preserve">which assumes that the </w:t>
      </w:r>
      <w:r w:rsidRPr="00522861">
        <w:t>error has a Gaussian distribution</w:t>
      </w:r>
      <w:r>
        <w:t>)</w:t>
      </w:r>
    </w:p>
    <w:p w14:paraId="50E1BC41" w14:textId="77777777" w:rsidR="004B1B21" w:rsidRDefault="004B1B21" w:rsidP="00567091">
      <w:pPr>
        <w:pStyle w:val="ListParagraph"/>
        <w:numPr>
          <w:ilvl w:val="0"/>
          <w:numId w:val="39"/>
        </w:numPr>
        <w:spacing w:after="120"/>
      </w:pPr>
      <w:r>
        <w:t>Pool subjective data across test sites (</w:t>
      </w:r>
      <w:r w:rsidR="000C5389">
        <w:t xml:space="preserve">which assumes that the </w:t>
      </w:r>
      <w:r w:rsidRPr="00522861">
        <w:t xml:space="preserve">variance of the error across </w:t>
      </w:r>
      <w:r w:rsidR="000C5389">
        <w:t>test sites</w:t>
      </w:r>
      <w:r w:rsidRPr="00522861">
        <w:t xml:space="preserve"> is constant</w:t>
      </w:r>
      <w:r>
        <w:t>)</w:t>
      </w:r>
    </w:p>
    <w:p w14:paraId="7EFFF941" w14:textId="77777777" w:rsidR="004B1B21" w:rsidRDefault="004B1B21" w:rsidP="004B1B21">
      <w:pPr>
        <w:spacing w:after="120"/>
      </w:pPr>
      <w:r>
        <w:t xml:space="preserve">Hence, aspects of ANOVA that validate these assumptions also validate the use of </w:t>
      </w:r>
      <w:r w:rsidR="000C5389">
        <w:t xml:space="preserve">the statistical analysis used in the body of this report and described in </w:t>
      </w:r>
      <w:r w:rsidR="000C5389">
        <w:fldChar w:fldCharType="begin"/>
      </w:r>
      <w:r w:rsidR="000C5389">
        <w:instrText xml:space="preserve"> REF _Ref472405106 \r \h </w:instrText>
      </w:r>
      <w:r w:rsidR="000C5389">
        <w:fldChar w:fldCharType="separate"/>
      </w:r>
      <w:r w:rsidR="000C5389">
        <w:t>Annex 3</w:t>
      </w:r>
      <w:r w:rsidR="000C5389">
        <w:fldChar w:fldCharType="end"/>
      </w:r>
      <w:r w:rsidR="000C5389">
        <w:t>.</w:t>
      </w:r>
    </w:p>
    <w:p w14:paraId="3D0A252E" w14:textId="77777777" w:rsidR="00023533" w:rsidRPr="00522861" w:rsidRDefault="00023533" w:rsidP="00023533">
      <w:pPr>
        <w:spacing w:after="120"/>
      </w:pPr>
      <w:r>
        <w:t>Finally, note that all</w:t>
      </w:r>
      <w:r w:rsidRPr="00522861">
        <w:t xml:space="preserve"> ANOVA calculations, histogram and standard probability plots were performed using the R </w:t>
      </w:r>
      <w:r w:rsidRPr="002B1262">
        <w:t xml:space="preserve">statistical package </w:t>
      </w:r>
      <w:r>
        <w:fldChar w:fldCharType="begin"/>
      </w:r>
      <w:r>
        <w:instrText xml:space="preserve"> REF _Ref254364761 \r \h  \* MERGEFORMAT </w:instrText>
      </w:r>
      <w:r>
        <w:fldChar w:fldCharType="separate"/>
      </w:r>
      <w:r w:rsidR="002E7817">
        <w:t>[6]</w:t>
      </w:r>
      <w:r>
        <w:fldChar w:fldCharType="end"/>
      </w:r>
      <w:r w:rsidRPr="002B1262">
        <w:t xml:space="preserve">, </w:t>
      </w:r>
      <w:r>
        <w:fldChar w:fldCharType="begin"/>
      </w:r>
      <w:r>
        <w:instrText xml:space="preserve"> REF _Ref254364192 \r \h  \* MERGEFORMAT </w:instrText>
      </w:r>
      <w:r>
        <w:fldChar w:fldCharType="separate"/>
      </w:r>
      <w:r w:rsidR="002E7817">
        <w:t>[7]</w:t>
      </w:r>
      <w:r>
        <w:fldChar w:fldCharType="end"/>
      </w:r>
      <w:r w:rsidRPr="002B1262">
        <w:t>.</w:t>
      </w:r>
    </w:p>
    <w:p w14:paraId="49412536" w14:textId="77777777" w:rsidR="00023533" w:rsidRPr="00EC0FA9" w:rsidRDefault="00896FE2" w:rsidP="00EC0FA9">
      <w:pPr>
        <w:rPr>
          <w:rFonts w:ascii="Arial" w:hAnsi="Arial" w:cs="Arial"/>
          <w:b/>
          <w:sz w:val="28"/>
          <w:szCs w:val="28"/>
        </w:rPr>
      </w:pPr>
      <w:r w:rsidRPr="00EC0FA9">
        <w:rPr>
          <w:rFonts w:ascii="Arial" w:hAnsi="Arial" w:cs="Arial"/>
          <w:b/>
          <w:sz w:val="28"/>
          <w:szCs w:val="28"/>
        </w:rPr>
        <w:t>Test 1</w:t>
      </w:r>
    </w:p>
    <w:p w14:paraId="633D57BD" w14:textId="77777777" w:rsidR="00FD72D8" w:rsidRPr="00FD72D8" w:rsidRDefault="0099165E" w:rsidP="00FD72D8">
      <w:r w:rsidRPr="0099165E">
        <w:t>Test 1</w:t>
      </w:r>
      <w:r w:rsidR="00FD72D8" w:rsidRPr="0099165E">
        <w:t xml:space="preserve"> </w:t>
      </w:r>
      <w:r w:rsidRPr="0099165E">
        <w:t>uses the BS.1116 methodology, while Test 2, Test 3 and Test 4 use the MUSHRA test methodology. An ANOVA was done on the Diff Grade</w:t>
      </w:r>
      <w:r w:rsidR="000C5389">
        <w:t>s</w:t>
      </w:r>
      <w:r w:rsidRPr="0099165E">
        <w:t xml:space="preserve"> in Test 1, which made the data structure </w:t>
      </w:r>
      <w:r w:rsidR="00FD72D8" w:rsidRPr="0099165E">
        <w:t>similar to that of Test 2</w:t>
      </w:r>
      <w:r w:rsidRPr="0099165E">
        <w:t xml:space="preserve">. Hence, </w:t>
      </w:r>
      <w:r w:rsidR="00FD72D8" w:rsidRPr="0099165E">
        <w:t xml:space="preserve">refer to explanations found in Section “Test 2,” </w:t>
      </w:r>
      <w:r w:rsidRPr="0099165E">
        <w:t>below</w:t>
      </w:r>
      <w:r w:rsidR="00FD72D8" w:rsidRPr="0099165E">
        <w:t>, for an understanding of the meaning of the following tables and figures.</w:t>
      </w:r>
    </w:p>
    <w:p w14:paraId="435BE6AB" w14:textId="77777777" w:rsidR="00FD72D8" w:rsidRDefault="00FD72D8" w:rsidP="00FD72D8">
      <w:pPr>
        <w:rPr>
          <w:b/>
        </w:rPr>
      </w:pPr>
    </w:p>
    <w:p w14:paraId="37AD1560" w14:textId="77777777" w:rsidR="00FD72D8" w:rsidRDefault="00FD72D8" w:rsidP="00FD72D8">
      <w:pPr>
        <w:rPr>
          <w:b/>
        </w:rPr>
      </w:pPr>
      <w:r w:rsidRPr="00896FE2">
        <w:rPr>
          <w:b/>
        </w:rPr>
        <w:t>Model</w:t>
      </w:r>
    </w:p>
    <w:p w14:paraId="0619C2E5" w14:textId="77777777" w:rsidR="0099165E" w:rsidRDefault="0099165E" w:rsidP="0099165E">
      <w:r w:rsidRPr="0099165E">
        <w:t xml:space="preserve">Since there is only </w:t>
      </w:r>
      <w:r>
        <w:t>System under Test there is no factor “sys” in the ANOVA table.</w:t>
      </w:r>
    </w:p>
    <w:p w14:paraId="25567574" w14:textId="77777777" w:rsidR="0099165E" w:rsidRPr="0099165E" w:rsidRDefault="0099165E" w:rsidP="0099165E"/>
    <w:p w14:paraId="00E4A7B4" w14:textId="77777777" w:rsidR="005506C3" w:rsidRPr="005506C3" w:rsidRDefault="005506C3" w:rsidP="005506C3">
      <w:pPr>
        <w:rPr>
          <w:rFonts w:ascii="Courier New" w:hAnsi="Courier New" w:cs="Courier New"/>
        </w:rPr>
      </w:pPr>
      <w:r w:rsidRPr="005506C3">
        <w:rPr>
          <w:rFonts w:ascii="Courier New" w:hAnsi="Courier New" w:cs="Courier New"/>
        </w:rPr>
        <w:t xml:space="preserve">             </w:t>
      </w:r>
      <w:proofErr w:type="spellStart"/>
      <w:r w:rsidRPr="005506C3">
        <w:rPr>
          <w:rFonts w:ascii="Courier New" w:hAnsi="Courier New" w:cs="Courier New"/>
        </w:rPr>
        <w:t>Df</w:t>
      </w:r>
      <w:proofErr w:type="spellEnd"/>
      <w:r w:rsidRPr="005506C3">
        <w:rPr>
          <w:rFonts w:ascii="Courier New" w:hAnsi="Courier New" w:cs="Courier New"/>
        </w:rPr>
        <w:t xml:space="preserve"> Sum </w:t>
      </w:r>
      <w:proofErr w:type="spellStart"/>
      <w:r w:rsidRPr="005506C3">
        <w:rPr>
          <w:rFonts w:ascii="Courier New" w:hAnsi="Courier New" w:cs="Courier New"/>
        </w:rPr>
        <w:t>Sq</w:t>
      </w:r>
      <w:proofErr w:type="spellEnd"/>
      <w:r w:rsidRPr="005506C3">
        <w:rPr>
          <w:rFonts w:ascii="Courier New" w:hAnsi="Courier New" w:cs="Courier New"/>
        </w:rPr>
        <w:t xml:space="preserve"> Mean </w:t>
      </w:r>
      <w:proofErr w:type="spellStart"/>
      <w:r w:rsidRPr="005506C3">
        <w:rPr>
          <w:rFonts w:ascii="Courier New" w:hAnsi="Courier New" w:cs="Courier New"/>
        </w:rPr>
        <w:t>Sq</w:t>
      </w:r>
      <w:proofErr w:type="spellEnd"/>
      <w:r w:rsidRPr="005506C3">
        <w:rPr>
          <w:rFonts w:ascii="Courier New" w:hAnsi="Courier New" w:cs="Courier New"/>
        </w:rPr>
        <w:t xml:space="preserve"> F value   </w:t>
      </w:r>
      <w:proofErr w:type="spellStart"/>
      <w:r w:rsidRPr="005506C3">
        <w:rPr>
          <w:rFonts w:ascii="Courier New" w:hAnsi="Courier New" w:cs="Courier New"/>
        </w:rPr>
        <w:t>Pr</w:t>
      </w:r>
      <w:proofErr w:type="spellEnd"/>
      <w:r w:rsidRPr="005506C3">
        <w:rPr>
          <w:rFonts w:ascii="Courier New" w:hAnsi="Courier New" w:cs="Courier New"/>
        </w:rPr>
        <w:t xml:space="preserve">(&gt;F)    </w:t>
      </w:r>
    </w:p>
    <w:p w14:paraId="5F025F95" w14:textId="77777777" w:rsidR="005506C3" w:rsidRPr="005506C3" w:rsidRDefault="005506C3" w:rsidP="005506C3">
      <w:pPr>
        <w:rPr>
          <w:rFonts w:ascii="Courier New" w:hAnsi="Courier New" w:cs="Courier New"/>
        </w:rPr>
      </w:pPr>
      <w:r w:rsidRPr="005506C3">
        <w:rPr>
          <w:rFonts w:ascii="Courier New" w:hAnsi="Courier New" w:cs="Courier New"/>
        </w:rPr>
        <w:t xml:space="preserve">lab           3   </w:t>
      </w:r>
      <w:proofErr w:type="gramStart"/>
      <w:r w:rsidRPr="005506C3">
        <w:rPr>
          <w:rFonts w:ascii="Courier New" w:hAnsi="Courier New" w:cs="Courier New"/>
        </w:rPr>
        <w:t>1.24  0.4133</w:t>
      </w:r>
      <w:proofErr w:type="gramEnd"/>
      <w:r w:rsidRPr="005506C3">
        <w:rPr>
          <w:rFonts w:ascii="Courier New" w:hAnsi="Courier New" w:cs="Courier New"/>
        </w:rPr>
        <w:t xml:space="preserve">   2.726   0.0437 *  </w:t>
      </w:r>
    </w:p>
    <w:p w14:paraId="7919C3FF" w14:textId="77777777" w:rsidR="005506C3" w:rsidRPr="005506C3" w:rsidRDefault="005506C3" w:rsidP="005506C3">
      <w:pPr>
        <w:rPr>
          <w:rFonts w:ascii="Courier New" w:hAnsi="Courier New" w:cs="Courier New"/>
        </w:rPr>
      </w:pPr>
      <w:r w:rsidRPr="005506C3">
        <w:rPr>
          <w:rFonts w:ascii="Courier New" w:hAnsi="Courier New" w:cs="Courier New"/>
        </w:rPr>
        <w:t xml:space="preserve">sig          11   </w:t>
      </w:r>
      <w:proofErr w:type="gramStart"/>
      <w:r w:rsidRPr="005506C3">
        <w:rPr>
          <w:rFonts w:ascii="Courier New" w:hAnsi="Courier New" w:cs="Courier New"/>
        </w:rPr>
        <w:t>9.81  0.8922</w:t>
      </w:r>
      <w:proofErr w:type="gramEnd"/>
      <w:r w:rsidRPr="005506C3">
        <w:rPr>
          <w:rFonts w:ascii="Courier New" w:hAnsi="Courier New" w:cs="Courier New"/>
        </w:rPr>
        <w:t xml:space="preserve">   5.886 5.56e-09 ***</w:t>
      </w:r>
    </w:p>
    <w:p w14:paraId="6C811661" w14:textId="77777777" w:rsidR="005506C3" w:rsidRPr="005506C3" w:rsidRDefault="005506C3" w:rsidP="005506C3">
      <w:pPr>
        <w:rPr>
          <w:rFonts w:ascii="Courier New" w:hAnsi="Courier New" w:cs="Courier New"/>
        </w:rPr>
      </w:pPr>
      <w:r w:rsidRPr="005506C3">
        <w:rPr>
          <w:rFonts w:ascii="Courier New" w:hAnsi="Courier New" w:cs="Courier New"/>
        </w:rPr>
        <w:t xml:space="preserve">Residuals   </w:t>
      </w:r>
      <w:proofErr w:type="gramStart"/>
      <w:r w:rsidRPr="005506C3">
        <w:rPr>
          <w:rFonts w:ascii="Courier New" w:hAnsi="Courier New" w:cs="Courier New"/>
        </w:rPr>
        <w:t>465  70.48</w:t>
      </w:r>
      <w:proofErr w:type="gramEnd"/>
      <w:r w:rsidRPr="005506C3">
        <w:rPr>
          <w:rFonts w:ascii="Courier New" w:hAnsi="Courier New" w:cs="Courier New"/>
        </w:rPr>
        <w:t xml:space="preserve">  0.1516                     </w:t>
      </w:r>
    </w:p>
    <w:p w14:paraId="2F44741C" w14:textId="77777777" w:rsidR="005506C3" w:rsidRPr="005506C3" w:rsidRDefault="005506C3" w:rsidP="005506C3">
      <w:pPr>
        <w:rPr>
          <w:rFonts w:ascii="Courier New" w:hAnsi="Courier New" w:cs="Courier New"/>
        </w:rPr>
      </w:pPr>
      <w:r w:rsidRPr="005506C3">
        <w:rPr>
          <w:rFonts w:ascii="Courier New" w:hAnsi="Courier New" w:cs="Courier New"/>
        </w:rPr>
        <w:t>---</w:t>
      </w:r>
    </w:p>
    <w:p w14:paraId="70272D29" w14:textId="77777777" w:rsidR="005506C3" w:rsidRPr="005506C3" w:rsidRDefault="005506C3" w:rsidP="005506C3">
      <w:pPr>
        <w:rPr>
          <w:rFonts w:ascii="Courier New" w:hAnsi="Courier New" w:cs="Courier New"/>
        </w:rPr>
      </w:pPr>
      <w:proofErr w:type="spellStart"/>
      <w:r w:rsidRPr="005506C3">
        <w:rPr>
          <w:rFonts w:ascii="Courier New" w:hAnsi="Courier New" w:cs="Courier New"/>
        </w:rPr>
        <w:t>Signif</w:t>
      </w:r>
      <w:proofErr w:type="spellEnd"/>
      <w:r w:rsidRPr="005506C3">
        <w:rPr>
          <w:rFonts w:ascii="Courier New" w:hAnsi="Courier New" w:cs="Courier New"/>
        </w:rPr>
        <w:t xml:space="preserve">. codes:  0 ‘***’ 0.001 ‘**’ 0.01 ‘*’ 0.05 ‘.’ 0.1 </w:t>
      </w:r>
      <w:proofErr w:type="gramStart"/>
      <w:r w:rsidRPr="005506C3">
        <w:rPr>
          <w:rFonts w:ascii="Courier New" w:hAnsi="Courier New" w:cs="Courier New"/>
        </w:rPr>
        <w:t>‘ ’</w:t>
      </w:r>
      <w:proofErr w:type="gramEnd"/>
      <w:r w:rsidRPr="005506C3">
        <w:rPr>
          <w:rFonts w:ascii="Courier New" w:hAnsi="Courier New" w:cs="Courier New"/>
        </w:rPr>
        <w:t xml:space="preserve"> 1</w:t>
      </w:r>
    </w:p>
    <w:p w14:paraId="29FC79AE" w14:textId="77777777" w:rsidR="00326E80" w:rsidRPr="00326E80" w:rsidRDefault="00326E80" w:rsidP="00326E80">
      <w:pPr>
        <w:rPr>
          <w:rFonts w:ascii="Courier New" w:hAnsi="Courier New" w:cs="Courier New"/>
        </w:rPr>
      </w:pPr>
    </w:p>
    <w:p w14:paraId="55D4BE62" w14:textId="77777777" w:rsidR="00FD72D8" w:rsidRDefault="00FD72D8" w:rsidP="00FD72D8">
      <w:pPr>
        <w:rPr>
          <w:b/>
        </w:rPr>
      </w:pPr>
      <w:r w:rsidRPr="009E1D0A">
        <w:rPr>
          <w:b/>
        </w:rPr>
        <w:t>Performance</w:t>
      </w:r>
    </w:p>
    <w:p w14:paraId="5D989BF4" w14:textId="77777777" w:rsidR="00FD72D8" w:rsidRDefault="00FD72D8" w:rsidP="00FD72D8">
      <w:r>
        <w:t xml:space="preserve">ANOVA CI is </w:t>
      </w:r>
      <w:r>
        <w:tab/>
      </w:r>
      <w:r w:rsidRPr="00FD72D8">
        <w:t>0.03</w:t>
      </w:r>
      <w:r>
        <w:t>5</w:t>
      </w:r>
    </w:p>
    <w:p w14:paraId="42A3BE20" w14:textId="77777777" w:rsidR="00FD72D8" w:rsidRPr="00FD72D8" w:rsidRDefault="00FD72D8" w:rsidP="00FD72D8">
      <w:r>
        <w:t>Excel CI is</w:t>
      </w:r>
      <w:r>
        <w:tab/>
      </w:r>
      <w:r>
        <w:tab/>
      </w:r>
      <w:r w:rsidR="00326E80">
        <w:t>0.037</w:t>
      </w:r>
    </w:p>
    <w:p w14:paraId="1EC1AD57" w14:textId="77777777" w:rsidR="008B513D" w:rsidRDefault="008B513D" w:rsidP="008B513D"/>
    <w:p w14:paraId="0723A2AC" w14:textId="77777777" w:rsidR="008B513D" w:rsidRDefault="008B513D" w:rsidP="008B513D">
      <w:pPr>
        <w:rPr>
          <w:b/>
        </w:rPr>
      </w:pPr>
      <w:r w:rsidRPr="005C540D">
        <w:rPr>
          <w:b/>
        </w:rPr>
        <w:t>Verification of model assumptions</w:t>
      </w:r>
    </w:p>
    <w:p w14:paraId="7D245F92" w14:textId="77777777" w:rsidR="0099165E" w:rsidRDefault="0099165E" w:rsidP="0099165E">
      <w:r w:rsidRPr="0099165E">
        <w:t xml:space="preserve">The </w:t>
      </w:r>
      <w:r>
        <w:t xml:space="preserve">histogram of the residual shows a very small range, but it is very close to having a Gaussian distribution, as shown in the Normal Q-Q plot. </w:t>
      </w:r>
      <w:r w:rsidR="000C5389">
        <w:t>Hence used of parametric statistics is appropriate.</w:t>
      </w:r>
    </w:p>
    <w:p w14:paraId="777361FE" w14:textId="77777777" w:rsidR="0099165E" w:rsidRDefault="0099165E" w:rsidP="0099165E"/>
    <w:p w14:paraId="20833427" w14:textId="77777777" w:rsidR="008B513D" w:rsidRDefault="0099165E" w:rsidP="00567091">
      <w:pPr>
        <w:spacing w:after="120"/>
      </w:pPr>
      <w:r>
        <w:t>The box plot for Test Sites indicate that the residual variance is approximately the same for each value of the factor</w:t>
      </w:r>
      <w:r w:rsidR="003B2B3A">
        <w:t xml:space="preserve">. Hence pooling of results from </w:t>
      </w:r>
      <w:r w:rsidR="000C5389">
        <w:t>test l</w:t>
      </w:r>
      <w:r w:rsidR="003B2B3A">
        <w:t>abs is appropriate.</w:t>
      </w:r>
    </w:p>
    <w:p w14:paraId="64747EC7" w14:textId="77777777" w:rsidR="008B513D" w:rsidRDefault="008B513D" w:rsidP="008B513D">
      <w:pPr>
        <w:sectPr w:rsidR="008B513D" w:rsidSect="006C7D18">
          <w:footerReference w:type="default" r:id="rId24"/>
          <w:pgSz w:w="11907" w:h="16840" w:code="9"/>
          <w:pgMar w:top="1440" w:right="1440" w:bottom="1440" w:left="1440" w:header="720" w:footer="720" w:gutter="0"/>
          <w:cols w:space="720"/>
          <w:docGrid w:linePitch="360"/>
        </w:sectPr>
      </w:pPr>
    </w:p>
    <w:p w14:paraId="6430847D" w14:textId="77777777" w:rsidR="008B513D" w:rsidRDefault="00FD72D8" w:rsidP="008B513D">
      <w:r w:rsidRPr="00FD72D8">
        <w:rPr>
          <w:noProof/>
        </w:rPr>
        <w:lastRenderedPageBreak/>
        <w:drawing>
          <wp:inline distT="0" distB="0" distL="0" distR="0" wp14:anchorId="66E8A814" wp14:editId="0684F8C9">
            <wp:extent cx="2741295" cy="27412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1295" cy="2741295"/>
                    </a:xfrm>
                    <a:prstGeom prst="rect">
                      <a:avLst/>
                    </a:prstGeom>
                  </pic:spPr>
                </pic:pic>
              </a:graphicData>
            </a:graphic>
          </wp:inline>
        </w:drawing>
      </w:r>
    </w:p>
    <w:p w14:paraId="34579457" w14:textId="77777777" w:rsidR="00FD72D8" w:rsidRDefault="00FD72D8" w:rsidP="008B513D"/>
    <w:p w14:paraId="1EE29AC9" w14:textId="77777777" w:rsidR="00FD72D8" w:rsidRDefault="00326E80" w:rsidP="008B513D">
      <w:r w:rsidRPr="00326E80">
        <w:rPr>
          <w:noProof/>
        </w:rPr>
        <w:drawing>
          <wp:inline distT="0" distB="0" distL="0" distR="0" wp14:anchorId="3648F19D" wp14:editId="2769EF86">
            <wp:extent cx="2741295" cy="27412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1295" cy="2741295"/>
                    </a:xfrm>
                    <a:prstGeom prst="rect">
                      <a:avLst/>
                    </a:prstGeom>
                  </pic:spPr>
                </pic:pic>
              </a:graphicData>
            </a:graphic>
          </wp:inline>
        </w:drawing>
      </w:r>
    </w:p>
    <w:p w14:paraId="7658C7F0" w14:textId="77777777" w:rsidR="0099165E" w:rsidRDefault="0099165E" w:rsidP="008B513D"/>
    <w:p w14:paraId="46FB47DC" w14:textId="77777777" w:rsidR="005506C3" w:rsidRDefault="005506C3" w:rsidP="008B513D"/>
    <w:p w14:paraId="31009E8F" w14:textId="77777777" w:rsidR="005506C3" w:rsidRDefault="005506C3" w:rsidP="008B513D"/>
    <w:p w14:paraId="7FCFB367" w14:textId="77777777" w:rsidR="005506C3" w:rsidRDefault="005506C3" w:rsidP="008B513D"/>
    <w:p w14:paraId="5E22865B" w14:textId="77777777" w:rsidR="005506C3" w:rsidRDefault="005506C3" w:rsidP="008B513D"/>
    <w:p w14:paraId="6D892859" w14:textId="77777777" w:rsidR="005506C3" w:rsidRDefault="005506C3" w:rsidP="008B513D"/>
    <w:p w14:paraId="41DDCFA0" w14:textId="77777777" w:rsidR="0099165E" w:rsidRDefault="005506C3" w:rsidP="008B513D">
      <w:r w:rsidRPr="00FD72D8">
        <w:rPr>
          <w:noProof/>
        </w:rPr>
        <w:lastRenderedPageBreak/>
        <w:drawing>
          <wp:inline distT="0" distB="0" distL="0" distR="0" wp14:anchorId="2616B934" wp14:editId="50CBCB58">
            <wp:extent cx="2741295" cy="27412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1295" cy="2741295"/>
                    </a:xfrm>
                    <a:prstGeom prst="rect">
                      <a:avLst/>
                    </a:prstGeom>
                  </pic:spPr>
                </pic:pic>
              </a:graphicData>
            </a:graphic>
          </wp:inline>
        </w:drawing>
      </w:r>
    </w:p>
    <w:p w14:paraId="7572F92D" w14:textId="77777777" w:rsidR="00FD72D8" w:rsidRDefault="00326E80" w:rsidP="008B513D">
      <w:r w:rsidRPr="00326E80">
        <w:rPr>
          <w:noProof/>
        </w:rPr>
        <w:drawing>
          <wp:inline distT="0" distB="0" distL="0" distR="0" wp14:anchorId="3544C570" wp14:editId="2A5724B1">
            <wp:extent cx="2741295" cy="274129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1295" cy="2741295"/>
                    </a:xfrm>
                    <a:prstGeom prst="rect">
                      <a:avLst/>
                    </a:prstGeom>
                  </pic:spPr>
                </pic:pic>
              </a:graphicData>
            </a:graphic>
          </wp:inline>
        </w:drawing>
      </w:r>
    </w:p>
    <w:p w14:paraId="56CE1B32" w14:textId="77777777" w:rsidR="00FD72D8" w:rsidRDefault="005506C3" w:rsidP="008B513D">
      <w:r w:rsidRPr="0099165E">
        <w:rPr>
          <w:noProof/>
        </w:rPr>
        <w:drawing>
          <wp:inline distT="0" distB="0" distL="0" distR="0" wp14:anchorId="6C276D52" wp14:editId="3F99C685">
            <wp:extent cx="2741295" cy="27412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1295" cy="2741295"/>
                    </a:xfrm>
                    <a:prstGeom prst="rect">
                      <a:avLst/>
                    </a:prstGeom>
                  </pic:spPr>
                </pic:pic>
              </a:graphicData>
            </a:graphic>
          </wp:inline>
        </w:drawing>
      </w:r>
    </w:p>
    <w:p w14:paraId="3BF64413" w14:textId="77777777" w:rsidR="008B513D" w:rsidRDefault="008B513D" w:rsidP="008B513D"/>
    <w:p w14:paraId="719E70DB" w14:textId="77777777" w:rsidR="008B513D" w:rsidRDefault="008B513D" w:rsidP="008B513D">
      <w:pPr>
        <w:sectPr w:rsidR="008B513D" w:rsidSect="00DB74A9">
          <w:pgSz w:w="11907" w:h="16840" w:code="9"/>
          <w:pgMar w:top="1418" w:right="1134" w:bottom="1418" w:left="1418" w:header="720" w:footer="720" w:gutter="0"/>
          <w:cols w:num="2" w:space="720"/>
          <w:docGrid w:linePitch="360"/>
        </w:sectPr>
      </w:pPr>
    </w:p>
    <w:p w14:paraId="665C673C" w14:textId="77777777" w:rsidR="008B513D" w:rsidRDefault="008B513D" w:rsidP="008B513D"/>
    <w:p w14:paraId="01F1555F" w14:textId="77777777" w:rsidR="008B513D" w:rsidRDefault="008B513D" w:rsidP="008B513D">
      <w:pPr>
        <w:sectPr w:rsidR="008B513D" w:rsidSect="006710D1">
          <w:type w:val="continuous"/>
          <w:pgSz w:w="11907" w:h="16840" w:code="9"/>
          <w:pgMar w:top="1418" w:right="1134" w:bottom="1418" w:left="1418" w:header="720" w:footer="720" w:gutter="0"/>
          <w:cols w:space="720"/>
          <w:docGrid w:linePitch="360"/>
        </w:sectPr>
      </w:pPr>
    </w:p>
    <w:p w14:paraId="2264D88F" w14:textId="77777777" w:rsidR="00896FE2" w:rsidRPr="00EC0FA9" w:rsidRDefault="00896FE2" w:rsidP="00EC0FA9">
      <w:pPr>
        <w:rPr>
          <w:rFonts w:ascii="Arial" w:hAnsi="Arial" w:cs="Arial"/>
          <w:b/>
          <w:sz w:val="28"/>
          <w:szCs w:val="28"/>
        </w:rPr>
      </w:pPr>
      <w:r w:rsidRPr="00EC0FA9">
        <w:rPr>
          <w:rFonts w:ascii="Arial" w:hAnsi="Arial" w:cs="Arial"/>
          <w:b/>
          <w:sz w:val="28"/>
          <w:szCs w:val="28"/>
        </w:rPr>
        <w:lastRenderedPageBreak/>
        <w:t>Test 2</w:t>
      </w:r>
    </w:p>
    <w:p w14:paraId="11D49E87" w14:textId="77777777" w:rsidR="008300B6" w:rsidRPr="00896FE2" w:rsidRDefault="008300B6" w:rsidP="00896FE2">
      <w:pPr>
        <w:rPr>
          <w:b/>
        </w:rPr>
      </w:pPr>
      <w:r w:rsidRPr="00896FE2">
        <w:rPr>
          <w:b/>
        </w:rPr>
        <w:t>Model</w:t>
      </w:r>
    </w:p>
    <w:p w14:paraId="24D24A7B" w14:textId="77777777" w:rsidR="00896FE2" w:rsidRDefault="00896FE2" w:rsidP="00896FE2">
      <w:pPr>
        <w:spacing w:after="120"/>
      </w:pPr>
      <w:r>
        <w:t xml:space="preserve">An aspect of ANOVA is to test the suitability of the model. </w:t>
      </w:r>
      <w:r w:rsidR="009E1D0A">
        <w:t>A simple</w:t>
      </w:r>
      <w:r>
        <w:t xml:space="preserve"> model incorporating all factors is expressed as:</w:t>
      </w:r>
    </w:p>
    <w:p w14:paraId="32801552" w14:textId="26AE6E29" w:rsidR="00896FE2" w:rsidRDefault="00896FE2" w:rsidP="009E1D0A">
      <w:pPr>
        <w:rPr>
          <w:rFonts w:ascii="Courier New" w:hAnsi="Courier New" w:cs="Courier New"/>
        </w:rPr>
      </w:pPr>
      <w:r w:rsidRPr="00C92398">
        <w:rPr>
          <w:rFonts w:ascii="Courier New" w:hAnsi="Courier New" w:cs="Courier New"/>
        </w:rPr>
        <w:t xml:space="preserve">Score = Lab + System + </w:t>
      </w:r>
      <w:r>
        <w:rPr>
          <w:rFonts w:ascii="Courier New" w:hAnsi="Courier New" w:cs="Courier New"/>
        </w:rPr>
        <w:t>Signal + E</w:t>
      </w:r>
      <w:r w:rsidR="00975637">
        <w:rPr>
          <w:rFonts w:ascii="Courier New" w:hAnsi="Courier New" w:cs="Courier New"/>
        </w:rPr>
        <w:t>r</w:t>
      </w:r>
      <w:r>
        <w:rPr>
          <w:rFonts w:ascii="Courier New" w:hAnsi="Courier New" w:cs="Courier New"/>
        </w:rPr>
        <w:t>ror</w:t>
      </w:r>
    </w:p>
    <w:p w14:paraId="76BEACF3" w14:textId="77777777" w:rsidR="009E1D0A" w:rsidRPr="009E1D0A" w:rsidRDefault="009E1D0A" w:rsidP="009E1D0A">
      <w:pPr>
        <w:rPr>
          <w:rFonts w:ascii="Courier New" w:hAnsi="Courier New" w:cs="Courier New"/>
        </w:rPr>
      </w:pPr>
    </w:p>
    <w:p w14:paraId="0BFDCF08" w14:textId="77777777" w:rsidR="00896FE2" w:rsidRDefault="00896FE2" w:rsidP="00896FE2">
      <w:pPr>
        <w:spacing w:after="120"/>
      </w:pPr>
      <w:r>
        <w:t>The ANOVA report when using this model is:</w:t>
      </w:r>
    </w:p>
    <w:p w14:paraId="22FC16FD" w14:textId="77777777" w:rsidR="00D03F41" w:rsidRPr="00D03F41" w:rsidRDefault="00D03F41" w:rsidP="00D03F41">
      <w:pPr>
        <w:spacing w:after="120"/>
        <w:rPr>
          <w:rFonts w:ascii="Courier New" w:eastAsia="Times New Roman" w:hAnsi="Courier New" w:cs="Courier New"/>
        </w:rPr>
      </w:pPr>
      <w:r w:rsidRPr="00D03F41">
        <w:rPr>
          <w:rFonts w:ascii="Courier New" w:eastAsia="Times New Roman" w:hAnsi="Courier New" w:cs="Courier New"/>
        </w:rPr>
        <w:t xml:space="preserve">              </w:t>
      </w:r>
      <w:proofErr w:type="spellStart"/>
      <w:proofErr w:type="gramStart"/>
      <w:r w:rsidRPr="00D03F41">
        <w:rPr>
          <w:rFonts w:ascii="Courier New" w:eastAsia="Times New Roman" w:hAnsi="Courier New" w:cs="Courier New"/>
        </w:rPr>
        <w:t>Df</w:t>
      </w:r>
      <w:proofErr w:type="spellEnd"/>
      <w:r w:rsidRPr="00D03F41">
        <w:rPr>
          <w:rFonts w:ascii="Courier New" w:eastAsia="Times New Roman" w:hAnsi="Courier New" w:cs="Courier New"/>
        </w:rPr>
        <w:t xml:space="preserve">  Sum</w:t>
      </w:r>
      <w:proofErr w:type="gramEnd"/>
      <w:r w:rsidRPr="00D03F41">
        <w:rPr>
          <w:rFonts w:ascii="Courier New" w:eastAsia="Times New Roman" w:hAnsi="Courier New" w:cs="Courier New"/>
        </w:rPr>
        <w:t xml:space="preserve"> </w:t>
      </w:r>
      <w:proofErr w:type="spellStart"/>
      <w:r w:rsidRPr="00D03F41">
        <w:rPr>
          <w:rFonts w:ascii="Courier New" w:eastAsia="Times New Roman" w:hAnsi="Courier New" w:cs="Courier New"/>
        </w:rPr>
        <w:t>Sq</w:t>
      </w:r>
      <w:proofErr w:type="spellEnd"/>
      <w:r w:rsidRPr="00D03F41">
        <w:rPr>
          <w:rFonts w:ascii="Courier New" w:eastAsia="Times New Roman" w:hAnsi="Courier New" w:cs="Courier New"/>
        </w:rPr>
        <w:t xml:space="preserve"> Mean </w:t>
      </w:r>
      <w:proofErr w:type="spellStart"/>
      <w:r w:rsidRPr="00D03F41">
        <w:rPr>
          <w:rFonts w:ascii="Courier New" w:eastAsia="Times New Roman" w:hAnsi="Courier New" w:cs="Courier New"/>
        </w:rPr>
        <w:t>Sq</w:t>
      </w:r>
      <w:proofErr w:type="spellEnd"/>
      <w:r w:rsidRPr="00D03F41">
        <w:rPr>
          <w:rFonts w:ascii="Courier New" w:eastAsia="Times New Roman" w:hAnsi="Courier New" w:cs="Courier New"/>
        </w:rPr>
        <w:t xml:space="preserve">  F value </w:t>
      </w:r>
      <w:proofErr w:type="spellStart"/>
      <w:r w:rsidRPr="00D03F41">
        <w:rPr>
          <w:rFonts w:ascii="Courier New" w:eastAsia="Times New Roman" w:hAnsi="Courier New" w:cs="Courier New"/>
        </w:rPr>
        <w:t>Pr</w:t>
      </w:r>
      <w:proofErr w:type="spellEnd"/>
      <w:r w:rsidRPr="00D03F41">
        <w:rPr>
          <w:rFonts w:ascii="Courier New" w:eastAsia="Times New Roman" w:hAnsi="Courier New" w:cs="Courier New"/>
        </w:rPr>
        <w:t xml:space="preserve">(&gt;F)    </w:t>
      </w:r>
    </w:p>
    <w:p w14:paraId="3C0A9A6A" w14:textId="77777777" w:rsidR="00D03F41" w:rsidRPr="00D03F41" w:rsidRDefault="00D03F41" w:rsidP="00D03F41">
      <w:pPr>
        <w:spacing w:after="120"/>
        <w:rPr>
          <w:rFonts w:ascii="Courier New" w:eastAsia="Times New Roman" w:hAnsi="Courier New" w:cs="Courier New"/>
        </w:rPr>
      </w:pPr>
      <w:r w:rsidRPr="00D03F41">
        <w:rPr>
          <w:rFonts w:ascii="Courier New" w:eastAsia="Times New Roman" w:hAnsi="Courier New" w:cs="Courier New"/>
        </w:rPr>
        <w:t xml:space="preserve">lab            2    1958     979   </w:t>
      </w:r>
      <w:proofErr w:type="gramStart"/>
      <w:r w:rsidRPr="00D03F41">
        <w:rPr>
          <w:rFonts w:ascii="Courier New" w:eastAsia="Times New Roman" w:hAnsi="Courier New" w:cs="Courier New"/>
        </w:rPr>
        <w:t>14.103  8</w:t>
      </w:r>
      <w:proofErr w:type="gramEnd"/>
      <w:r w:rsidRPr="00D03F41">
        <w:rPr>
          <w:rFonts w:ascii="Courier New" w:eastAsia="Times New Roman" w:hAnsi="Courier New" w:cs="Courier New"/>
        </w:rPr>
        <w:t>e-07 ***</w:t>
      </w:r>
    </w:p>
    <w:p w14:paraId="7DD29851" w14:textId="77777777" w:rsidR="00D03F41" w:rsidRPr="00D03F41" w:rsidRDefault="00D03F41" w:rsidP="00D03F41">
      <w:pPr>
        <w:spacing w:after="120"/>
        <w:rPr>
          <w:rFonts w:ascii="Courier New" w:eastAsia="Times New Roman" w:hAnsi="Courier New" w:cs="Courier New"/>
        </w:rPr>
      </w:pPr>
      <w:r w:rsidRPr="00D03F41">
        <w:rPr>
          <w:rFonts w:ascii="Courier New" w:eastAsia="Times New Roman" w:hAnsi="Courier New" w:cs="Courier New"/>
        </w:rPr>
        <w:t>sig           11    1217     111    1.594 0.</w:t>
      </w:r>
      <w:proofErr w:type="gramStart"/>
      <w:r w:rsidRPr="00D03F41">
        <w:rPr>
          <w:rFonts w:ascii="Courier New" w:eastAsia="Times New Roman" w:hAnsi="Courier New" w:cs="Courier New"/>
        </w:rPr>
        <w:t>0936 .</w:t>
      </w:r>
      <w:proofErr w:type="gramEnd"/>
      <w:r w:rsidRPr="00D03F41">
        <w:rPr>
          <w:rFonts w:ascii="Courier New" w:eastAsia="Times New Roman" w:hAnsi="Courier New" w:cs="Courier New"/>
        </w:rPr>
        <w:t xml:space="preserve">  </w:t>
      </w:r>
    </w:p>
    <w:p w14:paraId="132A4407" w14:textId="77777777" w:rsidR="00D03F41" w:rsidRPr="00D03F41" w:rsidRDefault="00D03F41" w:rsidP="00D03F41">
      <w:pPr>
        <w:spacing w:after="120"/>
        <w:rPr>
          <w:rFonts w:ascii="Courier New" w:eastAsia="Times New Roman" w:hAnsi="Courier New" w:cs="Courier New"/>
        </w:rPr>
      </w:pPr>
      <w:r w:rsidRPr="00D03F41">
        <w:rPr>
          <w:rFonts w:ascii="Courier New" w:eastAsia="Times New Roman" w:hAnsi="Courier New" w:cs="Courier New"/>
        </w:rPr>
        <w:t xml:space="preserve">sys            5 </w:t>
      </w:r>
      <w:proofErr w:type="gramStart"/>
      <w:r w:rsidRPr="00D03F41">
        <w:rPr>
          <w:rFonts w:ascii="Courier New" w:eastAsia="Times New Roman" w:hAnsi="Courier New" w:cs="Courier New"/>
        </w:rPr>
        <w:t>2837778  567556</w:t>
      </w:r>
      <w:proofErr w:type="gramEnd"/>
      <w:r w:rsidRPr="00D03F41">
        <w:rPr>
          <w:rFonts w:ascii="Courier New" w:eastAsia="Times New Roman" w:hAnsi="Courier New" w:cs="Courier New"/>
        </w:rPr>
        <w:t xml:space="preserve"> 8176.454 &lt;2e-16 ***</w:t>
      </w:r>
    </w:p>
    <w:p w14:paraId="578089E6" w14:textId="77777777" w:rsidR="00D03F41" w:rsidRPr="00D03F41" w:rsidRDefault="00D03F41" w:rsidP="00D03F41">
      <w:pPr>
        <w:spacing w:after="120"/>
        <w:rPr>
          <w:rFonts w:ascii="Courier New" w:eastAsia="Times New Roman" w:hAnsi="Courier New" w:cs="Courier New"/>
        </w:rPr>
      </w:pPr>
      <w:r w:rsidRPr="00D03F41">
        <w:rPr>
          <w:rFonts w:ascii="Courier New" w:eastAsia="Times New Roman" w:hAnsi="Courier New" w:cs="Courier New"/>
        </w:rPr>
        <w:t xml:space="preserve">Residuals   </w:t>
      </w:r>
      <w:proofErr w:type="gramStart"/>
      <w:r w:rsidRPr="00D03F41">
        <w:rPr>
          <w:rFonts w:ascii="Courier New" w:eastAsia="Times New Roman" w:hAnsi="Courier New" w:cs="Courier New"/>
        </w:rPr>
        <w:t>3077  213585</w:t>
      </w:r>
      <w:proofErr w:type="gramEnd"/>
      <w:r w:rsidRPr="00D03F41">
        <w:rPr>
          <w:rFonts w:ascii="Courier New" w:eastAsia="Times New Roman" w:hAnsi="Courier New" w:cs="Courier New"/>
        </w:rPr>
        <w:t xml:space="preserve">      69                    </w:t>
      </w:r>
    </w:p>
    <w:p w14:paraId="79370FB9" w14:textId="77777777" w:rsidR="00D03F41" w:rsidRPr="00D03F41" w:rsidRDefault="00D03F41" w:rsidP="00D03F41">
      <w:pPr>
        <w:spacing w:after="120"/>
        <w:rPr>
          <w:rFonts w:ascii="Courier New" w:eastAsia="Times New Roman" w:hAnsi="Courier New" w:cs="Courier New"/>
        </w:rPr>
      </w:pPr>
      <w:r w:rsidRPr="00D03F41">
        <w:rPr>
          <w:rFonts w:ascii="Courier New" w:eastAsia="Times New Roman" w:hAnsi="Courier New" w:cs="Courier New"/>
        </w:rPr>
        <w:t>---</w:t>
      </w:r>
    </w:p>
    <w:p w14:paraId="50631DDF" w14:textId="77777777" w:rsidR="009E1D0A" w:rsidRPr="00EA2760" w:rsidRDefault="00D03F41" w:rsidP="00D03F41">
      <w:pPr>
        <w:spacing w:after="120"/>
        <w:rPr>
          <w:sz w:val="22"/>
          <w:szCs w:val="22"/>
        </w:rPr>
      </w:pPr>
      <w:proofErr w:type="spellStart"/>
      <w:r w:rsidRPr="00EA2760">
        <w:rPr>
          <w:rFonts w:ascii="Courier New" w:eastAsia="Times New Roman" w:hAnsi="Courier New" w:cs="Courier New"/>
          <w:sz w:val="22"/>
          <w:szCs w:val="22"/>
        </w:rPr>
        <w:t>Signif</w:t>
      </w:r>
      <w:proofErr w:type="spellEnd"/>
      <w:r w:rsidRPr="00EA2760">
        <w:rPr>
          <w:rFonts w:ascii="Courier New" w:eastAsia="Times New Roman" w:hAnsi="Courier New" w:cs="Courier New"/>
          <w:sz w:val="22"/>
          <w:szCs w:val="22"/>
        </w:rPr>
        <w:t xml:space="preserve">. codes:  0 ‘***’ 0.001 ‘**’ 0.01 ‘*’ 0.05 ‘.’ 0.1 </w:t>
      </w:r>
      <w:proofErr w:type="gramStart"/>
      <w:r w:rsidRPr="00EA2760">
        <w:rPr>
          <w:rFonts w:ascii="Courier New" w:eastAsia="Times New Roman" w:hAnsi="Courier New" w:cs="Courier New"/>
          <w:sz w:val="22"/>
          <w:szCs w:val="22"/>
        </w:rPr>
        <w:t>‘ ’</w:t>
      </w:r>
      <w:proofErr w:type="gramEnd"/>
      <w:r w:rsidRPr="00EA2760">
        <w:rPr>
          <w:rFonts w:ascii="Courier New" w:eastAsia="Times New Roman" w:hAnsi="Courier New" w:cs="Courier New"/>
          <w:sz w:val="22"/>
          <w:szCs w:val="22"/>
        </w:rPr>
        <w:t xml:space="preserve"> 1</w:t>
      </w:r>
    </w:p>
    <w:p w14:paraId="057DE2FC" w14:textId="77777777" w:rsidR="00EA2760" w:rsidRDefault="00EA2760" w:rsidP="00896FE2">
      <w:pPr>
        <w:spacing w:after="120"/>
      </w:pPr>
    </w:p>
    <w:p w14:paraId="49799166" w14:textId="77777777" w:rsidR="00896FE2" w:rsidRDefault="00896FE2" w:rsidP="00896FE2">
      <w:pPr>
        <w:spacing w:after="120"/>
      </w:pPr>
      <w:r>
        <w:t xml:space="preserve">The report indicates that model factors </w:t>
      </w:r>
      <w:r w:rsidR="009E1D0A">
        <w:t xml:space="preserve">lab and sys </w:t>
      </w:r>
      <w:r>
        <w:t>are highly significant</w:t>
      </w:r>
      <w:r w:rsidR="009E1D0A">
        <w:t>, while factor sig is not significant (at the 5% level of significance)</w:t>
      </w:r>
      <w:r>
        <w:t>.</w:t>
      </w:r>
    </w:p>
    <w:p w14:paraId="57CBC434" w14:textId="77777777" w:rsidR="00896FE2" w:rsidRPr="008C6CE3" w:rsidRDefault="00896FE2" w:rsidP="008300B6">
      <w:pPr>
        <w:rPr>
          <w:highlight w:val="yellow"/>
        </w:rPr>
      </w:pPr>
    </w:p>
    <w:p w14:paraId="3F32EA0A" w14:textId="77777777" w:rsidR="008300B6" w:rsidRDefault="008300B6" w:rsidP="008300B6">
      <w:pPr>
        <w:rPr>
          <w:b/>
        </w:rPr>
      </w:pPr>
      <w:r w:rsidRPr="009E1D0A">
        <w:rPr>
          <w:b/>
        </w:rPr>
        <w:t>Performance</w:t>
      </w:r>
    </w:p>
    <w:p w14:paraId="1F4951BC" w14:textId="77777777" w:rsidR="002F2AD7" w:rsidRDefault="002F2AD7" w:rsidP="002F2AD7">
      <w:r>
        <w:t>Using an ANOVA model does not change the mean score of the system under test. However, because it removes the factor mean effects from the error term, it reduces the error variance and hence the confidence interval on the mean scores. The CI Value (i.e. the ± value used to compute the 95% confidence interval) from ANOV</w:t>
      </w:r>
      <w:r w:rsidR="009200B7">
        <w:t>A</w:t>
      </w:r>
      <w:r>
        <w:t xml:space="preserve"> is</w:t>
      </w:r>
    </w:p>
    <w:p w14:paraId="5AD15371" w14:textId="77777777" w:rsidR="002F2AD7" w:rsidRDefault="00EA1E56" w:rsidP="002F2AD7">
      <w:pPr>
        <w:ind w:left="720"/>
      </w:pPr>
      <w:r>
        <w:t>±</w:t>
      </w:r>
      <w:r w:rsidR="002F2AD7" w:rsidRPr="002F2AD7">
        <w:t>0.7</w:t>
      </w:r>
      <w:r w:rsidR="00581BA1">
        <w:t>20</w:t>
      </w:r>
    </w:p>
    <w:p w14:paraId="2B7AEE18" w14:textId="77777777" w:rsidR="002F2AD7" w:rsidRDefault="002F2AD7" w:rsidP="002F2AD7">
      <w:r>
        <w:t>In comparison, the average CI from grand mean analysis, as averaged over the systems under test, is</w:t>
      </w:r>
    </w:p>
    <w:p w14:paraId="260CD29B" w14:textId="77777777" w:rsidR="002F2AD7" w:rsidRDefault="00EA1E56" w:rsidP="00581BA1">
      <w:pPr>
        <w:ind w:left="720"/>
      </w:pPr>
      <w:r>
        <w:t>±</w:t>
      </w:r>
      <w:r w:rsidR="00581BA1">
        <w:t>0.746</w:t>
      </w:r>
    </w:p>
    <w:p w14:paraId="54F84D83" w14:textId="77777777" w:rsidR="002F2AD7" w:rsidRDefault="00581BA1" w:rsidP="002F2AD7">
      <w:r>
        <w:t>Hence, we see that ANOVA gives slightly tighter confidence intervals.</w:t>
      </w:r>
    </w:p>
    <w:p w14:paraId="54C28630" w14:textId="77777777" w:rsidR="009E1D0A" w:rsidRPr="009E1D0A" w:rsidRDefault="009E1D0A" w:rsidP="008300B6">
      <w:pPr>
        <w:rPr>
          <w:b/>
        </w:rPr>
      </w:pPr>
    </w:p>
    <w:p w14:paraId="45A2B2FC" w14:textId="77777777" w:rsidR="008300B6" w:rsidRDefault="008300B6" w:rsidP="008300B6">
      <w:pPr>
        <w:rPr>
          <w:b/>
        </w:rPr>
      </w:pPr>
      <w:r w:rsidRPr="009E1D0A">
        <w:rPr>
          <w:b/>
        </w:rPr>
        <w:t>Verification of model assumptions</w:t>
      </w:r>
    </w:p>
    <w:p w14:paraId="0DB93555" w14:textId="77777777" w:rsidR="002F2AD7" w:rsidRDefault="002F2AD7" w:rsidP="002F2AD7">
      <w:pPr>
        <w:spacing w:after="120"/>
      </w:pPr>
      <w:r>
        <w:t>The following plots verify that the ANOVA residual has approximately a Gaussian distribution, as required for the validity of the ANOVA. Note that the systems Hidden Reference, 7.0 kHz low-pass original and 3.5 kHz low-pass original are removed prior to testing the ANOVA model assumptions since these systems do not get a truly random subjective assessment: subjects are instructed to score the Hidden Reference at 100 and generally tend to score the 7.0 kHz low-pass original and 3.5 kHz low-pass original as some nearly fixed score whose value is based on personal preference.</w:t>
      </w:r>
    </w:p>
    <w:p w14:paraId="153FB1CF" w14:textId="77777777" w:rsidR="002F2AD7" w:rsidRDefault="002F2AD7" w:rsidP="002F2AD7">
      <w:pPr>
        <w:spacing w:after="120"/>
      </w:pPr>
      <w:r>
        <w:t xml:space="preserve">The left-hand plot below shows a histogram of the Test 2 residual with a best-fit Gaussian distribution (shown in red) superimposed on top. The right-hand plot shows a Normal Q-Q Plot of a Gaussian distribution (red line) and the Test1 residuals. The plot is </w:t>
      </w:r>
      <w:r>
        <w:lastRenderedPageBreak/>
        <w:t xml:space="preserve">such that a true Gaussian distribution lies on a straight line.  One can see that the Test1 residual deviates from the red line only at the ends, i.e. the tails of the distribution.  </w:t>
      </w:r>
    </w:p>
    <w:p w14:paraId="479500F4" w14:textId="77777777" w:rsidR="002F2AD7" w:rsidRDefault="002F2AD7" w:rsidP="002F2AD7">
      <w:pPr>
        <w:spacing w:after="120"/>
      </w:pPr>
      <w:r>
        <w:t xml:space="preserve">Both plots suggest that distribution of the Test 2 residuals </w:t>
      </w:r>
      <w:r w:rsidR="005C540D">
        <w:t xml:space="preserve">are </w:t>
      </w:r>
      <w:r>
        <w:t xml:space="preserve">sufficiently close to a Gaussian </w:t>
      </w:r>
      <w:r w:rsidR="005C540D">
        <w:t xml:space="preserve">distribution </w:t>
      </w:r>
      <w:r>
        <w:t>to apply parametric statistical analysis.</w:t>
      </w:r>
    </w:p>
    <w:p w14:paraId="3A5277AB" w14:textId="77777777" w:rsidR="002F2AD7" w:rsidRDefault="002F2AD7" w:rsidP="002F2AD7">
      <w:pPr>
        <w:spacing w:after="120"/>
      </w:pPr>
    </w:p>
    <w:p w14:paraId="08C5AB99" w14:textId="77777777" w:rsidR="002F2AD7" w:rsidRDefault="002F2AD7" w:rsidP="002F2AD7">
      <w:pPr>
        <w:spacing w:after="120"/>
        <w:sectPr w:rsidR="002F2AD7" w:rsidSect="005667E9">
          <w:headerReference w:type="default" r:id="rId30"/>
          <w:pgSz w:w="12240" w:h="15840"/>
          <w:pgMar w:top="1440" w:right="1800" w:bottom="1440" w:left="1800" w:header="720" w:footer="720" w:gutter="0"/>
          <w:cols w:space="720"/>
          <w:docGrid w:linePitch="360"/>
        </w:sectPr>
      </w:pPr>
    </w:p>
    <w:p w14:paraId="2254C335" w14:textId="77777777" w:rsidR="002F2AD7" w:rsidRDefault="002F2AD7" w:rsidP="002F2AD7">
      <w:pPr>
        <w:spacing w:after="120"/>
      </w:pPr>
    </w:p>
    <w:p w14:paraId="28D18BB1" w14:textId="77777777" w:rsidR="002F2AD7" w:rsidRDefault="002F2AD7" w:rsidP="002F2AD7">
      <w:pPr>
        <w:spacing w:after="120"/>
      </w:pPr>
      <w:r w:rsidRPr="002F2AD7">
        <w:rPr>
          <w:noProof/>
        </w:rPr>
        <w:drawing>
          <wp:inline distT="0" distB="0" distL="0" distR="0" wp14:anchorId="0961AD2B" wp14:editId="033CFDBA">
            <wp:extent cx="2514600" cy="2514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14600" cy="2514600"/>
                    </a:xfrm>
                    <a:prstGeom prst="rect">
                      <a:avLst/>
                    </a:prstGeom>
                  </pic:spPr>
                </pic:pic>
              </a:graphicData>
            </a:graphic>
          </wp:inline>
        </w:drawing>
      </w:r>
      <w:r>
        <w:br w:type="column"/>
      </w:r>
      <w:r w:rsidRPr="002F2AD7">
        <w:rPr>
          <w:noProof/>
        </w:rPr>
        <w:lastRenderedPageBreak/>
        <w:drawing>
          <wp:inline distT="0" distB="0" distL="0" distR="0" wp14:anchorId="55DE7766" wp14:editId="5297720D">
            <wp:extent cx="2668654" cy="26686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1726" cy="2671726"/>
                    </a:xfrm>
                    <a:prstGeom prst="rect">
                      <a:avLst/>
                    </a:prstGeom>
                  </pic:spPr>
                </pic:pic>
              </a:graphicData>
            </a:graphic>
          </wp:inline>
        </w:drawing>
      </w:r>
    </w:p>
    <w:p w14:paraId="09E8CB10" w14:textId="77777777" w:rsidR="00581BA1" w:rsidRDefault="00581BA1" w:rsidP="002F2AD7">
      <w:pPr>
        <w:spacing w:after="120"/>
      </w:pPr>
    </w:p>
    <w:p w14:paraId="42C2DC69" w14:textId="77777777" w:rsidR="00581BA1" w:rsidRDefault="00581BA1" w:rsidP="002F2AD7">
      <w:pPr>
        <w:spacing w:after="120"/>
        <w:sectPr w:rsidR="00581BA1" w:rsidSect="005667E9">
          <w:type w:val="continuous"/>
          <w:pgSz w:w="12240" w:h="15840"/>
          <w:pgMar w:top="1440" w:right="1800" w:bottom="1440" w:left="1800" w:header="720" w:footer="720" w:gutter="0"/>
          <w:cols w:num="2" w:space="720"/>
          <w:docGrid w:linePitch="360"/>
        </w:sectPr>
      </w:pPr>
    </w:p>
    <w:p w14:paraId="488E7971" w14:textId="77777777" w:rsidR="00581BA1" w:rsidRDefault="00581BA1" w:rsidP="00581BA1">
      <w:pPr>
        <w:spacing w:after="120"/>
      </w:pPr>
      <w:r>
        <w:lastRenderedPageBreak/>
        <w:t xml:space="preserve">The following box plots show the scores associated with each level </w:t>
      </w:r>
      <w:r w:rsidR="005C540D">
        <w:t xml:space="preserve">(or value) </w:t>
      </w:r>
      <w:r>
        <w:t xml:space="preserve">of the factors. For each of the factors Lab (Test Site), </w:t>
      </w:r>
      <w:r w:rsidR="005C540D">
        <w:t>Test Item</w:t>
      </w:r>
      <w:r>
        <w:t xml:space="preserve"> (</w:t>
      </w:r>
      <w:r w:rsidR="005C540D">
        <w:t>Signals</w:t>
      </w:r>
      <w:r>
        <w:t xml:space="preserve">) and </w:t>
      </w:r>
      <w:r w:rsidR="005C540D">
        <w:t>System under Test (</w:t>
      </w:r>
      <w:r>
        <w:t>System</w:t>
      </w:r>
      <w:r w:rsidR="005C540D">
        <w:t>)</w:t>
      </w:r>
      <w:r>
        <w:t>, the box plots indicate the distribution of score values after the factor effect is removed. In the box plots:</w:t>
      </w:r>
    </w:p>
    <w:p w14:paraId="1CD5C0F7" w14:textId="77777777" w:rsidR="00581BA1" w:rsidRDefault="00581BA1" w:rsidP="00581BA1">
      <w:pPr>
        <w:pStyle w:val="ListParagraph"/>
        <w:numPr>
          <w:ilvl w:val="0"/>
          <w:numId w:val="36"/>
        </w:numPr>
        <w:spacing w:after="120"/>
        <w:jc w:val="left"/>
      </w:pPr>
      <w:r>
        <w:t xml:space="preserve">The box indicates the range of the middle two quartiles of data (i.e. the box encompasses </w:t>
      </w:r>
      <w:r w:rsidRPr="0076160B">
        <w:rPr>
          <w:rFonts w:ascii="MS Gothic" w:eastAsia="MS Gothic" w:hAnsi="MS Gothic"/>
          <w:color w:val="000000"/>
        </w:rPr>
        <w:t>±</w:t>
      </w:r>
      <w:r>
        <w:t>25% of the data, as measured from the mean).</w:t>
      </w:r>
    </w:p>
    <w:p w14:paraId="4F588032" w14:textId="77777777" w:rsidR="00581BA1" w:rsidRDefault="00581BA1" w:rsidP="00581BA1">
      <w:pPr>
        <w:pStyle w:val="ListParagraph"/>
        <w:numPr>
          <w:ilvl w:val="0"/>
          <w:numId w:val="36"/>
        </w:numPr>
        <w:spacing w:after="120"/>
        <w:jc w:val="left"/>
      </w:pPr>
      <w:r>
        <w:t xml:space="preserve">The “whiskers” indicate </w:t>
      </w:r>
      <w:r w:rsidRPr="005D0D73">
        <w:rPr>
          <w:rFonts w:ascii="MS Gothic" w:eastAsia="MS Gothic" w:hAnsi="MS Gothic"/>
          <w:color w:val="000000"/>
        </w:rPr>
        <w:t>±</w:t>
      </w:r>
      <w:r>
        <w:t>37.5% of the data, as measured from the mean</w:t>
      </w:r>
    </w:p>
    <w:p w14:paraId="113AEE69" w14:textId="77777777" w:rsidR="00581BA1" w:rsidRDefault="00581BA1" w:rsidP="00581BA1">
      <w:pPr>
        <w:pStyle w:val="ListParagraph"/>
        <w:numPr>
          <w:ilvl w:val="0"/>
          <w:numId w:val="36"/>
        </w:numPr>
        <w:spacing w:after="120"/>
        <w:jc w:val="left"/>
      </w:pPr>
      <w:r>
        <w:t xml:space="preserve">The “circles” indicate data outliers that lie beyond of the </w:t>
      </w:r>
      <w:r w:rsidRPr="005D0D73">
        <w:rPr>
          <w:rFonts w:ascii="MS Gothic" w:eastAsia="MS Gothic" w:hAnsi="MS Gothic"/>
          <w:color w:val="000000"/>
        </w:rPr>
        <w:t>±</w:t>
      </w:r>
      <w:r>
        <w:t>37.5% region.</w:t>
      </w:r>
    </w:p>
    <w:p w14:paraId="1CD8E95F" w14:textId="77777777" w:rsidR="00581BA1" w:rsidRDefault="00581BA1" w:rsidP="00581BA1">
      <w:pPr>
        <w:spacing w:after="120"/>
      </w:pPr>
      <w:r>
        <w:t>The plots indicate that the residuals have the approximately the same distribution</w:t>
      </w:r>
      <w:r w:rsidR="005C540D">
        <w:t xml:space="preserve"> for each value of the factor</w:t>
      </w:r>
      <w:r>
        <w:t xml:space="preserve">: Test Site </w:t>
      </w:r>
      <w:r w:rsidR="005C540D">
        <w:t xml:space="preserve">and Signal spread is within </w:t>
      </w:r>
      <w:r>
        <w:t>a few tens of percent</w:t>
      </w:r>
      <w:r w:rsidR="005C540D">
        <w:t xml:space="preserve"> while System spread is within a factor of 2</w:t>
      </w:r>
      <w:r>
        <w:t>.</w:t>
      </w:r>
      <w:r w:rsidR="003B2B3A">
        <w:t xml:space="preserve"> Hence pooling of results from Labs is appropriate.</w:t>
      </w:r>
    </w:p>
    <w:p w14:paraId="487D8FF8" w14:textId="77777777" w:rsidR="00581BA1" w:rsidRDefault="00581BA1" w:rsidP="00581BA1">
      <w:pPr>
        <w:spacing w:after="120"/>
      </w:pPr>
    </w:p>
    <w:p w14:paraId="1408E840" w14:textId="77777777" w:rsidR="00581BA1" w:rsidRDefault="00581BA1" w:rsidP="00581BA1">
      <w:pPr>
        <w:spacing w:after="120"/>
        <w:sectPr w:rsidR="00581BA1" w:rsidSect="00581BA1">
          <w:pgSz w:w="12240" w:h="15840"/>
          <w:pgMar w:top="1440" w:right="1800" w:bottom="1440" w:left="1800" w:header="720" w:footer="720" w:gutter="0"/>
          <w:cols w:space="720"/>
          <w:docGrid w:linePitch="360"/>
        </w:sectPr>
      </w:pPr>
    </w:p>
    <w:p w14:paraId="34C299D8" w14:textId="77777777" w:rsidR="00BB0B07" w:rsidRDefault="005C540D" w:rsidP="006D4393">
      <w:pPr>
        <w:spacing w:after="120"/>
        <w:jc w:val="left"/>
      </w:pPr>
      <w:r w:rsidRPr="00DE7C88">
        <w:rPr>
          <w:noProof/>
        </w:rPr>
        <w:lastRenderedPageBreak/>
        <w:drawing>
          <wp:inline distT="0" distB="0" distL="0" distR="0" wp14:anchorId="16FF4015" wp14:editId="594A138F">
            <wp:extent cx="2514600" cy="2514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sidR="00581BA1">
        <w:br w:type="column"/>
      </w:r>
      <w:r w:rsidR="00EA2760" w:rsidRPr="00EA2760">
        <w:rPr>
          <w:noProof/>
        </w:rPr>
        <w:lastRenderedPageBreak/>
        <w:drawing>
          <wp:inline distT="0" distB="0" distL="0" distR="0" wp14:anchorId="09DD3C0E" wp14:editId="0755962B">
            <wp:extent cx="2514600"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4600" cy="2514600"/>
                    </a:xfrm>
                    <a:prstGeom prst="rect">
                      <a:avLst/>
                    </a:prstGeom>
                  </pic:spPr>
                </pic:pic>
              </a:graphicData>
            </a:graphic>
          </wp:inline>
        </w:drawing>
      </w:r>
    </w:p>
    <w:p w14:paraId="2894CEF5" w14:textId="77777777" w:rsidR="00BA69ED" w:rsidRDefault="00BA69ED" w:rsidP="006D4393">
      <w:pPr>
        <w:spacing w:after="120"/>
        <w:jc w:val="left"/>
      </w:pPr>
    </w:p>
    <w:p w14:paraId="6FD45E86" w14:textId="77777777" w:rsidR="00BA69ED" w:rsidRDefault="00BA69ED" w:rsidP="006D4393">
      <w:pPr>
        <w:spacing w:after="120"/>
        <w:jc w:val="left"/>
        <w:sectPr w:rsidR="00BA69ED" w:rsidSect="00BB0B07">
          <w:type w:val="continuous"/>
          <w:pgSz w:w="12240" w:h="15840"/>
          <w:pgMar w:top="1440" w:right="1800" w:bottom="1440" w:left="1800" w:header="720" w:footer="720" w:gutter="0"/>
          <w:cols w:num="2" w:space="720"/>
          <w:docGrid w:linePitch="360"/>
        </w:sectPr>
      </w:pPr>
    </w:p>
    <w:p w14:paraId="413B2C7F" w14:textId="77777777" w:rsidR="00BB0B07" w:rsidRDefault="00BB0B07" w:rsidP="006D4393">
      <w:pPr>
        <w:spacing w:after="120"/>
        <w:jc w:val="left"/>
      </w:pPr>
      <w:r w:rsidRPr="00DE7C88">
        <w:rPr>
          <w:noProof/>
        </w:rPr>
        <w:lastRenderedPageBreak/>
        <w:drawing>
          <wp:inline distT="0" distB="0" distL="0" distR="0" wp14:anchorId="796EA21F" wp14:editId="244E6970">
            <wp:extent cx="2514600" cy="2514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1626DAAF" w14:textId="77777777" w:rsidR="00BB0B07" w:rsidRDefault="00BB0B07" w:rsidP="006D4393">
      <w:pPr>
        <w:spacing w:after="120"/>
        <w:jc w:val="left"/>
      </w:pPr>
    </w:p>
    <w:p w14:paraId="6BA0172E" w14:textId="77777777" w:rsidR="00B2532B" w:rsidRDefault="00B2532B" w:rsidP="006D4393">
      <w:pPr>
        <w:spacing w:after="120"/>
        <w:jc w:val="left"/>
        <w:sectPr w:rsidR="00B2532B" w:rsidSect="006D4393">
          <w:type w:val="continuous"/>
          <w:pgSz w:w="12240" w:h="15840"/>
          <w:pgMar w:top="1440" w:right="1800" w:bottom="1440" w:left="1800" w:header="720" w:footer="720" w:gutter="0"/>
          <w:cols w:num="2" w:space="720"/>
          <w:docGrid w:linePitch="360"/>
        </w:sectPr>
      </w:pPr>
    </w:p>
    <w:p w14:paraId="77A634F8" w14:textId="77777777" w:rsidR="00581BA1" w:rsidRPr="00EC0FA9" w:rsidRDefault="005C540D" w:rsidP="00EC0FA9">
      <w:pPr>
        <w:rPr>
          <w:rFonts w:ascii="Arial" w:hAnsi="Arial" w:cs="Arial"/>
          <w:b/>
          <w:sz w:val="28"/>
          <w:szCs w:val="28"/>
        </w:rPr>
      </w:pPr>
      <w:r w:rsidRPr="00EC0FA9">
        <w:rPr>
          <w:rFonts w:ascii="Arial" w:hAnsi="Arial" w:cs="Arial"/>
          <w:b/>
          <w:sz w:val="28"/>
          <w:szCs w:val="28"/>
        </w:rPr>
        <w:lastRenderedPageBreak/>
        <w:t>Test 3</w:t>
      </w:r>
    </w:p>
    <w:p w14:paraId="3E4B18A3" w14:textId="77777777" w:rsidR="006710D1" w:rsidRDefault="000533E9" w:rsidP="006710D1">
      <w:r>
        <w:t>The structure of Test 3 is similar to that of Test 2, so refer to explanations found in Section “Test 2,” above, for an understanding of the meaning of the following tables and figures.</w:t>
      </w:r>
    </w:p>
    <w:p w14:paraId="61FCF982" w14:textId="77777777" w:rsidR="000533E9" w:rsidRPr="006710D1" w:rsidRDefault="000533E9" w:rsidP="006710D1"/>
    <w:p w14:paraId="40FCD754" w14:textId="77777777" w:rsidR="005C540D" w:rsidRPr="005C540D" w:rsidRDefault="005C540D" w:rsidP="005C540D">
      <w:pPr>
        <w:rPr>
          <w:b/>
        </w:rPr>
      </w:pPr>
      <w:r w:rsidRPr="005C540D">
        <w:rPr>
          <w:b/>
        </w:rPr>
        <w:t>Model</w:t>
      </w:r>
    </w:p>
    <w:p w14:paraId="3EDD88F5" w14:textId="77777777" w:rsidR="00EA2760" w:rsidRPr="00EA2760" w:rsidRDefault="00EA2760" w:rsidP="00EA2760">
      <w:pPr>
        <w:spacing w:after="120"/>
        <w:rPr>
          <w:rFonts w:ascii="Courier New" w:eastAsia="Times New Roman" w:hAnsi="Courier New" w:cs="Courier New"/>
        </w:rPr>
      </w:pPr>
      <w:r w:rsidRPr="00EA2760">
        <w:rPr>
          <w:rFonts w:ascii="Courier New" w:eastAsia="Times New Roman" w:hAnsi="Courier New" w:cs="Courier New"/>
        </w:rPr>
        <w:t xml:space="preserve">              </w:t>
      </w:r>
      <w:proofErr w:type="spellStart"/>
      <w:proofErr w:type="gramStart"/>
      <w:r w:rsidRPr="00EA2760">
        <w:rPr>
          <w:rFonts w:ascii="Courier New" w:eastAsia="Times New Roman" w:hAnsi="Courier New" w:cs="Courier New"/>
        </w:rPr>
        <w:t>Df</w:t>
      </w:r>
      <w:proofErr w:type="spellEnd"/>
      <w:r w:rsidRPr="00EA2760">
        <w:rPr>
          <w:rFonts w:ascii="Courier New" w:eastAsia="Times New Roman" w:hAnsi="Courier New" w:cs="Courier New"/>
        </w:rPr>
        <w:t xml:space="preserve">  Sum</w:t>
      </w:r>
      <w:proofErr w:type="gramEnd"/>
      <w:r w:rsidRPr="00EA2760">
        <w:rPr>
          <w:rFonts w:ascii="Courier New" w:eastAsia="Times New Roman" w:hAnsi="Courier New" w:cs="Courier New"/>
        </w:rPr>
        <w:t xml:space="preserve"> </w:t>
      </w:r>
      <w:proofErr w:type="spellStart"/>
      <w:r w:rsidRPr="00EA2760">
        <w:rPr>
          <w:rFonts w:ascii="Courier New" w:eastAsia="Times New Roman" w:hAnsi="Courier New" w:cs="Courier New"/>
        </w:rPr>
        <w:t>Sq</w:t>
      </w:r>
      <w:proofErr w:type="spellEnd"/>
      <w:r w:rsidRPr="00EA2760">
        <w:rPr>
          <w:rFonts w:ascii="Courier New" w:eastAsia="Times New Roman" w:hAnsi="Courier New" w:cs="Courier New"/>
        </w:rPr>
        <w:t xml:space="preserve"> Mean </w:t>
      </w:r>
      <w:proofErr w:type="spellStart"/>
      <w:r w:rsidRPr="00EA2760">
        <w:rPr>
          <w:rFonts w:ascii="Courier New" w:eastAsia="Times New Roman" w:hAnsi="Courier New" w:cs="Courier New"/>
        </w:rPr>
        <w:t>Sq</w:t>
      </w:r>
      <w:proofErr w:type="spellEnd"/>
      <w:r w:rsidRPr="00EA2760">
        <w:rPr>
          <w:rFonts w:ascii="Courier New" w:eastAsia="Times New Roman" w:hAnsi="Courier New" w:cs="Courier New"/>
        </w:rPr>
        <w:t xml:space="preserve">  F value </w:t>
      </w:r>
      <w:proofErr w:type="spellStart"/>
      <w:r w:rsidRPr="00EA2760">
        <w:rPr>
          <w:rFonts w:ascii="Courier New" w:eastAsia="Times New Roman" w:hAnsi="Courier New" w:cs="Courier New"/>
        </w:rPr>
        <w:t>Pr</w:t>
      </w:r>
      <w:proofErr w:type="spellEnd"/>
      <w:r w:rsidRPr="00EA2760">
        <w:rPr>
          <w:rFonts w:ascii="Courier New" w:eastAsia="Times New Roman" w:hAnsi="Courier New" w:cs="Courier New"/>
        </w:rPr>
        <w:t xml:space="preserve">(&gt;F)    </w:t>
      </w:r>
    </w:p>
    <w:p w14:paraId="53DBF7DE" w14:textId="77777777" w:rsidR="00EA2760" w:rsidRPr="00EA2760" w:rsidRDefault="00EA2760" w:rsidP="00EA2760">
      <w:pPr>
        <w:spacing w:after="120"/>
        <w:rPr>
          <w:rFonts w:ascii="Courier New" w:eastAsia="Times New Roman" w:hAnsi="Courier New" w:cs="Courier New"/>
        </w:rPr>
      </w:pPr>
      <w:r w:rsidRPr="00EA2760">
        <w:rPr>
          <w:rFonts w:ascii="Courier New" w:eastAsia="Times New Roman" w:hAnsi="Courier New" w:cs="Courier New"/>
        </w:rPr>
        <w:t>lab            2   26146   13073   92.530 &lt;2e-16 ***</w:t>
      </w:r>
    </w:p>
    <w:p w14:paraId="38C0E9D3" w14:textId="77777777" w:rsidR="00EA2760" w:rsidRPr="00EA2760" w:rsidRDefault="00EA2760" w:rsidP="00EA2760">
      <w:pPr>
        <w:spacing w:after="120"/>
        <w:rPr>
          <w:rFonts w:ascii="Courier New" w:eastAsia="Times New Roman" w:hAnsi="Courier New" w:cs="Courier New"/>
        </w:rPr>
      </w:pPr>
      <w:r w:rsidRPr="00EA2760">
        <w:rPr>
          <w:rFonts w:ascii="Courier New" w:eastAsia="Times New Roman" w:hAnsi="Courier New" w:cs="Courier New"/>
        </w:rPr>
        <w:t xml:space="preserve">sig           11    3267     297    2.102 0.0173 *  </w:t>
      </w:r>
    </w:p>
    <w:p w14:paraId="5BD705E3" w14:textId="77777777" w:rsidR="00EA2760" w:rsidRPr="00EA2760" w:rsidRDefault="00EA2760" w:rsidP="00EA2760">
      <w:pPr>
        <w:spacing w:after="120"/>
        <w:rPr>
          <w:rFonts w:ascii="Courier New" w:eastAsia="Times New Roman" w:hAnsi="Courier New" w:cs="Courier New"/>
        </w:rPr>
      </w:pPr>
      <w:r w:rsidRPr="00EA2760">
        <w:rPr>
          <w:rFonts w:ascii="Courier New" w:eastAsia="Times New Roman" w:hAnsi="Courier New" w:cs="Courier New"/>
        </w:rPr>
        <w:t xml:space="preserve">sys            5 </w:t>
      </w:r>
      <w:proofErr w:type="gramStart"/>
      <w:r w:rsidRPr="00EA2760">
        <w:rPr>
          <w:rFonts w:ascii="Courier New" w:eastAsia="Times New Roman" w:hAnsi="Courier New" w:cs="Courier New"/>
        </w:rPr>
        <w:t>2800774  560155</w:t>
      </w:r>
      <w:proofErr w:type="gramEnd"/>
      <w:r w:rsidRPr="00EA2760">
        <w:rPr>
          <w:rFonts w:ascii="Courier New" w:eastAsia="Times New Roman" w:hAnsi="Courier New" w:cs="Courier New"/>
        </w:rPr>
        <w:t xml:space="preserve"> 3964.764 &lt;2e-16 ***</w:t>
      </w:r>
    </w:p>
    <w:p w14:paraId="6309C52E" w14:textId="77777777" w:rsidR="00EA2760" w:rsidRPr="00EA2760" w:rsidRDefault="00EA2760" w:rsidP="00EA2760">
      <w:pPr>
        <w:spacing w:after="120"/>
        <w:rPr>
          <w:rFonts w:ascii="Courier New" w:eastAsia="Times New Roman" w:hAnsi="Courier New" w:cs="Courier New"/>
        </w:rPr>
      </w:pPr>
      <w:r w:rsidRPr="00EA2760">
        <w:rPr>
          <w:rFonts w:ascii="Courier New" w:eastAsia="Times New Roman" w:hAnsi="Courier New" w:cs="Courier New"/>
        </w:rPr>
        <w:t xml:space="preserve">Residuals   </w:t>
      </w:r>
      <w:proofErr w:type="gramStart"/>
      <w:r w:rsidRPr="00EA2760">
        <w:rPr>
          <w:rFonts w:ascii="Courier New" w:eastAsia="Times New Roman" w:hAnsi="Courier New" w:cs="Courier New"/>
        </w:rPr>
        <w:t>3149  444901</w:t>
      </w:r>
      <w:proofErr w:type="gramEnd"/>
      <w:r w:rsidRPr="00EA2760">
        <w:rPr>
          <w:rFonts w:ascii="Courier New" w:eastAsia="Times New Roman" w:hAnsi="Courier New" w:cs="Courier New"/>
        </w:rPr>
        <w:t xml:space="preserve">     141                    </w:t>
      </w:r>
    </w:p>
    <w:p w14:paraId="08DE6F40" w14:textId="77777777" w:rsidR="00EA2760" w:rsidRPr="00EA2760" w:rsidRDefault="00EA2760" w:rsidP="00EA2760">
      <w:pPr>
        <w:spacing w:after="120"/>
        <w:rPr>
          <w:rFonts w:ascii="Courier New" w:eastAsia="Times New Roman" w:hAnsi="Courier New" w:cs="Courier New"/>
        </w:rPr>
      </w:pPr>
      <w:r w:rsidRPr="00EA2760">
        <w:rPr>
          <w:rFonts w:ascii="Courier New" w:eastAsia="Times New Roman" w:hAnsi="Courier New" w:cs="Courier New"/>
        </w:rPr>
        <w:t>---</w:t>
      </w:r>
    </w:p>
    <w:p w14:paraId="585E8F30" w14:textId="77777777" w:rsidR="005C540D" w:rsidRPr="005C540D" w:rsidRDefault="00EA2760" w:rsidP="00EA2760">
      <w:pPr>
        <w:spacing w:after="120"/>
        <w:rPr>
          <w:rFonts w:ascii="Courier New" w:eastAsia="Times New Roman" w:hAnsi="Courier New" w:cs="Courier New"/>
        </w:rPr>
      </w:pPr>
      <w:proofErr w:type="spellStart"/>
      <w:r w:rsidRPr="00EA2760">
        <w:rPr>
          <w:rFonts w:ascii="Courier New" w:eastAsia="Times New Roman" w:hAnsi="Courier New" w:cs="Courier New"/>
        </w:rPr>
        <w:t>Signif</w:t>
      </w:r>
      <w:proofErr w:type="spellEnd"/>
      <w:r w:rsidRPr="00EA2760">
        <w:rPr>
          <w:rFonts w:ascii="Courier New" w:eastAsia="Times New Roman" w:hAnsi="Courier New" w:cs="Courier New"/>
        </w:rPr>
        <w:t xml:space="preserve">. codes:  0 ‘***’ 0.001 ‘**’ 0.01 ‘*’ 0.05 ‘.’ 0.1 </w:t>
      </w:r>
      <w:proofErr w:type="gramStart"/>
      <w:r w:rsidRPr="00EA2760">
        <w:rPr>
          <w:rFonts w:ascii="Courier New" w:eastAsia="Times New Roman" w:hAnsi="Courier New" w:cs="Courier New"/>
        </w:rPr>
        <w:t>‘ ’</w:t>
      </w:r>
      <w:proofErr w:type="gramEnd"/>
      <w:r w:rsidRPr="00EA2760">
        <w:rPr>
          <w:rFonts w:ascii="Courier New" w:eastAsia="Times New Roman" w:hAnsi="Courier New" w:cs="Courier New"/>
        </w:rPr>
        <w:t xml:space="preserve"> 1</w:t>
      </w:r>
    </w:p>
    <w:p w14:paraId="3EA81355" w14:textId="77777777" w:rsidR="005C540D" w:rsidRDefault="005C540D" w:rsidP="005C540D">
      <w:pPr>
        <w:rPr>
          <w:b/>
        </w:rPr>
      </w:pPr>
      <w:r w:rsidRPr="009E1D0A">
        <w:rPr>
          <w:b/>
        </w:rPr>
        <w:t>Performance</w:t>
      </w:r>
    </w:p>
    <w:p w14:paraId="50FA7720" w14:textId="77777777" w:rsidR="006710D1" w:rsidRPr="006710D1" w:rsidRDefault="006710D1" w:rsidP="006710D1">
      <w:r>
        <w:t xml:space="preserve">ANOVA CI is </w:t>
      </w:r>
      <w:r>
        <w:tab/>
      </w:r>
      <w:r w:rsidR="00EA1E56">
        <w:t>±</w:t>
      </w:r>
      <w:r w:rsidRPr="006710D1">
        <w:t>1.01</w:t>
      </w:r>
      <w:r>
        <w:t>5</w:t>
      </w:r>
    </w:p>
    <w:p w14:paraId="33B8D8E6" w14:textId="77777777" w:rsidR="005C540D" w:rsidRDefault="006710D1" w:rsidP="005C540D">
      <w:r>
        <w:t xml:space="preserve">EXCEL CI is </w:t>
      </w:r>
      <w:r>
        <w:tab/>
      </w:r>
      <w:r>
        <w:tab/>
      </w:r>
      <w:r w:rsidR="00EA1E56">
        <w:t>±</w:t>
      </w:r>
      <w:r>
        <w:t>1.143</w:t>
      </w:r>
    </w:p>
    <w:p w14:paraId="5565B3F7" w14:textId="77777777" w:rsidR="006710D1" w:rsidRDefault="006710D1" w:rsidP="005C540D"/>
    <w:p w14:paraId="39B5DE5A" w14:textId="77777777" w:rsidR="005C540D" w:rsidRDefault="005C540D" w:rsidP="005C540D">
      <w:pPr>
        <w:rPr>
          <w:b/>
        </w:rPr>
      </w:pPr>
      <w:r w:rsidRPr="005C540D">
        <w:rPr>
          <w:b/>
        </w:rPr>
        <w:t>Verification of model assumptions</w:t>
      </w:r>
    </w:p>
    <w:p w14:paraId="111FF173" w14:textId="77777777" w:rsidR="00D65489" w:rsidRDefault="00D65489" w:rsidP="00D65489">
      <w:r w:rsidRPr="0099165E">
        <w:t xml:space="preserve">The </w:t>
      </w:r>
      <w:r>
        <w:t>histogram of the residual shows is close to having a Gaussian distribution, as shown in the Normal Q-Q plot. Hence it is appropriate to use parametric statistics.</w:t>
      </w:r>
    </w:p>
    <w:p w14:paraId="117E7896" w14:textId="77777777" w:rsidR="00D65489" w:rsidRDefault="00D65489" w:rsidP="00D65489"/>
    <w:p w14:paraId="3BE4C19F" w14:textId="77777777" w:rsidR="00D65489" w:rsidRDefault="00D65489" w:rsidP="00D65489">
      <w:pPr>
        <w:spacing w:after="120"/>
      </w:pPr>
      <w:r>
        <w:t xml:space="preserve">The box plot for Test Sites indicate that the residual variance is approximately the same (within a factor of 2 or 3) for each value of the factor. Hence pooling of results from </w:t>
      </w:r>
      <w:r w:rsidR="00391567">
        <w:t xml:space="preserve">Test </w:t>
      </w:r>
      <w:r>
        <w:t>Labs is appropriate.</w:t>
      </w:r>
    </w:p>
    <w:p w14:paraId="51E4D444" w14:textId="77777777" w:rsidR="00EA1E56" w:rsidRDefault="00EA1E56" w:rsidP="005C540D"/>
    <w:p w14:paraId="52B016EF" w14:textId="77777777" w:rsidR="00ED2BE0" w:rsidRDefault="00ED2BE0" w:rsidP="005C540D">
      <w:pPr>
        <w:sectPr w:rsidR="00ED2BE0">
          <w:footerReference w:type="default" r:id="rId36"/>
          <w:pgSz w:w="11907" w:h="16840" w:code="9"/>
          <w:pgMar w:top="1418" w:right="1134" w:bottom="1418" w:left="1418" w:header="720" w:footer="720" w:gutter="0"/>
          <w:cols w:space="720"/>
          <w:docGrid w:linePitch="360"/>
        </w:sectPr>
      </w:pPr>
    </w:p>
    <w:p w14:paraId="486CADAF" w14:textId="77777777" w:rsidR="00ED2BE0" w:rsidRDefault="00ED2BE0" w:rsidP="005C540D">
      <w:r w:rsidRPr="00ED2BE0">
        <w:rPr>
          <w:noProof/>
        </w:rPr>
        <w:lastRenderedPageBreak/>
        <w:drawing>
          <wp:inline distT="0" distB="0" distL="0" distR="0" wp14:anchorId="6F2FAFFF" wp14:editId="137FC054">
            <wp:extent cx="2741295" cy="27412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1295" cy="2741295"/>
                    </a:xfrm>
                    <a:prstGeom prst="rect">
                      <a:avLst/>
                    </a:prstGeom>
                  </pic:spPr>
                </pic:pic>
              </a:graphicData>
            </a:graphic>
          </wp:inline>
        </w:drawing>
      </w:r>
    </w:p>
    <w:p w14:paraId="0C4FEAC5" w14:textId="77777777" w:rsidR="00ED2BE0" w:rsidRDefault="00ED2BE0" w:rsidP="005C540D"/>
    <w:p w14:paraId="70EE3306" w14:textId="77777777" w:rsidR="00ED2BE0" w:rsidRDefault="00ED2BE0" w:rsidP="005C540D">
      <w:r w:rsidRPr="00ED2BE0">
        <w:rPr>
          <w:noProof/>
        </w:rPr>
        <w:lastRenderedPageBreak/>
        <w:drawing>
          <wp:inline distT="0" distB="0" distL="0" distR="0" wp14:anchorId="2701FF34" wp14:editId="12A83992">
            <wp:extent cx="2741295" cy="27412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1295" cy="2741295"/>
                    </a:xfrm>
                    <a:prstGeom prst="rect">
                      <a:avLst/>
                    </a:prstGeom>
                  </pic:spPr>
                </pic:pic>
              </a:graphicData>
            </a:graphic>
          </wp:inline>
        </w:drawing>
      </w:r>
    </w:p>
    <w:p w14:paraId="7D285481" w14:textId="77777777" w:rsidR="005C540D" w:rsidRDefault="00EA1E56" w:rsidP="005C540D">
      <w:r w:rsidRPr="00EA1E56">
        <w:rPr>
          <w:noProof/>
        </w:rPr>
        <w:lastRenderedPageBreak/>
        <w:drawing>
          <wp:inline distT="0" distB="0" distL="0" distR="0" wp14:anchorId="5AB55B0C" wp14:editId="7A72C05C">
            <wp:extent cx="2741295" cy="27412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41295" cy="2741295"/>
                    </a:xfrm>
                    <a:prstGeom prst="rect">
                      <a:avLst/>
                    </a:prstGeom>
                  </pic:spPr>
                </pic:pic>
              </a:graphicData>
            </a:graphic>
          </wp:inline>
        </w:drawing>
      </w:r>
    </w:p>
    <w:p w14:paraId="0F3EC54A" w14:textId="77777777" w:rsidR="00EA1E56" w:rsidRDefault="00EA1E56" w:rsidP="005C540D"/>
    <w:p w14:paraId="76235510" w14:textId="77777777" w:rsidR="00ED2BE0" w:rsidRDefault="00ED2BE0" w:rsidP="005C540D">
      <w:r w:rsidRPr="00EA1E56">
        <w:rPr>
          <w:noProof/>
        </w:rPr>
        <w:drawing>
          <wp:inline distT="0" distB="0" distL="0" distR="0" wp14:anchorId="1F4A83EF" wp14:editId="08B41AB4">
            <wp:extent cx="2741295" cy="27412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1295" cy="2741295"/>
                    </a:xfrm>
                    <a:prstGeom prst="rect">
                      <a:avLst/>
                    </a:prstGeom>
                  </pic:spPr>
                </pic:pic>
              </a:graphicData>
            </a:graphic>
          </wp:inline>
        </w:drawing>
      </w:r>
    </w:p>
    <w:p w14:paraId="448334F5" w14:textId="77777777" w:rsidR="00BB0B07" w:rsidRDefault="00EA2760" w:rsidP="005C540D">
      <w:r w:rsidRPr="00EA2760">
        <w:rPr>
          <w:noProof/>
        </w:rPr>
        <w:lastRenderedPageBreak/>
        <w:drawing>
          <wp:inline distT="0" distB="0" distL="0" distR="0" wp14:anchorId="00712BAF" wp14:editId="10A58635">
            <wp:extent cx="2741295" cy="2741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41295" cy="2741295"/>
                    </a:xfrm>
                    <a:prstGeom prst="rect">
                      <a:avLst/>
                    </a:prstGeom>
                  </pic:spPr>
                </pic:pic>
              </a:graphicData>
            </a:graphic>
          </wp:inline>
        </w:drawing>
      </w:r>
    </w:p>
    <w:p w14:paraId="78937570" w14:textId="77777777" w:rsidR="00BB0B07" w:rsidRDefault="00BB0B07" w:rsidP="005C540D"/>
    <w:p w14:paraId="4C0D531B" w14:textId="77777777" w:rsidR="00EA2760" w:rsidRDefault="00EA2760" w:rsidP="005C540D"/>
    <w:p w14:paraId="363A11BE" w14:textId="77777777" w:rsidR="00EA2760" w:rsidRDefault="00EA2760" w:rsidP="005C540D"/>
    <w:p w14:paraId="6CC7852E" w14:textId="77777777" w:rsidR="00EA2760" w:rsidRDefault="00EA2760" w:rsidP="005C540D"/>
    <w:p w14:paraId="3D4D29C6" w14:textId="77777777" w:rsidR="00ED2BE0" w:rsidRDefault="00ED2BE0" w:rsidP="005C540D"/>
    <w:p w14:paraId="544878B4" w14:textId="77777777" w:rsidR="00ED2BE0" w:rsidRDefault="00ED2BE0" w:rsidP="005C540D">
      <w:pPr>
        <w:sectPr w:rsidR="00ED2BE0" w:rsidSect="00BB0B07">
          <w:type w:val="continuous"/>
          <w:pgSz w:w="11907" w:h="16840" w:code="9"/>
          <w:pgMar w:top="1418" w:right="1134" w:bottom="1418" w:left="1418" w:header="720" w:footer="720" w:gutter="0"/>
          <w:cols w:num="2" w:space="720"/>
          <w:docGrid w:linePitch="360"/>
        </w:sectPr>
      </w:pPr>
    </w:p>
    <w:p w14:paraId="7B4B812E" w14:textId="77777777" w:rsidR="006710D1" w:rsidRDefault="006710D1" w:rsidP="005C540D"/>
    <w:p w14:paraId="1AA7C237" w14:textId="77777777" w:rsidR="006710D1" w:rsidRDefault="006710D1" w:rsidP="005C540D">
      <w:pPr>
        <w:sectPr w:rsidR="006710D1" w:rsidSect="006710D1">
          <w:type w:val="continuous"/>
          <w:pgSz w:w="11907" w:h="16840" w:code="9"/>
          <w:pgMar w:top="1418" w:right="1134" w:bottom="1418" w:left="1418" w:header="720" w:footer="720" w:gutter="0"/>
          <w:cols w:space="720"/>
          <w:docGrid w:linePitch="360"/>
        </w:sectPr>
      </w:pPr>
    </w:p>
    <w:p w14:paraId="30D27F3D" w14:textId="77777777" w:rsidR="005C540D" w:rsidRPr="00EC0FA9" w:rsidRDefault="005C540D" w:rsidP="00EC0FA9">
      <w:pPr>
        <w:rPr>
          <w:rFonts w:ascii="Arial" w:hAnsi="Arial" w:cs="Arial"/>
          <w:b/>
          <w:sz w:val="28"/>
          <w:szCs w:val="28"/>
        </w:rPr>
      </w:pPr>
      <w:r w:rsidRPr="00EC0FA9">
        <w:rPr>
          <w:rFonts w:ascii="Arial" w:hAnsi="Arial" w:cs="Arial"/>
          <w:b/>
          <w:sz w:val="28"/>
          <w:szCs w:val="28"/>
        </w:rPr>
        <w:lastRenderedPageBreak/>
        <w:t>Test 4</w:t>
      </w:r>
    </w:p>
    <w:p w14:paraId="16681709" w14:textId="77777777" w:rsidR="00EA1E56" w:rsidRDefault="00EA1E56" w:rsidP="00EA1E56">
      <w:r>
        <w:t>The structure of Test 4 is similar to that of Test 2, so refer to explanations found in Section “Test 2,” above, for an understanding of the meaning of the following tables and figures.</w:t>
      </w:r>
    </w:p>
    <w:p w14:paraId="32487FE0" w14:textId="77777777" w:rsidR="00EA1E56" w:rsidRDefault="00EA1E56" w:rsidP="000533E9"/>
    <w:p w14:paraId="225E726B" w14:textId="77777777" w:rsidR="000533E9" w:rsidRPr="005C540D" w:rsidRDefault="000533E9" w:rsidP="000533E9">
      <w:pPr>
        <w:rPr>
          <w:b/>
        </w:rPr>
      </w:pPr>
      <w:r w:rsidRPr="005C540D">
        <w:rPr>
          <w:b/>
        </w:rPr>
        <w:t>Model</w:t>
      </w:r>
    </w:p>
    <w:p w14:paraId="1C5835A2" w14:textId="77777777" w:rsidR="00BA69ED" w:rsidRPr="00BA69ED" w:rsidRDefault="00BA69ED" w:rsidP="00BA69ED">
      <w:pPr>
        <w:rPr>
          <w:rFonts w:ascii="Courier New" w:eastAsia="Times New Roman" w:hAnsi="Courier New" w:cs="Courier New"/>
        </w:rPr>
      </w:pPr>
      <w:r w:rsidRPr="00BA69ED">
        <w:rPr>
          <w:rFonts w:ascii="Courier New" w:eastAsia="Times New Roman" w:hAnsi="Courier New" w:cs="Courier New"/>
        </w:rPr>
        <w:t xml:space="preserve">              </w:t>
      </w:r>
      <w:proofErr w:type="spellStart"/>
      <w:proofErr w:type="gramStart"/>
      <w:r w:rsidRPr="00BA69ED">
        <w:rPr>
          <w:rFonts w:ascii="Courier New" w:eastAsia="Times New Roman" w:hAnsi="Courier New" w:cs="Courier New"/>
        </w:rPr>
        <w:t>Df</w:t>
      </w:r>
      <w:proofErr w:type="spellEnd"/>
      <w:r w:rsidRPr="00BA69ED">
        <w:rPr>
          <w:rFonts w:ascii="Courier New" w:eastAsia="Times New Roman" w:hAnsi="Courier New" w:cs="Courier New"/>
        </w:rPr>
        <w:t xml:space="preserve">  Sum</w:t>
      </w:r>
      <w:proofErr w:type="gramEnd"/>
      <w:r w:rsidRPr="00BA69ED">
        <w:rPr>
          <w:rFonts w:ascii="Courier New" w:eastAsia="Times New Roman" w:hAnsi="Courier New" w:cs="Courier New"/>
        </w:rPr>
        <w:t xml:space="preserve"> </w:t>
      </w:r>
      <w:proofErr w:type="spellStart"/>
      <w:r w:rsidRPr="00BA69ED">
        <w:rPr>
          <w:rFonts w:ascii="Courier New" w:eastAsia="Times New Roman" w:hAnsi="Courier New" w:cs="Courier New"/>
        </w:rPr>
        <w:t>Sq</w:t>
      </w:r>
      <w:proofErr w:type="spellEnd"/>
      <w:r w:rsidRPr="00BA69ED">
        <w:rPr>
          <w:rFonts w:ascii="Courier New" w:eastAsia="Times New Roman" w:hAnsi="Courier New" w:cs="Courier New"/>
        </w:rPr>
        <w:t xml:space="preserve"> Mean </w:t>
      </w:r>
      <w:proofErr w:type="spellStart"/>
      <w:r w:rsidRPr="00BA69ED">
        <w:rPr>
          <w:rFonts w:ascii="Courier New" w:eastAsia="Times New Roman" w:hAnsi="Courier New" w:cs="Courier New"/>
        </w:rPr>
        <w:t>Sq</w:t>
      </w:r>
      <w:proofErr w:type="spellEnd"/>
      <w:r w:rsidRPr="00BA69ED">
        <w:rPr>
          <w:rFonts w:ascii="Courier New" w:eastAsia="Times New Roman" w:hAnsi="Courier New" w:cs="Courier New"/>
        </w:rPr>
        <w:t xml:space="preserve">   F value   </w:t>
      </w:r>
      <w:proofErr w:type="spellStart"/>
      <w:r w:rsidRPr="00BA69ED">
        <w:rPr>
          <w:rFonts w:ascii="Courier New" w:eastAsia="Times New Roman" w:hAnsi="Courier New" w:cs="Courier New"/>
        </w:rPr>
        <w:t>Pr</w:t>
      </w:r>
      <w:proofErr w:type="spellEnd"/>
      <w:r w:rsidRPr="00BA69ED">
        <w:rPr>
          <w:rFonts w:ascii="Courier New" w:eastAsia="Times New Roman" w:hAnsi="Courier New" w:cs="Courier New"/>
        </w:rPr>
        <w:t xml:space="preserve">(&gt;F)    </w:t>
      </w:r>
    </w:p>
    <w:p w14:paraId="7F0E5B9E" w14:textId="77777777" w:rsidR="00BA69ED" w:rsidRPr="00BA69ED" w:rsidRDefault="00BA69ED" w:rsidP="00BA69ED">
      <w:pPr>
        <w:rPr>
          <w:rFonts w:ascii="Courier New" w:eastAsia="Times New Roman" w:hAnsi="Courier New" w:cs="Courier New"/>
        </w:rPr>
      </w:pPr>
      <w:r w:rsidRPr="00BA69ED">
        <w:rPr>
          <w:rFonts w:ascii="Courier New" w:eastAsia="Times New Roman" w:hAnsi="Courier New" w:cs="Courier New"/>
        </w:rPr>
        <w:t>lab            4    5553    1388    15.490 1.48e-12 ***</w:t>
      </w:r>
    </w:p>
    <w:p w14:paraId="64DDBF72" w14:textId="77777777" w:rsidR="00BA69ED" w:rsidRPr="00BA69ED" w:rsidRDefault="00BA69ED" w:rsidP="00BA69ED">
      <w:pPr>
        <w:rPr>
          <w:rFonts w:ascii="Courier New" w:eastAsia="Times New Roman" w:hAnsi="Courier New" w:cs="Courier New"/>
        </w:rPr>
      </w:pPr>
      <w:r w:rsidRPr="00BA69ED">
        <w:rPr>
          <w:rFonts w:ascii="Courier New" w:eastAsia="Times New Roman" w:hAnsi="Courier New" w:cs="Courier New"/>
        </w:rPr>
        <w:t>sig           11    4997     454     5.068 6.68e-08 ***</w:t>
      </w:r>
    </w:p>
    <w:p w14:paraId="2A066CC8" w14:textId="77777777" w:rsidR="00BA69ED" w:rsidRPr="00BA69ED" w:rsidRDefault="00BA69ED" w:rsidP="00BA69ED">
      <w:pPr>
        <w:rPr>
          <w:rFonts w:ascii="Courier New" w:eastAsia="Times New Roman" w:hAnsi="Courier New" w:cs="Courier New"/>
        </w:rPr>
      </w:pPr>
      <w:r w:rsidRPr="00BA69ED">
        <w:rPr>
          <w:rFonts w:ascii="Courier New" w:eastAsia="Times New Roman" w:hAnsi="Courier New" w:cs="Courier New"/>
        </w:rPr>
        <w:t xml:space="preserve">sys            3 3610396 1203465 </w:t>
      </w:r>
      <w:proofErr w:type="gramStart"/>
      <w:r w:rsidRPr="00BA69ED">
        <w:rPr>
          <w:rFonts w:ascii="Courier New" w:eastAsia="Times New Roman" w:hAnsi="Courier New" w:cs="Courier New"/>
        </w:rPr>
        <w:t>13427.473  &lt;</w:t>
      </w:r>
      <w:proofErr w:type="gramEnd"/>
      <w:r w:rsidRPr="00BA69ED">
        <w:rPr>
          <w:rFonts w:ascii="Courier New" w:eastAsia="Times New Roman" w:hAnsi="Courier New" w:cs="Courier New"/>
        </w:rPr>
        <w:t xml:space="preserve"> 2e-16 ***</w:t>
      </w:r>
    </w:p>
    <w:p w14:paraId="5387EB81" w14:textId="77777777" w:rsidR="00BA69ED" w:rsidRPr="00BA69ED" w:rsidRDefault="00BA69ED" w:rsidP="00BA69ED">
      <w:pPr>
        <w:rPr>
          <w:rFonts w:ascii="Courier New" w:eastAsia="Times New Roman" w:hAnsi="Courier New" w:cs="Courier New"/>
        </w:rPr>
      </w:pPr>
      <w:r w:rsidRPr="00BA69ED">
        <w:rPr>
          <w:rFonts w:ascii="Courier New" w:eastAsia="Times New Roman" w:hAnsi="Courier New" w:cs="Courier New"/>
        </w:rPr>
        <w:t xml:space="preserve">Residuals   </w:t>
      </w:r>
      <w:proofErr w:type="gramStart"/>
      <w:r w:rsidRPr="00BA69ED">
        <w:rPr>
          <w:rFonts w:ascii="Courier New" w:eastAsia="Times New Roman" w:hAnsi="Courier New" w:cs="Courier New"/>
        </w:rPr>
        <w:t>3245  290840</w:t>
      </w:r>
      <w:proofErr w:type="gramEnd"/>
      <w:r w:rsidRPr="00BA69ED">
        <w:rPr>
          <w:rFonts w:ascii="Courier New" w:eastAsia="Times New Roman" w:hAnsi="Courier New" w:cs="Courier New"/>
        </w:rPr>
        <w:t xml:space="preserve">      90                       </w:t>
      </w:r>
    </w:p>
    <w:p w14:paraId="20628C35" w14:textId="77777777" w:rsidR="00BA69ED" w:rsidRPr="00BA69ED" w:rsidRDefault="00BA69ED" w:rsidP="00BA69ED">
      <w:pPr>
        <w:rPr>
          <w:rFonts w:ascii="Courier New" w:eastAsia="Times New Roman" w:hAnsi="Courier New" w:cs="Courier New"/>
        </w:rPr>
      </w:pPr>
      <w:r w:rsidRPr="00BA69ED">
        <w:rPr>
          <w:rFonts w:ascii="Courier New" w:eastAsia="Times New Roman" w:hAnsi="Courier New" w:cs="Courier New"/>
        </w:rPr>
        <w:t>---</w:t>
      </w:r>
    </w:p>
    <w:p w14:paraId="7FA986A5" w14:textId="77777777" w:rsidR="00BA69ED" w:rsidRPr="00BA69ED" w:rsidRDefault="00BA69ED" w:rsidP="00BA69ED">
      <w:pPr>
        <w:rPr>
          <w:rFonts w:ascii="Courier New" w:eastAsia="Times New Roman" w:hAnsi="Courier New" w:cs="Courier New"/>
        </w:rPr>
      </w:pPr>
      <w:proofErr w:type="spellStart"/>
      <w:r w:rsidRPr="00BA69ED">
        <w:rPr>
          <w:rFonts w:ascii="Courier New" w:eastAsia="Times New Roman" w:hAnsi="Courier New" w:cs="Courier New"/>
        </w:rPr>
        <w:t>Signif</w:t>
      </w:r>
      <w:proofErr w:type="spellEnd"/>
      <w:r w:rsidRPr="00BA69ED">
        <w:rPr>
          <w:rFonts w:ascii="Courier New" w:eastAsia="Times New Roman" w:hAnsi="Courier New" w:cs="Courier New"/>
        </w:rPr>
        <w:t xml:space="preserve">. codes:  0 ‘***’ 0.001 ‘**’ 0.01 ‘*’ 0.05 ‘.’ 0.1 </w:t>
      </w:r>
      <w:proofErr w:type="gramStart"/>
      <w:r w:rsidRPr="00BA69ED">
        <w:rPr>
          <w:rFonts w:ascii="Courier New" w:eastAsia="Times New Roman" w:hAnsi="Courier New" w:cs="Courier New"/>
        </w:rPr>
        <w:t>‘ ’</w:t>
      </w:r>
      <w:proofErr w:type="gramEnd"/>
      <w:r w:rsidRPr="00BA69ED">
        <w:rPr>
          <w:rFonts w:ascii="Courier New" w:eastAsia="Times New Roman" w:hAnsi="Courier New" w:cs="Courier New"/>
        </w:rPr>
        <w:t xml:space="preserve"> 1</w:t>
      </w:r>
    </w:p>
    <w:p w14:paraId="259F6D64" w14:textId="77777777" w:rsidR="00BA69ED" w:rsidRPr="00BA69ED" w:rsidRDefault="00BA69ED" w:rsidP="00BA69ED">
      <w:pPr>
        <w:rPr>
          <w:rFonts w:ascii="Courier New" w:eastAsia="Times New Roman" w:hAnsi="Courier New" w:cs="Courier New"/>
        </w:rPr>
      </w:pPr>
    </w:p>
    <w:p w14:paraId="70345C22" w14:textId="77777777" w:rsidR="000533E9" w:rsidRDefault="000533E9" w:rsidP="000533E9">
      <w:pPr>
        <w:rPr>
          <w:b/>
        </w:rPr>
      </w:pPr>
      <w:r w:rsidRPr="009E1D0A">
        <w:rPr>
          <w:b/>
        </w:rPr>
        <w:t>Performance</w:t>
      </w:r>
    </w:p>
    <w:p w14:paraId="23BF7725" w14:textId="77777777" w:rsidR="006D4393" w:rsidRPr="006D4393" w:rsidRDefault="006D4393" w:rsidP="006D4393">
      <w:r w:rsidRPr="006D4393">
        <w:t xml:space="preserve">ANOVA CI is </w:t>
      </w:r>
      <w:r w:rsidRPr="006D4393">
        <w:tab/>
        <w:t>0.</w:t>
      </w:r>
      <w:r w:rsidR="00BA69ED">
        <w:t>650</w:t>
      </w:r>
    </w:p>
    <w:p w14:paraId="034A8469" w14:textId="77777777" w:rsidR="000533E9" w:rsidRDefault="000533E9" w:rsidP="000533E9">
      <w:r>
        <w:t xml:space="preserve">EXCEL CI is </w:t>
      </w:r>
      <w:r>
        <w:tab/>
      </w:r>
      <w:r>
        <w:tab/>
      </w:r>
      <w:r w:rsidR="00BA69ED">
        <w:t>0.5</w:t>
      </w:r>
      <w:r w:rsidR="000B5B53">
        <w:t>86</w:t>
      </w:r>
    </w:p>
    <w:p w14:paraId="5CC66BF0" w14:textId="77777777" w:rsidR="000B5B53" w:rsidRDefault="000B5B53" w:rsidP="000533E9"/>
    <w:p w14:paraId="4327AE15" w14:textId="77777777" w:rsidR="000533E9" w:rsidRDefault="000533E9" w:rsidP="000533E9">
      <w:pPr>
        <w:rPr>
          <w:b/>
        </w:rPr>
      </w:pPr>
      <w:r w:rsidRPr="005C540D">
        <w:rPr>
          <w:b/>
        </w:rPr>
        <w:lastRenderedPageBreak/>
        <w:t>Verification of model assumptions</w:t>
      </w:r>
    </w:p>
    <w:p w14:paraId="644E2894" w14:textId="77777777" w:rsidR="00D65489" w:rsidRDefault="00D65489" w:rsidP="00D65489">
      <w:r w:rsidRPr="0099165E">
        <w:t xml:space="preserve">The </w:t>
      </w:r>
      <w:r>
        <w:t>histogram of the residual shows is close to having a Gaussian distribution, as shown in the Normal Q-Q plot. Hence it is appropriate to use parametric statistics.</w:t>
      </w:r>
    </w:p>
    <w:p w14:paraId="2577A483" w14:textId="77777777" w:rsidR="00D65489" w:rsidRDefault="00D65489" w:rsidP="00D65489"/>
    <w:p w14:paraId="79EEFAE5" w14:textId="77777777" w:rsidR="00D65489" w:rsidRDefault="00D65489" w:rsidP="00D65489">
      <w:pPr>
        <w:spacing w:after="120"/>
      </w:pPr>
      <w:r>
        <w:t>The box plot for Test Sites indicate that the residual variance is approximately the same (within a factor of 4) for each value of the factor. Hence pooling of results from Labs is appropriate.</w:t>
      </w:r>
    </w:p>
    <w:p w14:paraId="601C2411" w14:textId="77777777" w:rsidR="000533E9" w:rsidRDefault="000533E9" w:rsidP="000533E9"/>
    <w:p w14:paraId="32A08A33" w14:textId="77777777" w:rsidR="00EA1E56" w:rsidRDefault="00EA1E56" w:rsidP="000533E9">
      <w:pPr>
        <w:sectPr w:rsidR="00EA1E56" w:rsidSect="000533E9">
          <w:footerReference w:type="default" r:id="rId42"/>
          <w:type w:val="continuous"/>
          <w:pgSz w:w="11907" w:h="16840" w:code="9"/>
          <w:pgMar w:top="1418" w:right="1134" w:bottom="1418" w:left="1418" w:header="720" w:footer="720" w:gutter="0"/>
          <w:cols w:space="720"/>
          <w:docGrid w:linePitch="360"/>
        </w:sectPr>
      </w:pPr>
    </w:p>
    <w:p w14:paraId="53E2A131" w14:textId="77777777" w:rsidR="00AC5A9E" w:rsidRDefault="00ED2BE0" w:rsidP="000533E9">
      <w:r w:rsidRPr="00ED2BE0">
        <w:rPr>
          <w:noProof/>
        </w:rPr>
        <w:lastRenderedPageBreak/>
        <w:drawing>
          <wp:inline distT="0" distB="0" distL="0" distR="0" wp14:anchorId="391A6A7C" wp14:editId="4573E41C">
            <wp:extent cx="2741295" cy="27412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41295" cy="2741295"/>
                    </a:xfrm>
                    <a:prstGeom prst="rect">
                      <a:avLst/>
                    </a:prstGeom>
                  </pic:spPr>
                </pic:pic>
              </a:graphicData>
            </a:graphic>
          </wp:inline>
        </w:drawing>
      </w:r>
    </w:p>
    <w:p w14:paraId="384EA666" w14:textId="77777777" w:rsidR="00AC5A9E" w:rsidRDefault="00AC5A9E" w:rsidP="000533E9"/>
    <w:p w14:paraId="3C52697A" w14:textId="77777777" w:rsidR="000533E9" w:rsidRDefault="00BA69ED" w:rsidP="000533E9">
      <w:r w:rsidRPr="00BA69ED">
        <w:rPr>
          <w:noProof/>
        </w:rPr>
        <w:drawing>
          <wp:inline distT="0" distB="0" distL="0" distR="0" wp14:anchorId="0A02EC3A" wp14:editId="2D2D2FAF">
            <wp:extent cx="2741295" cy="27412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1295" cy="2741295"/>
                    </a:xfrm>
                    <a:prstGeom prst="rect">
                      <a:avLst/>
                    </a:prstGeom>
                  </pic:spPr>
                </pic:pic>
              </a:graphicData>
            </a:graphic>
          </wp:inline>
        </w:drawing>
      </w:r>
    </w:p>
    <w:p w14:paraId="40A53FAB" w14:textId="77777777" w:rsidR="00AC5A9E" w:rsidRDefault="00AC5A9E" w:rsidP="000533E9">
      <w:r w:rsidRPr="00ED2BE0">
        <w:rPr>
          <w:noProof/>
        </w:rPr>
        <w:lastRenderedPageBreak/>
        <w:drawing>
          <wp:inline distT="0" distB="0" distL="0" distR="0" wp14:anchorId="398B1268" wp14:editId="274E04B6">
            <wp:extent cx="2741295" cy="27412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1295" cy="2741295"/>
                    </a:xfrm>
                    <a:prstGeom prst="rect">
                      <a:avLst/>
                    </a:prstGeom>
                  </pic:spPr>
                </pic:pic>
              </a:graphicData>
            </a:graphic>
          </wp:inline>
        </w:drawing>
      </w:r>
    </w:p>
    <w:p w14:paraId="1E884E80" w14:textId="77777777" w:rsidR="00AC5A9E" w:rsidRDefault="00AC5A9E" w:rsidP="000533E9"/>
    <w:p w14:paraId="6E3853FF" w14:textId="77777777" w:rsidR="00AC5A9E" w:rsidRDefault="00AC5A9E" w:rsidP="000533E9">
      <w:r w:rsidRPr="00BA69ED">
        <w:rPr>
          <w:noProof/>
        </w:rPr>
        <w:drawing>
          <wp:inline distT="0" distB="0" distL="0" distR="0" wp14:anchorId="7717874A" wp14:editId="5CAE2588">
            <wp:extent cx="2741295" cy="27412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1295" cy="2741295"/>
                    </a:xfrm>
                    <a:prstGeom prst="rect">
                      <a:avLst/>
                    </a:prstGeom>
                  </pic:spPr>
                </pic:pic>
              </a:graphicData>
            </a:graphic>
          </wp:inline>
        </w:drawing>
      </w:r>
    </w:p>
    <w:p w14:paraId="01FB5321" w14:textId="77777777" w:rsidR="00EA1E56" w:rsidRDefault="00ED2BE0" w:rsidP="000533E9">
      <w:r w:rsidRPr="00BA69ED">
        <w:rPr>
          <w:noProof/>
        </w:rPr>
        <w:lastRenderedPageBreak/>
        <w:drawing>
          <wp:inline distT="0" distB="0" distL="0" distR="0" wp14:anchorId="1FE2B1CB" wp14:editId="56CB74FD">
            <wp:extent cx="2741295" cy="27412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41295" cy="2741295"/>
                    </a:xfrm>
                    <a:prstGeom prst="rect">
                      <a:avLst/>
                    </a:prstGeom>
                  </pic:spPr>
                </pic:pic>
              </a:graphicData>
            </a:graphic>
          </wp:inline>
        </w:drawing>
      </w:r>
    </w:p>
    <w:p w14:paraId="21B0C546" w14:textId="77777777" w:rsidR="00EA1E56" w:rsidRDefault="00EA1E56" w:rsidP="000533E9"/>
    <w:p w14:paraId="158CCF53" w14:textId="77777777" w:rsidR="00ED2BE0" w:rsidRDefault="00ED2BE0" w:rsidP="000533E9"/>
    <w:p w14:paraId="55FA52CE" w14:textId="77777777" w:rsidR="00EA1E56" w:rsidRDefault="00EA1E56" w:rsidP="000533E9"/>
    <w:p w14:paraId="7F4796C1" w14:textId="77777777" w:rsidR="00EA1E56" w:rsidRDefault="00EA1E56" w:rsidP="000533E9">
      <w:pPr>
        <w:sectPr w:rsidR="00EA1E56" w:rsidSect="00EA1E56">
          <w:type w:val="continuous"/>
          <w:pgSz w:w="11907" w:h="16840" w:code="9"/>
          <w:pgMar w:top="1418" w:right="1134" w:bottom="1418" w:left="1418" w:header="720" w:footer="720" w:gutter="0"/>
          <w:cols w:num="2" w:space="720"/>
          <w:docGrid w:linePitch="360"/>
        </w:sectPr>
      </w:pPr>
    </w:p>
    <w:p w14:paraId="786F55DB" w14:textId="77777777" w:rsidR="00EA1E56" w:rsidRDefault="00EA1E56" w:rsidP="000533E9">
      <w:pPr>
        <w:sectPr w:rsidR="00EA1E56" w:rsidSect="006710D1">
          <w:type w:val="continuous"/>
          <w:pgSz w:w="11907" w:h="16840" w:code="9"/>
          <w:pgMar w:top="1418" w:right="1134" w:bottom="1418" w:left="1418" w:header="720" w:footer="720" w:gutter="0"/>
          <w:cols w:space="720"/>
          <w:docGrid w:linePitch="360"/>
        </w:sectPr>
      </w:pPr>
    </w:p>
    <w:p w14:paraId="623DBA8D" w14:textId="77777777" w:rsidR="00646AF5" w:rsidRPr="00A129A2" w:rsidRDefault="00646AF5" w:rsidP="00A129A2">
      <w:pPr>
        <w:rPr>
          <w:rFonts w:ascii="Arial" w:hAnsi="Arial" w:cs="Arial"/>
          <w:b/>
          <w:sz w:val="28"/>
          <w:szCs w:val="28"/>
        </w:rPr>
      </w:pPr>
      <w:r w:rsidRPr="00A129A2">
        <w:rPr>
          <w:rFonts w:ascii="Arial" w:hAnsi="Arial" w:cs="Arial"/>
          <w:b/>
          <w:sz w:val="28"/>
          <w:szCs w:val="28"/>
        </w:rPr>
        <w:lastRenderedPageBreak/>
        <w:t>References</w:t>
      </w:r>
    </w:p>
    <w:p w14:paraId="752AA722" w14:textId="77777777" w:rsidR="00646AF5" w:rsidRPr="00646AF5" w:rsidRDefault="00646AF5" w:rsidP="00567091">
      <w:pPr>
        <w:pStyle w:val="Reference"/>
        <w:numPr>
          <w:ilvl w:val="0"/>
          <w:numId w:val="5"/>
        </w:numPr>
        <w:tabs>
          <w:tab w:val="left" w:pos="567"/>
        </w:tabs>
        <w:overflowPunct/>
        <w:autoSpaceDE/>
        <w:autoSpaceDN/>
        <w:adjustRightInd/>
        <w:spacing w:before="0" w:after="240"/>
        <w:textAlignment w:val="auto"/>
        <w:rPr>
          <w:sz w:val="24"/>
          <w:szCs w:val="24"/>
        </w:rPr>
      </w:pPr>
      <w:bookmarkStart w:id="46" w:name="_Ref254525024"/>
      <w:r w:rsidRPr="00646AF5">
        <w:rPr>
          <w:sz w:val="24"/>
          <w:szCs w:val="24"/>
          <w:lang w:val="en-GB"/>
        </w:rPr>
        <w:t xml:space="preserve">Montgomery, D.C. </w:t>
      </w:r>
      <w:r w:rsidRPr="00646AF5">
        <w:rPr>
          <w:i/>
          <w:sz w:val="24"/>
          <w:szCs w:val="24"/>
          <w:lang w:val="en-GB"/>
        </w:rPr>
        <w:t>Design and Analysis of Experiments</w:t>
      </w:r>
      <w:r w:rsidRPr="00646AF5">
        <w:rPr>
          <w:sz w:val="24"/>
          <w:szCs w:val="24"/>
          <w:lang w:val="en-GB"/>
        </w:rPr>
        <w:t>. John Wiley and Sons, New York, 1976.</w:t>
      </w:r>
      <w:bookmarkEnd w:id="46"/>
    </w:p>
    <w:p w14:paraId="005AC37C" w14:textId="77777777" w:rsidR="00646AF5" w:rsidRPr="00646AF5" w:rsidRDefault="00646AF5" w:rsidP="00567091">
      <w:pPr>
        <w:pStyle w:val="Reference"/>
        <w:numPr>
          <w:ilvl w:val="0"/>
          <w:numId w:val="5"/>
        </w:numPr>
        <w:tabs>
          <w:tab w:val="left" w:pos="567"/>
        </w:tabs>
        <w:overflowPunct/>
        <w:autoSpaceDE/>
        <w:autoSpaceDN/>
        <w:adjustRightInd/>
        <w:spacing w:before="0" w:after="240"/>
        <w:textAlignment w:val="auto"/>
        <w:rPr>
          <w:sz w:val="24"/>
          <w:szCs w:val="24"/>
        </w:rPr>
      </w:pPr>
      <w:bookmarkStart w:id="47" w:name="_Ref254364656"/>
      <w:bookmarkStart w:id="48" w:name="_Ref254364679"/>
      <w:proofErr w:type="spellStart"/>
      <w:r w:rsidRPr="00646AF5">
        <w:rPr>
          <w:sz w:val="24"/>
          <w:szCs w:val="24"/>
        </w:rPr>
        <w:t>Bech</w:t>
      </w:r>
      <w:proofErr w:type="spellEnd"/>
      <w:r w:rsidRPr="00646AF5">
        <w:rPr>
          <w:sz w:val="24"/>
          <w:szCs w:val="24"/>
        </w:rPr>
        <w:t xml:space="preserve">, S. and </w:t>
      </w:r>
      <w:proofErr w:type="spellStart"/>
      <w:r w:rsidRPr="00646AF5">
        <w:rPr>
          <w:sz w:val="24"/>
          <w:szCs w:val="24"/>
        </w:rPr>
        <w:t>Sacharov</w:t>
      </w:r>
      <w:proofErr w:type="spellEnd"/>
      <w:r w:rsidRPr="00646AF5">
        <w:rPr>
          <w:sz w:val="24"/>
          <w:szCs w:val="24"/>
        </w:rPr>
        <w:t xml:space="preserve">, N. </w:t>
      </w:r>
      <w:r w:rsidRPr="00646AF5">
        <w:rPr>
          <w:i/>
          <w:sz w:val="24"/>
          <w:szCs w:val="24"/>
        </w:rPr>
        <w:t>Perceptual Audio Evaluation, Theory, Method and Application</w:t>
      </w:r>
      <w:r w:rsidRPr="00646AF5">
        <w:rPr>
          <w:sz w:val="24"/>
          <w:szCs w:val="24"/>
        </w:rPr>
        <w:t xml:space="preserve">. John Wiley and Sons, </w:t>
      </w:r>
      <w:proofErr w:type="spellStart"/>
      <w:r w:rsidRPr="00646AF5">
        <w:rPr>
          <w:sz w:val="24"/>
          <w:szCs w:val="24"/>
        </w:rPr>
        <w:t>Chinchester</w:t>
      </w:r>
      <w:proofErr w:type="spellEnd"/>
      <w:r w:rsidRPr="00646AF5">
        <w:rPr>
          <w:sz w:val="24"/>
          <w:szCs w:val="24"/>
        </w:rPr>
        <w:t>, West Sussex, England, 2002.</w:t>
      </w:r>
      <w:bookmarkEnd w:id="47"/>
      <w:r w:rsidRPr="00646AF5">
        <w:rPr>
          <w:sz w:val="24"/>
          <w:szCs w:val="24"/>
        </w:rPr>
        <w:t xml:space="preserve"> </w:t>
      </w:r>
    </w:p>
    <w:p w14:paraId="350A108A" w14:textId="77777777" w:rsidR="00646AF5" w:rsidRPr="00646AF5" w:rsidRDefault="00646AF5" w:rsidP="00567091">
      <w:pPr>
        <w:pStyle w:val="Reference"/>
        <w:numPr>
          <w:ilvl w:val="0"/>
          <w:numId w:val="5"/>
        </w:numPr>
        <w:tabs>
          <w:tab w:val="left" w:pos="567"/>
        </w:tabs>
        <w:overflowPunct/>
        <w:autoSpaceDE/>
        <w:autoSpaceDN/>
        <w:adjustRightInd/>
        <w:spacing w:before="0" w:after="240"/>
        <w:textAlignment w:val="auto"/>
        <w:rPr>
          <w:sz w:val="24"/>
          <w:szCs w:val="24"/>
        </w:rPr>
      </w:pPr>
      <w:bookmarkStart w:id="49" w:name="_Ref254364761"/>
      <w:proofErr w:type="spellStart"/>
      <w:r w:rsidRPr="00646AF5">
        <w:rPr>
          <w:sz w:val="24"/>
          <w:szCs w:val="24"/>
        </w:rPr>
        <w:t>Venables</w:t>
      </w:r>
      <w:proofErr w:type="spellEnd"/>
      <w:r w:rsidRPr="00646AF5">
        <w:rPr>
          <w:sz w:val="24"/>
          <w:szCs w:val="24"/>
        </w:rPr>
        <w:t xml:space="preserve">, W. N. and Ripley, D. B. </w:t>
      </w:r>
      <w:r w:rsidRPr="00646AF5">
        <w:rPr>
          <w:i/>
          <w:sz w:val="24"/>
          <w:szCs w:val="24"/>
        </w:rPr>
        <w:t>Modern Applied Statistics with S, Fourth Edition</w:t>
      </w:r>
      <w:r w:rsidRPr="00646AF5">
        <w:rPr>
          <w:sz w:val="24"/>
          <w:szCs w:val="24"/>
        </w:rPr>
        <w:t>. Springer, New York, 2002.</w:t>
      </w:r>
      <w:bookmarkEnd w:id="48"/>
      <w:bookmarkEnd w:id="49"/>
    </w:p>
    <w:p w14:paraId="5E294337" w14:textId="77777777" w:rsidR="00646AF5" w:rsidRPr="00646AF5" w:rsidRDefault="00646AF5" w:rsidP="00567091">
      <w:pPr>
        <w:pStyle w:val="Reference"/>
        <w:numPr>
          <w:ilvl w:val="0"/>
          <w:numId w:val="5"/>
        </w:numPr>
        <w:tabs>
          <w:tab w:val="left" w:pos="567"/>
        </w:tabs>
        <w:overflowPunct/>
        <w:autoSpaceDE/>
        <w:autoSpaceDN/>
        <w:adjustRightInd/>
        <w:spacing w:before="0" w:after="240"/>
        <w:textAlignment w:val="auto"/>
        <w:rPr>
          <w:sz w:val="24"/>
          <w:szCs w:val="24"/>
        </w:rPr>
      </w:pPr>
      <w:bookmarkStart w:id="50" w:name="_Ref254364192"/>
      <w:r w:rsidRPr="00646AF5">
        <w:rPr>
          <w:sz w:val="24"/>
          <w:szCs w:val="24"/>
        </w:rPr>
        <w:t xml:space="preserve">The R Project for Statistical Computing, </w:t>
      </w:r>
      <w:hyperlink r:id="rId48" w:history="1">
        <w:r w:rsidRPr="00646AF5">
          <w:rPr>
            <w:rStyle w:val="Hyperlink"/>
            <w:sz w:val="24"/>
            <w:szCs w:val="24"/>
          </w:rPr>
          <w:t>http://www.r-project.org/</w:t>
        </w:r>
      </w:hyperlink>
      <w:bookmarkEnd w:id="50"/>
    </w:p>
    <w:p w14:paraId="70048F56" w14:textId="77777777" w:rsidR="00D94C50" w:rsidRDefault="00D94C50">
      <w:pPr>
        <w:jc w:val="left"/>
        <w:rPr>
          <w:rFonts w:ascii="Arial" w:hAnsi="Arial"/>
          <w:b/>
          <w:kern w:val="28"/>
          <w:sz w:val="28"/>
          <w:szCs w:val="32"/>
          <w:lang w:val="en-GB"/>
        </w:rPr>
      </w:pPr>
      <w:r>
        <w:br w:type="page"/>
      </w:r>
    </w:p>
    <w:p w14:paraId="79FBC7D5" w14:textId="77777777" w:rsidR="005C732C" w:rsidRDefault="004109EB" w:rsidP="00FF60E3">
      <w:pPr>
        <w:pStyle w:val="Annex1"/>
        <w:ind w:left="1440" w:hanging="1440"/>
      </w:pPr>
      <w:bookmarkStart w:id="51" w:name="_Ref471394051"/>
      <w:bookmarkStart w:id="52" w:name="_Toc472570995"/>
      <w:r>
        <w:lastRenderedPageBreak/>
        <w:t>Test item filenames</w:t>
      </w:r>
      <w:bookmarkEnd w:id="51"/>
      <w:bookmarkEnd w:id="52"/>
    </w:p>
    <w:p w14:paraId="4B2E1E4E" w14:textId="77777777" w:rsidR="00B67BF5" w:rsidRDefault="00AF3039" w:rsidP="00AF3039">
      <w:r w:rsidRPr="00AF3039">
        <w:t xml:space="preserve">The </w:t>
      </w:r>
      <w:r>
        <w:t xml:space="preserve">tables below list the filename prefix for each test item in each of Test 1, Test 2 and Test 3. </w:t>
      </w:r>
      <w:r w:rsidR="00BD1B90">
        <w:t>In each of these tests the test item is a set of mono signal files, one file per loudspeaker feed.</w:t>
      </w:r>
      <w:r w:rsidR="00811EC8">
        <w:t xml:space="preserve"> </w:t>
      </w:r>
      <w:r>
        <w:t xml:space="preserve">If the prefix contains the string “CICPXX,” then </w:t>
      </w:r>
      <w:r w:rsidR="00811EC8">
        <w:t xml:space="preserve">the “XX” </w:t>
      </w:r>
      <w:r>
        <w:t xml:space="preserve">indicates the loudspeaker presentation layout of the signal, where the “XX” is found in </w:t>
      </w:r>
      <w:r>
        <w:fldChar w:fldCharType="begin"/>
      </w:r>
      <w:r>
        <w:instrText xml:space="preserve"> REF _Ref471314353 \h </w:instrText>
      </w:r>
      <w:r>
        <w:fldChar w:fldCharType="separate"/>
      </w:r>
      <w:r w:rsidR="004109EB" w:rsidRPr="008826C3">
        <w:t xml:space="preserve">Table </w:t>
      </w:r>
      <w:r w:rsidR="004109EB" w:rsidRPr="008826C3">
        <w:rPr>
          <w:noProof/>
        </w:rPr>
        <w:t>1</w:t>
      </w:r>
      <w:r>
        <w:fldChar w:fldCharType="end"/>
      </w:r>
      <w:r w:rsidR="004109EB">
        <w:t>, below,</w:t>
      </w:r>
      <w:r>
        <w:t xml:space="preserve"> under the heading “Channel Configuration.”</w:t>
      </w:r>
    </w:p>
    <w:p w14:paraId="434D6DC7" w14:textId="77777777" w:rsidR="00AF3039" w:rsidRDefault="00AF3039" w:rsidP="00AF3039"/>
    <w:p w14:paraId="0C794429" w14:textId="77777777" w:rsidR="00AF3039" w:rsidRDefault="00AF3039" w:rsidP="00AF3039">
      <w:r>
        <w:t>The full filename for each loudspeaker signal associated with each item is constructed by appending the appropriat</w:t>
      </w:r>
      <w:r w:rsidRPr="00AF3039">
        <w:t xml:space="preserve">e </w:t>
      </w:r>
      <w:r>
        <w:t>“</w:t>
      </w:r>
      <w:r w:rsidRPr="00AF3039">
        <w:t>A+XXX_E+YY</w:t>
      </w:r>
      <w:r>
        <w:t>”</w:t>
      </w:r>
      <w:r w:rsidRPr="00AF3039">
        <w:t xml:space="preserve"> string f</w:t>
      </w:r>
      <w:r>
        <w:t xml:space="preserve">ound under the “Label” heading in </w:t>
      </w:r>
      <w:r>
        <w:fldChar w:fldCharType="begin"/>
      </w:r>
      <w:r>
        <w:instrText xml:space="preserve"> REF _Ref471314473 \h </w:instrText>
      </w:r>
      <w:r>
        <w:fldChar w:fldCharType="separate"/>
      </w:r>
      <w:r w:rsidRPr="008826C3">
        <w:t xml:space="preserve">Table </w:t>
      </w:r>
      <w:r>
        <w:rPr>
          <w:noProof/>
        </w:rPr>
        <w:t>2</w:t>
      </w:r>
      <w:r>
        <w:fldChar w:fldCharType="end"/>
      </w:r>
      <w:r>
        <w:t xml:space="preserve">, </w:t>
      </w:r>
      <w:r w:rsidR="004109EB">
        <w:t xml:space="preserve">below, </w:t>
      </w:r>
      <w:r>
        <w:t>and finally adding the extension “.wav”.</w:t>
      </w:r>
    </w:p>
    <w:p w14:paraId="23389CB5" w14:textId="77777777" w:rsidR="00AF3039" w:rsidRPr="00AF3039" w:rsidRDefault="00AF3039" w:rsidP="00AF3039"/>
    <w:p w14:paraId="4DE08DFD" w14:textId="77777777" w:rsidR="002528FC" w:rsidRPr="002528FC" w:rsidRDefault="002528FC" w:rsidP="002528FC">
      <w:pPr>
        <w:rPr>
          <w:b/>
        </w:rPr>
      </w:pPr>
      <w:r w:rsidRPr="002528FC">
        <w:rPr>
          <w:b/>
        </w:rPr>
        <w:t>Test 1</w:t>
      </w:r>
    </w:p>
    <w:tbl>
      <w:tblPr>
        <w:tblStyle w:val="TableGrid"/>
        <w:tblW w:w="0" w:type="auto"/>
        <w:tblLook w:val="04A0" w:firstRow="1" w:lastRow="0" w:firstColumn="1" w:lastColumn="0" w:noHBand="0" w:noVBand="1"/>
      </w:tblPr>
      <w:tblGrid>
        <w:gridCol w:w="843"/>
        <w:gridCol w:w="5257"/>
      </w:tblGrid>
      <w:tr w:rsidR="002528FC" w:rsidRPr="002528FC" w14:paraId="6A5087B2" w14:textId="77777777" w:rsidTr="002528FC">
        <w:tc>
          <w:tcPr>
            <w:tcW w:w="0" w:type="auto"/>
          </w:tcPr>
          <w:p w14:paraId="3AB412A1" w14:textId="77777777" w:rsidR="002528FC" w:rsidRPr="002528FC" w:rsidRDefault="002528FC" w:rsidP="0064166B">
            <w:pPr>
              <w:rPr>
                <w:b/>
              </w:rPr>
            </w:pPr>
            <w:r w:rsidRPr="002528FC">
              <w:rPr>
                <w:b/>
              </w:rPr>
              <w:t>Item</w:t>
            </w:r>
          </w:p>
        </w:tc>
        <w:tc>
          <w:tcPr>
            <w:tcW w:w="0" w:type="auto"/>
          </w:tcPr>
          <w:p w14:paraId="293B7DA9" w14:textId="77777777" w:rsidR="002528FC" w:rsidRPr="002528FC" w:rsidRDefault="002528FC" w:rsidP="0064166B">
            <w:pPr>
              <w:rPr>
                <w:b/>
              </w:rPr>
            </w:pPr>
            <w:r w:rsidRPr="002528FC">
              <w:rPr>
                <w:b/>
              </w:rPr>
              <w:t>Filename</w:t>
            </w:r>
          </w:p>
        </w:tc>
      </w:tr>
      <w:tr w:rsidR="002528FC" w:rsidRPr="002528FC" w14:paraId="02BE4370" w14:textId="77777777" w:rsidTr="002528FC">
        <w:tc>
          <w:tcPr>
            <w:tcW w:w="0" w:type="auto"/>
          </w:tcPr>
          <w:p w14:paraId="2E72A68F" w14:textId="77777777" w:rsidR="002528FC" w:rsidRPr="002528FC" w:rsidRDefault="00B67BF5" w:rsidP="0064166B">
            <w:r>
              <w:t>T1_</w:t>
            </w:r>
            <w:r w:rsidR="002528FC" w:rsidRPr="002528FC">
              <w:t>1</w:t>
            </w:r>
          </w:p>
        </w:tc>
        <w:tc>
          <w:tcPr>
            <w:tcW w:w="0" w:type="auto"/>
          </w:tcPr>
          <w:p w14:paraId="7F6C8F31" w14:textId="77777777" w:rsidR="002528FC" w:rsidRPr="002528FC" w:rsidRDefault="002528FC" w:rsidP="0064166B">
            <w:pPr>
              <w:rPr>
                <w:rFonts w:ascii="Courier New" w:hAnsi="Courier New" w:cs="Courier New"/>
              </w:rPr>
            </w:pPr>
            <w:r>
              <w:rPr>
                <w:rFonts w:ascii="Courier New" w:hAnsi="Courier New" w:cs="Courier New"/>
              </w:rPr>
              <w:t>T1_1_</w:t>
            </w:r>
            <w:r w:rsidRPr="002528FC">
              <w:rPr>
                <w:rFonts w:ascii="Courier New" w:hAnsi="Courier New" w:cs="Courier New"/>
              </w:rPr>
              <w:t>Funk_CICP13</w:t>
            </w:r>
          </w:p>
        </w:tc>
      </w:tr>
      <w:tr w:rsidR="002528FC" w:rsidRPr="002528FC" w14:paraId="7BC1C0EC" w14:textId="77777777" w:rsidTr="002528FC">
        <w:tc>
          <w:tcPr>
            <w:tcW w:w="0" w:type="auto"/>
          </w:tcPr>
          <w:p w14:paraId="582DE43F" w14:textId="77777777" w:rsidR="002528FC" w:rsidRPr="002528FC" w:rsidRDefault="00B67BF5" w:rsidP="0064166B">
            <w:r>
              <w:t>T1_</w:t>
            </w:r>
            <w:r w:rsidR="002528FC" w:rsidRPr="002528FC">
              <w:t>2</w:t>
            </w:r>
          </w:p>
        </w:tc>
        <w:tc>
          <w:tcPr>
            <w:tcW w:w="0" w:type="auto"/>
          </w:tcPr>
          <w:p w14:paraId="739A2671" w14:textId="77777777" w:rsidR="002528FC" w:rsidRPr="002528FC" w:rsidRDefault="002528FC" w:rsidP="002528FC">
            <w:pPr>
              <w:rPr>
                <w:rFonts w:ascii="Courier New" w:hAnsi="Courier New" w:cs="Courier New"/>
              </w:rPr>
            </w:pPr>
            <w:r>
              <w:rPr>
                <w:rFonts w:ascii="Courier New" w:hAnsi="Courier New" w:cs="Courier New"/>
              </w:rPr>
              <w:t>T1_2_</w:t>
            </w:r>
            <w:r w:rsidRPr="002528FC">
              <w:rPr>
                <w:rFonts w:ascii="Courier New" w:hAnsi="Courier New" w:cs="Courier New"/>
              </w:rPr>
              <w:t>Rain_Steps_CICP13</w:t>
            </w:r>
          </w:p>
        </w:tc>
      </w:tr>
      <w:tr w:rsidR="002528FC" w:rsidRPr="002528FC" w14:paraId="4701EFAD" w14:textId="77777777" w:rsidTr="002528FC">
        <w:tc>
          <w:tcPr>
            <w:tcW w:w="0" w:type="auto"/>
          </w:tcPr>
          <w:p w14:paraId="531311F3" w14:textId="77777777" w:rsidR="002528FC" w:rsidRPr="002528FC" w:rsidRDefault="00B67BF5" w:rsidP="0064166B">
            <w:r>
              <w:t>T1_</w:t>
            </w:r>
            <w:r w:rsidR="002528FC" w:rsidRPr="002528FC">
              <w:t>3</w:t>
            </w:r>
          </w:p>
        </w:tc>
        <w:tc>
          <w:tcPr>
            <w:tcW w:w="0" w:type="auto"/>
          </w:tcPr>
          <w:p w14:paraId="1DA466A1" w14:textId="77777777" w:rsidR="002528FC" w:rsidRPr="002528FC" w:rsidRDefault="002528FC" w:rsidP="002528FC">
            <w:pPr>
              <w:rPr>
                <w:rFonts w:ascii="Courier New" w:hAnsi="Courier New" w:cs="Courier New"/>
              </w:rPr>
            </w:pPr>
            <w:r>
              <w:rPr>
                <w:rFonts w:ascii="Courier New" w:hAnsi="Courier New" w:cs="Courier New"/>
              </w:rPr>
              <w:t>T1_3_</w:t>
            </w:r>
            <w:r w:rsidRPr="002528FC">
              <w:rPr>
                <w:rFonts w:ascii="Courier New" w:hAnsi="Courier New" w:cs="Courier New"/>
              </w:rPr>
              <w:t>Swan_Lake_CICP13</w:t>
            </w:r>
          </w:p>
        </w:tc>
      </w:tr>
      <w:tr w:rsidR="002528FC" w:rsidRPr="002528FC" w14:paraId="5FE1F287" w14:textId="77777777" w:rsidTr="002528FC">
        <w:tc>
          <w:tcPr>
            <w:tcW w:w="0" w:type="auto"/>
          </w:tcPr>
          <w:p w14:paraId="30549ABD" w14:textId="77777777" w:rsidR="002528FC" w:rsidRPr="002528FC" w:rsidRDefault="00B67BF5" w:rsidP="0064166B">
            <w:r>
              <w:t>T1_</w:t>
            </w:r>
            <w:r w:rsidR="002528FC" w:rsidRPr="002528FC">
              <w:t>4</w:t>
            </w:r>
          </w:p>
        </w:tc>
        <w:tc>
          <w:tcPr>
            <w:tcW w:w="0" w:type="auto"/>
          </w:tcPr>
          <w:p w14:paraId="38C104CD" w14:textId="77777777" w:rsidR="002528FC" w:rsidRPr="002528FC" w:rsidRDefault="002528FC" w:rsidP="002528FC">
            <w:pPr>
              <w:rPr>
                <w:rFonts w:ascii="Courier New" w:hAnsi="Courier New" w:cs="Courier New"/>
              </w:rPr>
            </w:pPr>
            <w:r>
              <w:rPr>
                <w:rFonts w:ascii="Courier New" w:hAnsi="Courier New" w:cs="Courier New"/>
              </w:rPr>
              <w:t>T1_4_</w:t>
            </w:r>
            <w:r w:rsidRPr="002528FC">
              <w:rPr>
                <w:rFonts w:ascii="Courier New" w:hAnsi="Courier New" w:cs="Courier New"/>
              </w:rPr>
              <w:t>This_is_SHV_CICP13</w:t>
            </w:r>
          </w:p>
        </w:tc>
      </w:tr>
      <w:tr w:rsidR="002528FC" w:rsidRPr="002528FC" w14:paraId="57C325B5" w14:textId="77777777" w:rsidTr="002528FC">
        <w:tc>
          <w:tcPr>
            <w:tcW w:w="0" w:type="auto"/>
          </w:tcPr>
          <w:p w14:paraId="7A221EE0" w14:textId="77777777" w:rsidR="002528FC" w:rsidRPr="002528FC" w:rsidRDefault="00B67BF5" w:rsidP="0064166B">
            <w:r>
              <w:t>T1_</w:t>
            </w:r>
            <w:r w:rsidR="002528FC" w:rsidRPr="002528FC">
              <w:t>5</w:t>
            </w:r>
          </w:p>
        </w:tc>
        <w:tc>
          <w:tcPr>
            <w:tcW w:w="0" w:type="auto"/>
          </w:tcPr>
          <w:p w14:paraId="0A075E8E" w14:textId="77777777" w:rsidR="002528FC" w:rsidRPr="002528FC" w:rsidRDefault="002528FC" w:rsidP="002528FC">
            <w:pPr>
              <w:rPr>
                <w:rFonts w:ascii="Courier New" w:hAnsi="Courier New" w:cs="Courier New"/>
              </w:rPr>
            </w:pPr>
            <w:r>
              <w:rPr>
                <w:rFonts w:ascii="Courier New" w:hAnsi="Courier New" w:cs="Courier New"/>
              </w:rPr>
              <w:t>T1_5_</w:t>
            </w:r>
            <w:r w:rsidRPr="002528FC">
              <w:rPr>
                <w:rFonts w:ascii="Courier New" w:hAnsi="Courier New" w:cs="Courier New"/>
              </w:rPr>
              <w:t>Sintel_Dragon_Cave_CICP19_3obj</w:t>
            </w:r>
          </w:p>
        </w:tc>
      </w:tr>
      <w:tr w:rsidR="002528FC" w:rsidRPr="002528FC" w14:paraId="4B7CCD8F" w14:textId="77777777" w:rsidTr="002528FC">
        <w:tc>
          <w:tcPr>
            <w:tcW w:w="0" w:type="auto"/>
          </w:tcPr>
          <w:p w14:paraId="748A6C77" w14:textId="77777777" w:rsidR="002528FC" w:rsidRPr="002528FC" w:rsidRDefault="00B67BF5" w:rsidP="0064166B">
            <w:r>
              <w:t>T1_</w:t>
            </w:r>
            <w:r w:rsidR="002528FC" w:rsidRPr="002528FC">
              <w:t>6</w:t>
            </w:r>
          </w:p>
        </w:tc>
        <w:tc>
          <w:tcPr>
            <w:tcW w:w="0" w:type="auto"/>
          </w:tcPr>
          <w:p w14:paraId="7D6FF7A7" w14:textId="77777777" w:rsidR="002528FC" w:rsidRPr="002528FC" w:rsidRDefault="002528FC" w:rsidP="002528FC">
            <w:pPr>
              <w:rPr>
                <w:rFonts w:ascii="Courier New" w:hAnsi="Courier New" w:cs="Courier New"/>
              </w:rPr>
            </w:pPr>
            <w:r>
              <w:rPr>
                <w:rFonts w:ascii="Courier New" w:hAnsi="Courier New" w:cs="Courier New"/>
              </w:rPr>
              <w:t>T1_6_</w:t>
            </w:r>
            <w:r w:rsidRPr="002528FC">
              <w:rPr>
                <w:rFonts w:ascii="Courier New" w:hAnsi="Courier New" w:cs="Courier New"/>
              </w:rPr>
              <w:t>DTM_Car_Race_CICP19_3obj</w:t>
            </w:r>
          </w:p>
        </w:tc>
      </w:tr>
      <w:tr w:rsidR="002528FC" w:rsidRPr="002528FC" w14:paraId="76A7867A" w14:textId="77777777" w:rsidTr="002528FC">
        <w:tc>
          <w:tcPr>
            <w:tcW w:w="0" w:type="auto"/>
          </w:tcPr>
          <w:p w14:paraId="0DE6C596" w14:textId="77777777" w:rsidR="002528FC" w:rsidRPr="002528FC" w:rsidRDefault="00B67BF5" w:rsidP="0064166B">
            <w:r>
              <w:t>T1_</w:t>
            </w:r>
            <w:r w:rsidR="002528FC" w:rsidRPr="002528FC">
              <w:t>7</w:t>
            </w:r>
          </w:p>
        </w:tc>
        <w:tc>
          <w:tcPr>
            <w:tcW w:w="0" w:type="auto"/>
          </w:tcPr>
          <w:p w14:paraId="6936CEC7" w14:textId="77777777" w:rsidR="002528FC" w:rsidRPr="002528FC" w:rsidRDefault="002528FC" w:rsidP="002528FC">
            <w:pPr>
              <w:rPr>
                <w:rFonts w:ascii="Courier New" w:hAnsi="Courier New" w:cs="Courier New"/>
              </w:rPr>
            </w:pPr>
            <w:r>
              <w:rPr>
                <w:rFonts w:ascii="Courier New" w:hAnsi="Courier New" w:cs="Courier New"/>
              </w:rPr>
              <w:t>T1_7_</w:t>
            </w:r>
            <w:r w:rsidRPr="002528FC">
              <w:rPr>
                <w:rFonts w:ascii="Courier New" w:hAnsi="Courier New" w:cs="Courier New"/>
              </w:rPr>
              <w:t>Birds_Paradise_CICP19</w:t>
            </w:r>
          </w:p>
        </w:tc>
      </w:tr>
      <w:tr w:rsidR="002528FC" w:rsidRPr="002528FC" w14:paraId="1E6D8207" w14:textId="77777777" w:rsidTr="002528FC">
        <w:tc>
          <w:tcPr>
            <w:tcW w:w="0" w:type="auto"/>
          </w:tcPr>
          <w:p w14:paraId="13DEDC87" w14:textId="77777777" w:rsidR="002528FC" w:rsidRPr="002528FC" w:rsidRDefault="00B67BF5" w:rsidP="0064166B">
            <w:r>
              <w:t>T1_</w:t>
            </w:r>
            <w:r w:rsidR="002528FC" w:rsidRPr="002528FC">
              <w:t>8</w:t>
            </w:r>
          </w:p>
        </w:tc>
        <w:tc>
          <w:tcPr>
            <w:tcW w:w="0" w:type="auto"/>
          </w:tcPr>
          <w:p w14:paraId="67BED13A" w14:textId="77777777" w:rsidR="002528FC" w:rsidRPr="002528FC" w:rsidRDefault="002528FC" w:rsidP="002528FC">
            <w:pPr>
              <w:rPr>
                <w:rFonts w:ascii="Courier New" w:hAnsi="Courier New" w:cs="Courier New"/>
              </w:rPr>
            </w:pPr>
            <w:r>
              <w:rPr>
                <w:rFonts w:ascii="Courier New" w:hAnsi="Courier New" w:cs="Courier New"/>
              </w:rPr>
              <w:t>T1_8_</w:t>
            </w:r>
            <w:r w:rsidRPr="002528FC">
              <w:rPr>
                <w:rFonts w:ascii="Courier New" w:hAnsi="Courier New" w:cs="Courier New"/>
              </w:rPr>
              <w:t>Musica_Floria_CICP19</w:t>
            </w:r>
          </w:p>
        </w:tc>
      </w:tr>
      <w:tr w:rsidR="002528FC" w:rsidRPr="002528FC" w14:paraId="7247E686" w14:textId="77777777" w:rsidTr="002528FC">
        <w:tc>
          <w:tcPr>
            <w:tcW w:w="0" w:type="auto"/>
          </w:tcPr>
          <w:p w14:paraId="6A2205DB" w14:textId="77777777" w:rsidR="002528FC" w:rsidRPr="002528FC" w:rsidRDefault="00B67BF5" w:rsidP="0064166B">
            <w:r>
              <w:t>T1_</w:t>
            </w:r>
            <w:r w:rsidR="002528FC" w:rsidRPr="002528FC">
              <w:t>9</w:t>
            </w:r>
          </w:p>
        </w:tc>
        <w:tc>
          <w:tcPr>
            <w:tcW w:w="0" w:type="auto"/>
          </w:tcPr>
          <w:p w14:paraId="36478F0E" w14:textId="77777777" w:rsidR="002528FC" w:rsidRPr="002528FC" w:rsidRDefault="002528FC" w:rsidP="002528FC">
            <w:pPr>
              <w:rPr>
                <w:rFonts w:ascii="Courier New" w:hAnsi="Courier New" w:cs="Courier New"/>
              </w:rPr>
            </w:pPr>
            <w:r>
              <w:rPr>
                <w:rFonts w:ascii="Courier New" w:hAnsi="Courier New" w:cs="Courier New"/>
              </w:rPr>
              <w:t>T1_9_</w:t>
            </w:r>
            <w:r w:rsidRPr="002528FC">
              <w:rPr>
                <w:rFonts w:ascii="Courier New" w:hAnsi="Courier New" w:cs="Courier New"/>
              </w:rPr>
              <w:t>FTV_Yes_HOA_2obj</w:t>
            </w:r>
          </w:p>
        </w:tc>
      </w:tr>
      <w:tr w:rsidR="002528FC" w:rsidRPr="002528FC" w14:paraId="75F52297" w14:textId="77777777" w:rsidTr="002528FC">
        <w:tc>
          <w:tcPr>
            <w:tcW w:w="0" w:type="auto"/>
          </w:tcPr>
          <w:p w14:paraId="4B6385BC" w14:textId="77777777" w:rsidR="002528FC" w:rsidRPr="002528FC" w:rsidRDefault="00B67BF5" w:rsidP="0064166B">
            <w:r>
              <w:t>T1_</w:t>
            </w:r>
            <w:r w:rsidR="002528FC" w:rsidRPr="002528FC">
              <w:t>10</w:t>
            </w:r>
          </w:p>
        </w:tc>
        <w:tc>
          <w:tcPr>
            <w:tcW w:w="0" w:type="auto"/>
          </w:tcPr>
          <w:p w14:paraId="440E5C3B" w14:textId="77777777" w:rsidR="002528FC" w:rsidRPr="002528FC" w:rsidRDefault="002528FC" w:rsidP="0064166B">
            <w:pPr>
              <w:rPr>
                <w:rFonts w:ascii="Courier New" w:hAnsi="Courier New" w:cs="Courier New"/>
              </w:rPr>
            </w:pPr>
            <w:r>
              <w:rPr>
                <w:rFonts w:ascii="Courier New" w:hAnsi="Courier New" w:cs="Courier New"/>
              </w:rPr>
              <w:t>T1_10_</w:t>
            </w:r>
            <w:r w:rsidRPr="002528FC">
              <w:rPr>
                <w:rFonts w:ascii="Courier New" w:hAnsi="Courier New" w:cs="Courier New"/>
              </w:rPr>
              <w:t>Drone_HOA_1obj</w:t>
            </w:r>
          </w:p>
        </w:tc>
      </w:tr>
      <w:tr w:rsidR="002528FC" w:rsidRPr="002528FC" w14:paraId="75B49C3B" w14:textId="77777777" w:rsidTr="002528FC">
        <w:tc>
          <w:tcPr>
            <w:tcW w:w="0" w:type="auto"/>
          </w:tcPr>
          <w:p w14:paraId="583CEEEB" w14:textId="77777777" w:rsidR="002528FC" w:rsidRPr="002528FC" w:rsidRDefault="00B67BF5" w:rsidP="0064166B">
            <w:r>
              <w:t>T1_</w:t>
            </w:r>
            <w:r w:rsidR="002528FC" w:rsidRPr="002528FC">
              <w:t>11</w:t>
            </w:r>
          </w:p>
        </w:tc>
        <w:tc>
          <w:tcPr>
            <w:tcW w:w="0" w:type="auto"/>
          </w:tcPr>
          <w:p w14:paraId="34A69526" w14:textId="77777777" w:rsidR="002528FC" w:rsidRPr="002528FC" w:rsidRDefault="002528FC" w:rsidP="0064166B">
            <w:pPr>
              <w:rPr>
                <w:rFonts w:ascii="Courier New" w:hAnsi="Courier New" w:cs="Courier New"/>
              </w:rPr>
            </w:pPr>
            <w:r>
              <w:rPr>
                <w:rFonts w:ascii="Courier New" w:hAnsi="Courier New" w:cs="Courier New"/>
              </w:rPr>
              <w:t>T1_11_</w:t>
            </w:r>
            <w:r w:rsidRPr="002528FC">
              <w:rPr>
                <w:rFonts w:ascii="Courier New" w:hAnsi="Courier New" w:cs="Courier New"/>
              </w:rPr>
              <w:t>Moonshine_HOA</w:t>
            </w:r>
          </w:p>
        </w:tc>
      </w:tr>
      <w:tr w:rsidR="002528FC" w:rsidRPr="002528FC" w14:paraId="7F4EC649" w14:textId="77777777" w:rsidTr="002528FC">
        <w:tc>
          <w:tcPr>
            <w:tcW w:w="0" w:type="auto"/>
          </w:tcPr>
          <w:p w14:paraId="2CDA83F0" w14:textId="77777777" w:rsidR="002528FC" w:rsidRPr="002528FC" w:rsidRDefault="00B67BF5" w:rsidP="0064166B">
            <w:r>
              <w:t>T1_</w:t>
            </w:r>
            <w:r w:rsidR="002528FC" w:rsidRPr="002528FC">
              <w:t>12</w:t>
            </w:r>
          </w:p>
        </w:tc>
        <w:tc>
          <w:tcPr>
            <w:tcW w:w="0" w:type="auto"/>
          </w:tcPr>
          <w:p w14:paraId="56045571" w14:textId="77777777" w:rsidR="002528FC" w:rsidRPr="002528FC" w:rsidRDefault="002528FC" w:rsidP="0064166B">
            <w:pPr>
              <w:rPr>
                <w:rFonts w:ascii="Courier New" w:hAnsi="Courier New" w:cs="Courier New"/>
              </w:rPr>
            </w:pPr>
            <w:r>
              <w:rPr>
                <w:rFonts w:ascii="Courier New" w:hAnsi="Courier New" w:cs="Courier New"/>
              </w:rPr>
              <w:t>T1_12_</w:t>
            </w:r>
            <w:r w:rsidRPr="002528FC">
              <w:rPr>
                <w:rFonts w:ascii="Courier New" w:hAnsi="Courier New" w:cs="Courier New"/>
              </w:rPr>
              <w:t>H_12_Radio</w:t>
            </w:r>
          </w:p>
        </w:tc>
      </w:tr>
    </w:tbl>
    <w:p w14:paraId="0C19D07D" w14:textId="77777777" w:rsidR="00A538F0" w:rsidRDefault="00A538F0" w:rsidP="002528FC"/>
    <w:p w14:paraId="55600986" w14:textId="77777777" w:rsidR="002528FC" w:rsidRPr="00E658EA" w:rsidRDefault="002528FC" w:rsidP="002528FC">
      <w:pPr>
        <w:rPr>
          <w:b/>
        </w:rPr>
      </w:pPr>
      <w:r w:rsidRPr="00E658EA">
        <w:rPr>
          <w:b/>
        </w:rPr>
        <w:t>Test 2</w:t>
      </w:r>
    </w:p>
    <w:tbl>
      <w:tblPr>
        <w:tblStyle w:val="TableGrid"/>
        <w:tblW w:w="0" w:type="auto"/>
        <w:tblLook w:val="04A0" w:firstRow="1" w:lastRow="0" w:firstColumn="1" w:lastColumn="0" w:noHBand="0" w:noVBand="1"/>
      </w:tblPr>
      <w:tblGrid>
        <w:gridCol w:w="843"/>
        <w:gridCol w:w="5257"/>
      </w:tblGrid>
      <w:tr w:rsidR="002528FC" w:rsidRPr="002528FC" w14:paraId="0D9C0AD4" w14:textId="77777777" w:rsidTr="002528FC">
        <w:tc>
          <w:tcPr>
            <w:tcW w:w="0" w:type="auto"/>
          </w:tcPr>
          <w:p w14:paraId="605A49C5" w14:textId="77777777" w:rsidR="002528FC" w:rsidRPr="002528FC" w:rsidRDefault="002528FC" w:rsidP="0064166B">
            <w:pPr>
              <w:rPr>
                <w:b/>
              </w:rPr>
            </w:pPr>
            <w:r w:rsidRPr="002528FC">
              <w:rPr>
                <w:b/>
              </w:rPr>
              <w:t>Item</w:t>
            </w:r>
          </w:p>
        </w:tc>
        <w:tc>
          <w:tcPr>
            <w:tcW w:w="0" w:type="auto"/>
          </w:tcPr>
          <w:p w14:paraId="02CD0095" w14:textId="77777777" w:rsidR="002528FC" w:rsidRPr="002528FC" w:rsidRDefault="002528FC" w:rsidP="0064166B">
            <w:pPr>
              <w:rPr>
                <w:b/>
              </w:rPr>
            </w:pPr>
            <w:r w:rsidRPr="002528FC">
              <w:rPr>
                <w:b/>
              </w:rPr>
              <w:t>Filename</w:t>
            </w:r>
          </w:p>
        </w:tc>
      </w:tr>
      <w:tr w:rsidR="002528FC" w:rsidRPr="002528FC" w14:paraId="1A2F6AA5" w14:textId="77777777" w:rsidTr="002528FC">
        <w:tc>
          <w:tcPr>
            <w:tcW w:w="0" w:type="auto"/>
          </w:tcPr>
          <w:p w14:paraId="3658316C" w14:textId="77777777" w:rsidR="002528FC" w:rsidRPr="002528FC" w:rsidRDefault="00B67BF5" w:rsidP="0064166B">
            <w:pPr>
              <w:autoSpaceDE w:val="0"/>
              <w:autoSpaceDN w:val="0"/>
              <w:adjustRightInd w:val="0"/>
              <w:jc w:val="left"/>
            </w:pPr>
            <w:r>
              <w:t>T2_</w:t>
            </w:r>
            <w:r w:rsidR="002528FC" w:rsidRPr="002528FC">
              <w:t>1</w:t>
            </w:r>
          </w:p>
        </w:tc>
        <w:tc>
          <w:tcPr>
            <w:tcW w:w="0" w:type="auto"/>
          </w:tcPr>
          <w:p w14:paraId="706CD4DF"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T2_1_</w:t>
            </w:r>
            <w:r w:rsidR="002528FC" w:rsidRPr="002528FC">
              <w:rPr>
                <w:rFonts w:ascii="Courier New" w:hAnsi="Courier New" w:cs="Courier New"/>
              </w:rPr>
              <w:t>Sintel_Dragon_Cave_EO_CICP19</w:t>
            </w:r>
          </w:p>
        </w:tc>
      </w:tr>
      <w:tr w:rsidR="002528FC" w:rsidRPr="002528FC" w14:paraId="39B01716" w14:textId="77777777" w:rsidTr="002528FC">
        <w:tc>
          <w:tcPr>
            <w:tcW w:w="0" w:type="auto"/>
          </w:tcPr>
          <w:p w14:paraId="281B0AB1" w14:textId="77777777" w:rsidR="002528FC" w:rsidRPr="002528FC" w:rsidRDefault="00B67BF5" w:rsidP="0064166B">
            <w:pPr>
              <w:autoSpaceDE w:val="0"/>
              <w:autoSpaceDN w:val="0"/>
              <w:adjustRightInd w:val="0"/>
              <w:jc w:val="left"/>
            </w:pPr>
            <w:r>
              <w:t>T2_</w:t>
            </w:r>
            <w:r w:rsidR="002528FC" w:rsidRPr="002528FC">
              <w:t>2</w:t>
            </w:r>
          </w:p>
        </w:tc>
        <w:tc>
          <w:tcPr>
            <w:tcW w:w="0" w:type="auto"/>
          </w:tcPr>
          <w:p w14:paraId="3075FE78" w14:textId="77777777" w:rsidR="002528FC" w:rsidRPr="002528FC" w:rsidRDefault="00E658EA" w:rsidP="00E658EA">
            <w:pPr>
              <w:autoSpaceDE w:val="0"/>
              <w:autoSpaceDN w:val="0"/>
              <w:adjustRightInd w:val="0"/>
              <w:jc w:val="left"/>
              <w:rPr>
                <w:rFonts w:ascii="Courier New" w:hAnsi="Courier New" w:cs="Courier New"/>
              </w:rPr>
            </w:pPr>
            <w:r>
              <w:rPr>
                <w:rFonts w:ascii="Courier New" w:hAnsi="Courier New" w:cs="Courier New"/>
              </w:rPr>
              <w:t>T2_2_</w:t>
            </w:r>
            <w:r w:rsidR="002528FC" w:rsidRPr="002528FC">
              <w:rPr>
                <w:rFonts w:ascii="Courier New" w:hAnsi="Courier New" w:cs="Courier New"/>
              </w:rPr>
              <w:t>DTM_Car_Race_3_Com_CICP19</w:t>
            </w:r>
          </w:p>
        </w:tc>
      </w:tr>
      <w:tr w:rsidR="002528FC" w:rsidRPr="002528FC" w14:paraId="1D3F5103" w14:textId="77777777" w:rsidTr="002528FC">
        <w:tc>
          <w:tcPr>
            <w:tcW w:w="0" w:type="auto"/>
          </w:tcPr>
          <w:p w14:paraId="33728A80" w14:textId="77777777" w:rsidR="002528FC" w:rsidRPr="002528FC" w:rsidRDefault="00B67BF5" w:rsidP="0064166B">
            <w:pPr>
              <w:autoSpaceDE w:val="0"/>
              <w:autoSpaceDN w:val="0"/>
              <w:adjustRightInd w:val="0"/>
              <w:jc w:val="left"/>
            </w:pPr>
            <w:r>
              <w:t>T2_</w:t>
            </w:r>
            <w:r w:rsidR="002528FC" w:rsidRPr="002528FC">
              <w:t>3</w:t>
            </w:r>
          </w:p>
        </w:tc>
        <w:tc>
          <w:tcPr>
            <w:tcW w:w="0" w:type="auto"/>
          </w:tcPr>
          <w:p w14:paraId="4C380C5E" w14:textId="77777777" w:rsidR="002528FC" w:rsidRPr="002528FC" w:rsidRDefault="00E658EA" w:rsidP="00E658EA">
            <w:pPr>
              <w:autoSpaceDE w:val="0"/>
              <w:autoSpaceDN w:val="0"/>
              <w:adjustRightInd w:val="0"/>
              <w:jc w:val="left"/>
              <w:rPr>
                <w:rFonts w:ascii="Courier New" w:hAnsi="Courier New" w:cs="Courier New"/>
              </w:rPr>
            </w:pPr>
            <w:r>
              <w:rPr>
                <w:rFonts w:ascii="Courier New" w:hAnsi="Courier New" w:cs="Courier New"/>
              </w:rPr>
              <w:t>T2_3_</w:t>
            </w:r>
            <w:r w:rsidR="002528FC" w:rsidRPr="002528FC">
              <w:rPr>
                <w:rFonts w:ascii="Courier New" w:hAnsi="Courier New" w:cs="Courier New"/>
              </w:rPr>
              <w:t>Birds_Paradise_CICP19</w:t>
            </w:r>
          </w:p>
        </w:tc>
      </w:tr>
      <w:tr w:rsidR="002528FC" w:rsidRPr="002528FC" w14:paraId="36475D21" w14:textId="77777777" w:rsidTr="002528FC">
        <w:tc>
          <w:tcPr>
            <w:tcW w:w="0" w:type="auto"/>
          </w:tcPr>
          <w:p w14:paraId="211391EB" w14:textId="77777777" w:rsidR="002528FC" w:rsidRPr="002528FC" w:rsidRDefault="00B67BF5" w:rsidP="0064166B">
            <w:pPr>
              <w:autoSpaceDE w:val="0"/>
              <w:autoSpaceDN w:val="0"/>
              <w:adjustRightInd w:val="0"/>
              <w:jc w:val="left"/>
            </w:pPr>
            <w:r>
              <w:t>T2_</w:t>
            </w:r>
            <w:r w:rsidR="002528FC" w:rsidRPr="002528FC">
              <w:t>4</w:t>
            </w:r>
          </w:p>
        </w:tc>
        <w:tc>
          <w:tcPr>
            <w:tcW w:w="0" w:type="auto"/>
          </w:tcPr>
          <w:p w14:paraId="06D1B632"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T2_4_</w:t>
            </w:r>
            <w:r w:rsidR="002528FC" w:rsidRPr="002528FC">
              <w:rPr>
                <w:rFonts w:ascii="Courier New" w:hAnsi="Courier New" w:cs="Courier New"/>
              </w:rPr>
              <w:t>Musica_Floria_CICP19</w:t>
            </w:r>
          </w:p>
        </w:tc>
      </w:tr>
      <w:tr w:rsidR="002528FC" w:rsidRPr="002528FC" w14:paraId="419E4E60" w14:textId="77777777" w:rsidTr="002528FC">
        <w:tc>
          <w:tcPr>
            <w:tcW w:w="0" w:type="auto"/>
          </w:tcPr>
          <w:p w14:paraId="6ACC80F8" w14:textId="77777777" w:rsidR="002528FC" w:rsidRPr="002528FC" w:rsidRDefault="00B67BF5" w:rsidP="0064166B">
            <w:pPr>
              <w:autoSpaceDE w:val="0"/>
              <w:autoSpaceDN w:val="0"/>
              <w:adjustRightInd w:val="0"/>
              <w:jc w:val="left"/>
            </w:pPr>
            <w:r>
              <w:t>T2_</w:t>
            </w:r>
            <w:r w:rsidR="002528FC" w:rsidRPr="002528FC">
              <w:t>5</w:t>
            </w:r>
          </w:p>
        </w:tc>
        <w:tc>
          <w:tcPr>
            <w:tcW w:w="0" w:type="auto"/>
          </w:tcPr>
          <w:p w14:paraId="427C9CF6"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T2_5_</w:t>
            </w:r>
            <w:r w:rsidR="002528FC" w:rsidRPr="002528FC">
              <w:rPr>
                <w:rFonts w:ascii="Courier New" w:hAnsi="Courier New" w:cs="Courier New"/>
              </w:rPr>
              <w:t>Sintel_Dragon_Cave_CICP14_3obj</w:t>
            </w:r>
          </w:p>
        </w:tc>
      </w:tr>
      <w:tr w:rsidR="002528FC" w:rsidRPr="002528FC" w14:paraId="07967B58" w14:textId="77777777" w:rsidTr="002528FC">
        <w:tc>
          <w:tcPr>
            <w:tcW w:w="0" w:type="auto"/>
          </w:tcPr>
          <w:p w14:paraId="71319DE0" w14:textId="77777777" w:rsidR="002528FC" w:rsidRPr="002528FC" w:rsidRDefault="00B67BF5" w:rsidP="0064166B">
            <w:pPr>
              <w:autoSpaceDE w:val="0"/>
              <w:autoSpaceDN w:val="0"/>
              <w:adjustRightInd w:val="0"/>
              <w:jc w:val="left"/>
            </w:pPr>
            <w:r>
              <w:t>T2_</w:t>
            </w:r>
            <w:r w:rsidR="002528FC" w:rsidRPr="002528FC">
              <w:t>6</w:t>
            </w:r>
          </w:p>
        </w:tc>
        <w:tc>
          <w:tcPr>
            <w:tcW w:w="0" w:type="auto"/>
          </w:tcPr>
          <w:p w14:paraId="178294E3"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T2_6_</w:t>
            </w:r>
            <w:r w:rsidR="002528FC" w:rsidRPr="002528FC">
              <w:rPr>
                <w:rFonts w:ascii="Courier New" w:hAnsi="Courier New" w:cs="Courier New"/>
              </w:rPr>
              <w:t>Handball_2_Com_CICP14_2obj</w:t>
            </w:r>
          </w:p>
        </w:tc>
      </w:tr>
      <w:tr w:rsidR="002528FC" w:rsidRPr="002528FC" w14:paraId="66326DAF" w14:textId="77777777" w:rsidTr="002528FC">
        <w:tc>
          <w:tcPr>
            <w:tcW w:w="0" w:type="auto"/>
          </w:tcPr>
          <w:p w14:paraId="33069F42" w14:textId="77777777" w:rsidR="002528FC" w:rsidRPr="002528FC" w:rsidRDefault="00B67BF5" w:rsidP="0064166B">
            <w:pPr>
              <w:autoSpaceDE w:val="0"/>
              <w:autoSpaceDN w:val="0"/>
              <w:adjustRightInd w:val="0"/>
              <w:jc w:val="left"/>
            </w:pPr>
            <w:r>
              <w:t>T2_</w:t>
            </w:r>
            <w:r w:rsidR="002528FC" w:rsidRPr="002528FC">
              <w:t>7</w:t>
            </w:r>
          </w:p>
        </w:tc>
        <w:tc>
          <w:tcPr>
            <w:tcW w:w="0" w:type="auto"/>
          </w:tcPr>
          <w:p w14:paraId="20187AF9"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T2_7_</w:t>
            </w:r>
            <w:r w:rsidR="002528FC" w:rsidRPr="002528FC">
              <w:rPr>
                <w:rFonts w:ascii="Courier New" w:hAnsi="Courier New" w:cs="Courier New"/>
              </w:rPr>
              <w:t>BlugHendrix_Beat_CICP14</w:t>
            </w:r>
          </w:p>
        </w:tc>
      </w:tr>
      <w:tr w:rsidR="002528FC" w:rsidRPr="002528FC" w14:paraId="45C7F18C" w14:textId="77777777" w:rsidTr="002528FC">
        <w:tc>
          <w:tcPr>
            <w:tcW w:w="0" w:type="auto"/>
          </w:tcPr>
          <w:p w14:paraId="37A6BA80" w14:textId="77777777" w:rsidR="002528FC" w:rsidRPr="002528FC" w:rsidRDefault="00B67BF5" w:rsidP="0064166B">
            <w:pPr>
              <w:autoSpaceDE w:val="0"/>
              <w:autoSpaceDN w:val="0"/>
              <w:adjustRightInd w:val="0"/>
              <w:jc w:val="left"/>
            </w:pPr>
            <w:r>
              <w:t>T2_</w:t>
            </w:r>
            <w:r w:rsidR="002528FC" w:rsidRPr="002528FC">
              <w:t>8</w:t>
            </w:r>
          </w:p>
        </w:tc>
        <w:tc>
          <w:tcPr>
            <w:tcW w:w="0" w:type="auto"/>
          </w:tcPr>
          <w:p w14:paraId="124D97DF"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T2_8_</w:t>
            </w:r>
            <w:r w:rsidR="002528FC" w:rsidRPr="002528FC">
              <w:rPr>
                <w:rFonts w:ascii="Courier New" w:hAnsi="Courier New" w:cs="Courier New"/>
              </w:rPr>
              <w:t>Song_World_Percussion_CICP14</w:t>
            </w:r>
          </w:p>
        </w:tc>
      </w:tr>
      <w:tr w:rsidR="002528FC" w:rsidRPr="002528FC" w14:paraId="0E6C8D8D" w14:textId="77777777" w:rsidTr="002528FC">
        <w:tc>
          <w:tcPr>
            <w:tcW w:w="0" w:type="auto"/>
          </w:tcPr>
          <w:p w14:paraId="228A4FCB" w14:textId="77777777" w:rsidR="002528FC" w:rsidRPr="002528FC" w:rsidRDefault="00B67BF5" w:rsidP="0064166B">
            <w:pPr>
              <w:autoSpaceDE w:val="0"/>
              <w:autoSpaceDN w:val="0"/>
              <w:adjustRightInd w:val="0"/>
              <w:jc w:val="left"/>
            </w:pPr>
            <w:r>
              <w:t>T2_</w:t>
            </w:r>
            <w:r w:rsidR="002528FC" w:rsidRPr="002528FC">
              <w:t>9</w:t>
            </w:r>
          </w:p>
        </w:tc>
        <w:tc>
          <w:tcPr>
            <w:tcW w:w="0" w:type="auto"/>
          </w:tcPr>
          <w:p w14:paraId="2F23E09C"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T2_9_</w:t>
            </w:r>
            <w:r w:rsidR="002528FC" w:rsidRPr="002528FC">
              <w:rPr>
                <w:rFonts w:ascii="Courier New" w:hAnsi="Courier New" w:cs="Courier New"/>
              </w:rPr>
              <w:t>Moonshine_HOA</w:t>
            </w:r>
          </w:p>
        </w:tc>
      </w:tr>
      <w:tr w:rsidR="002528FC" w:rsidRPr="002528FC" w14:paraId="3A696515" w14:textId="77777777" w:rsidTr="002528FC">
        <w:tc>
          <w:tcPr>
            <w:tcW w:w="0" w:type="auto"/>
          </w:tcPr>
          <w:p w14:paraId="757F1BA2" w14:textId="77777777" w:rsidR="002528FC" w:rsidRPr="002528FC" w:rsidRDefault="00B67BF5" w:rsidP="0064166B">
            <w:pPr>
              <w:autoSpaceDE w:val="0"/>
              <w:autoSpaceDN w:val="0"/>
              <w:adjustRightInd w:val="0"/>
              <w:jc w:val="left"/>
            </w:pPr>
            <w:r>
              <w:t>T2_</w:t>
            </w:r>
            <w:r w:rsidR="002528FC" w:rsidRPr="002528FC">
              <w:t>10</w:t>
            </w:r>
          </w:p>
        </w:tc>
        <w:tc>
          <w:tcPr>
            <w:tcW w:w="0" w:type="auto"/>
          </w:tcPr>
          <w:p w14:paraId="285405A5"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T2_10_</w:t>
            </w:r>
            <w:r w:rsidR="002528FC" w:rsidRPr="002528FC">
              <w:rPr>
                <w:rFonts w:ascii="Courier New" w:hAnsi="Courier New" w:cs="Courier New"/>
              </w:rPr>
              <w:t>Radio</w:t>
            </w:r>
          </w:p>
        </w:tc>
      </w:tr>
      <w:tr w:rsidR="002528FC" w:rsidRPr="002528FC" w14:paraId="4F01B464" w14:textId="77777777" w:rsidTr="002528FC">
        <w:tc>
          <w:tcPr>
            <w:tcW w:w="0" w:type="auto"/>
          </w:tcPr>
          <w:p w14:paraId="78579DCF" w14:textId="77777777" w:rsidR="002528FC" w:rsidRPr="002528FC" w:rsidRDefault="00B67BF5" w:rsidP="0064166B">
            <w:pPr>
              <w:autoSpaceDE w:val="0"/>
              <w:autoSpaceDN w:val="0"/>
              <w:adjustRightInd w:val="0"/>
              <w:jc w:val="left"/>
            </w:pPr>
            <w:r>
              <w:t>T2_</w:t>
            </w:r>
            <w:r w:rsidR="002528FC" w:rsidRPr="002528FC">
              <w:t>11</w:t>
            </w:r>
          </w:p>
        </w:tc>
        <w:tc>
          <w:tcPr>
            <w:tcW w:w="0" w:type="auto"/>
          </w:tcPr>
          <w:p w14:paraId="544DFD78"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T2_11_</w:t>
            </w:r>
            <w:r w:rsidR="002528FC" w:rsidRPr="002528FC">
              <w:rPr>
                <w:rFonts w:ascii="Courier New" w:hAnsi="Courier New" w:cs="Courier New"/>
              </w:rPr>
              <w:t>Drone_HOA</w:t>
            </w:r>
          </w:p>
        </w:tc>
      </w:tr>
      <w:tr w:rsidR="002528FC" w:rsidRPr="002528FC" w14:paraId="2D87B099" w14:textId="77777777" w:rsidTr="002528FC">
        <w:tc>
          <w:tcPr>
            <w:tcW w:w="0" w:type="auto"/>
          </w:tcPr>
          <w:p w14:paraId="0F724B54" w14:textId="77777777" w:rsidR="002528FC" w:rsidRPr="002528FC" w:rsidRDefault="00B67BF5" w:rsidP="0064166B">
            <w:pPr>
              <w:autoSpaceDE w:val="0"/>
              <w:autoSpaceDN w:val="0"/>
              <w:adjustRightInd w:val="0"/>
              <w:jc w:val="left"/>
            </w:pPr>
            <w:r>
              <w:t>T2_</w:t>
            </w:r>
            <w:r w:rsidR="002528FC" w:rsidRPr="002528FC">
              <w:t>12</w:t>
            </w:r>
          </w:p>
        </w:tc>
        <w:tc>
          <w:tcPr>
            <w:tcW w:w="0" w:type="auto"/>
          </w:tcPr>
          <w:p w14:paraId="2EC097AE" w14:textId="77777777" w:rsidR="002528FC" w:rsidRPr="002528FC" w:rsidRDefault="00E658EA" w:rsidP="0064166B">
            <w:pPr>
              <w:autoSpaceDE w:val="0"/>
              <w:autoSpaceDN w:val="0"/>
              <w:adjustRightInd w:val="0"/>
              <w:jc w:val="left"/>
              <w:rPr>
                <w:rFonts w:ascii="Courier New" w:hAnsi="Courier New" w:cs="Courier New"/>
              </w:rPr>
            </w:pPr>
            <w:r>
              <w:rPr>
                <w:rFonts w:ascii="Courier New" w:hAnsi="Courier New" w:cs="Courier New"/>
              </w:rPr>
              <w:t>T2_12_</w:t>
            </w:r>
            <w:r w:rsidR="002528FC" w:rsidRPr="002528FC">
              <w:rPr>
                <w:rFonts w:ascii="Courier New" w:hAnsi="Courier New" w:cs="Courier New"/>
              </w:rPr>
              <w:t>H_07_Vocal1_HOA</w:t>
            </w:r>
          </w:p>
        </w:tc>
      </w:tr>
    </w:tbl>
    <w:p w14:paraId="498EB4E0" w14:textId="77777777" w:rsidR="002528FC" w:rsidRDefault="002528FC" w:rsidP="002528FC"/>
    <w:p w14:paraId="02BDC04F" w14:textId="77777777" w:rsidR="002528FC" w:rsidRPr="00E658EA" w:rsidRDefault="002528FC" w:rsidP="002528FC">
      <w:pPr>
        <w:rPr>
          <w:b/>
        </w:rPr>
      </w:pPr>
      <w:r w:rsidRPr="00E658EA">
        <w:rPr>
          <w:b/>
        </w:rPr>
        <w:t>Test 3</w:t>
      </w:r>
    </w:p>
    <w:tbl>
      <w:tblPr>
        <w:tblStyle w:val="TableGrid"/>
        <w:tblW w:w="0" w:type="auto"/>
        <w:tblLook w:val="04A0" w:firstRow="1" w:lastRow="0" w:firstColumn="1" w:lastColumn="0" w:noHBand="0" w:noVBand="1"/>
      </w:tblPr>
      <w:tblGrid>
        <w:gridCol w:w="843"/>
        <w:gridCol w:w="4969"/>
      </w:tblGrid>
      <w:tr w:rsidR="00E658EA" w:rsidRPr="002528FC" w14:paraId="7BC7FE53" w14:textId="77777777" w:rsidTr="0064166B">
        <w:tc>
          <w:tcPr>
            <w:tcW w:w="0" w:type="auto"/>
          </w:tcPr>
          <w:p w14:paraId="44873C63" w14:textId="77777777" w:rsidR="00E658EA" w:rsidRPr="002528FC" w:rsidRDefault="00E658EA" w:rsidP="0064166B">
            <w:pPr>
              <w:rPr>
                <w:b/>
              </w:rPr>
            </w:pPr>
            <w:r w:rsidRPr="002528FC">
              <w:rPr>
                <w:b/>
              </w:rPr>
              <w:t>Item</w:t>
            </w:r>
          </w:p>
        </w:tc>
        <w:tc>
          <w:tcPr>
            <w:tcW w:w="0" w:type="auto"/>
          </w:tcPr>
          <w:p w14:paraId="132489D2" w14:textId="77777777" w:rsidR="00E658EA" w:rsidRPr="002528FC" w:rsidRDefault="00E658EA" w:rsidP="0064166B">
            <w:pPr>
              <w:rPr>
                <w:b/>
              </w:rPr>
            </w:pPr>
            <w:r w:rsidRPr="002528FC">
              <w:rPr>
                <w:b/>
              </w:rPr>
              <w:t>Filename</w:t>
            </w:r>
          </w:p>
        </w:tc>
      </w:tr>
      <w:tr w:rsidR="00E658EA" w:rsidRPr="002528FC" w14:paraId="6BB1A3FF" w14:textId="77777777" w:rsidTr="0064166B">
        <w:tc>
          <w:tcPr>
            <w:tcW w:w="0" w:type="auto"/>
          </w:tcPr>
          <w:p w14:paraId="4274A978" w14:textId="77777777" w:rsidR="00E658EA" w:rsidRPr="002528FC" w:rsidRDefault="00B67BF5" w:rsidP="00E658EA">
            <w:pPr>
              <w:autoSpaceDE w:val="0"/>
              <w:autoSpaceDN w:val="0"/>
              <w:adjustRightInd w:val="0"/>
              <w:jc w:val="left"/>
            </w:pPr>
            <w:r>
              <w:t>T3_</w:t>
            </w:r>
            <w:r w:rsidR="00E658EA" w:rsidRPr="002528FC">
              <w:t>1</w:t>
            </w:r>
          </w:p>
        </w:tc>
        <w:tc>
          <w:tcPr>
            <w:tcW w:w="0" w:type="auto"/>
          </w:tcPr>
          <w:p w14:paraId="1096290D"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T3_1_Sintel_Dragon_Cave_EO_CICP14</w:t>
            </w:r>
          </w:p>
        </w:tc>
      </w:tr>
      <w:tr w:rsidR="00E658EA" w:rsidRPr="002528FC" w14:paraId="081C5E96" w14:textId="77777777" w:rsidTr="0064166B">
        <w:tc>
          <w:tcPr>
            <w:tcW w:w="0" w:type="auto"/>
          </w:tcPr>
          <w:p w14:paraId="18ED6A65" w14:textId="77777777" w:rsidR="00E658EA" w:rsidRPr="002528FC" w:rsidRDefault="00B67BF5" w:rsidP="00E658EA">
            <w:pPr>
              <w:autoSpaceDE w:val="0"/>
              <w:autoSpaceDN w:val="0"/>
              <w:adjustRightInd w:val="0"/>
              <w:jc w:val="left"/>
            </w:pPr>
            <w:r>
              <w:t>T3_</w:t>
            </w:r>
            <w:r w:rsidR="00E658EA" w:rsidRPr="002528FC">
              <w:t>2</w:t>
            </w:r>
          </w:p>
        </w:tc>
        <w:tc>
          <w:tcPr>
            <w:tcW w:w="0" w:type="auto"/>
          </w:tcPr>
          <w:p w14:paraId="671768CD"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_2</w:t>
            </w:r>
            <w:r w:rsidRPr="00E658EA">
              <w:rPr>
                <w:rFonts w:ascii="Courier New" w:hAnsi="Courier New" w:cs="Courier New"/>
              </w:rPr>
              <w:t>_Handball_1_Com_CICP14</w:t>
            </w:r>
          </w:p>
        </w:tc>
      </w:tr>
      <w:tr w:rsidR="00E658EA" w:rsidRPr="002528FC" w14:paraId="11375AB9" w14:textId="77777777" w:rsidTr="0064166B">
        <w:tc>
          <w:tcPr>
            <w:tcW w:w="0" w:type="auto"/>
          </w:tcPr>
          <w:p w14:paraId="4365595D" w14:textId="77777777" w:rsidR="00E658EA" w:rsidRPr="002528FC" w:rsidRDefault="00B67BF5" w:rsidP="00E658EA">
            <w:pPr>
              <w:autoSpaceDE w:val="0"/>
              <w:autoSpaceDN w:val="0"/>
              <w:adjustRightInd w:val="0"/>
              <w:jc w:val="left"/>
            </w:pPr>
            <w:r>
              <w:t>T3_</w:t>
            </w:r>
            <w:r w:rsidR="00E658EA" w:rsidRPr="002528FC">
              <w:t>3</w:t>
            </w:r>
          </w:p>
        </w:tc>
        <w:tc>
          <w:tcPr>
            <w:tcW w:w="0" w:type="auto"/>
          </w:tcPr>
          <w:p w14:paraId="22221975"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_3</w:t>
            </w:r>
            <w:r w:rsidRPr="00E658EA">
              <w:rPr>
                <w:rFonts w:ascii="Courier New" w:hAnsi="Courier New" w:cs="Courier New"/>
              </w:rPr>
              <w:t>_BlugHendrix_Beat_CICP14</w:t>
            </w:r>
          </w:p>
        </w:tc>
      </w:tr>
      <w:tr w:rsidR="00E658EA" w:rsidRPr="002528FC" w14:paraId="1327A2DD" w14:textId="77777777" w:rsidTr="0064166B">
        <w:tc>
          <w:tcPr>
            <w:tcW w:w="0" w:type="auto"/>
          </w:tcPr>
          <w:p w14:paraId="13A02E0C" w14:textId="77777777" w:rsidR="00E658EA" w:rsidRPr="002528FC" w:rsidRDefault="00B67BF5" w:rsidP="00E658EA">
            <w:pPr>
              <w:autoSpaceDE w:val="0"/>
              <w:autoSpaceDN w:val="0"/>
              <w:adjustRightInd w:val="0"/>
              <w:jc w:val="left"/>
            </w:pPr>
            <w:r>
              <w:t>T3_</w:t>
            </w:r>
            <w:r w:rsidR="00E658EA" w:rsidRPr="002528FC">
              <w:t>4</w:t>
            </w:r>
          </w:p>
        </w:tc>
        <w:tc>
          <w:tcPr>
            <w:tcW w:w="0" w:type="auto"/>
          </w:tcPr>
          <w:p w14:paraId="031336BD"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_4</w:t>
            </w:r>
            <w:r w:rsidRPr="00E658EA">
              <w:rPr>
                <w:rFonts w:ascii="Courier New" w:hAnsi="Courier New" w:cs="Courier New"/>
              </w:rPr>
              <w:t>_Mancini_CICP6</w:t>
            </w:r>
          </w:p>
        </w:tc>
      </w:tr>
      <w:tr w:rsidR="00E658EA" w:rsidRPr="002528FC" w14:paraId="6668ED35" w14:textId="77777777" w:rsidTr="0064166B">
        <w:tc>
          <w:tcPr>
            <w:tcW w:w="0" w:type="auto"/>
          </w:tcPr>
          <w:p w14:paraId="729FC696" w14:textId="77777777" w:rsidR="00E658EA" w:rsidRPr="002528FC" w:rsidRDefault="00B67BF5" w:rsidP="00E658EA">
            <w:pPr>
              <w:autoSpaceDE w:val="0"/>
              <w:autoSpaceDN w:val="0"/>
              <w:adjustRightInd w:val="0"/>
              <w:jc w:val="left"/>
            </w:pPr>
            <w:r>
              <w:t>T3_</w:t>
            </w:r>
            <w:r w:rsidR="00E658EA" w:rsidRPr="002528FC">
              <w:t>5</w:t>
            </w:r>
          </w:p>
        </w:tc>
        <w:tc>
          <w:tcPr>
            <w:tcW w:w="0" w:type="auto"/>
          </w:tcPr>
          <w:p w14:paraId="76925237"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_5</w:t>
            </w:r>
            <w:r w:rsidRPr="00E658EA">
              <w:rPr>
                <w:rFonts w:ascii="Courier New" w:hAnsi="Courier New" w:cs="Courier New"/>
              </w:rPr>
              <w:t>_Bach_565_CICP6</w:t>
            </w:r>
          </w:p>
        </w:tc>
      </w:tr>
      <w:tr w:rsidR="00E658EA" w:rsidRPr="002528FC" w14:paraId="2251BD6A" w14:textId="77777777" w:rsidTr="0064166B">
        <w:tc>
          <w:tcPr>
            <w:tcW w:w="0" w:type="auto"/>
          </w:tcPr>
          <w:p w14:paraId="6260F360" w14:textId="77777777" w:rsidR="00E658EA" w:rsidRPr="002528FC" w:rsidRDefault="00B67BF5" w:rsidP="00E658EA">
            <w:pPr>
              <w:autoSpaceDE w:val="0"/>
              <w:autoSpaceDN w:val="0"/>
              <w:adjustRightInd w:val="0"/>
              <w:jc w:val="left"/>
            </w:pPr>
            <w:r>
              <w:t>T3_</w:t>
            </w:r>
            <w:r w:rsidR="00E658EA" w:rsidRPr="002528FC">
              <w:t>6</w:t>
            </w:r>
          </w:p>
        </w:tc>
        <w:tc>
          <w:tcPr>
            <w:tcW w:w="0" w:type="auto"/>
          </w:tcPr>
          <w:p w14:paraId="3C65A402"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_6</w:t>
            </w:r>
            <w:r w:rsidRPr="00E658EA">
              <w:rPr>
                <w:rFonts w:ascii="Courier New" w:hAnsi="Courier New" w:cs="Courier New"/>
              </w:rPr>
              <w:t>_Sedambonjou_Salsa_CICP6</w:t>
            </w:r>
          </w:p>
        </w:tc>
      </w:tr>
      <w:tr w:rsidR="00E658EA" w:rsidRPr="002528FC" w14:paraId="6A5E1023" w14:textId="77777777" w:rsidTr="0064166B">
        <w:tc>
          <w:tcPr>
            <w:tcW w:w="0" w:type="auto"/>
          </w:tcPr>
          <w:p w14:paraId="34DC596F" w14:textId="77777777" w:rsidR="00E658EA" w:rsidRPr="002528FC" w:rsidRDefault="00B67BF5" w:rsidP="00E658EA">
            <w:pPr>
              <w:autoSpaceDE w:val="0"/>
              <w:autoSpaceDN w:val="0"/>
              <w:adjustRightInd w:val="0"/>
              <w:jc w:val="left"/>
            </w:pPr>
            <w:r>
              <w:lastRenderedPageBreak/>
              <w:t>T3_</w:t>
            </w:r>
            <w:r w:rsidR="00E658EA" w:rsidRPr="002528FC">
              <w:t>7</w:t>
            </w:r>
          </w:p>
        </w:tc>
        <w:tc>
          <w:tcPr>
            <w:tcW w:w="0" w:type="auto"/>
          </w:tcPr>
          <w:p w14:paraId="045FCD92"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_7</w:t>
            </w:r>
            <w:r w:rsidRPr="00E658EA">
              <w:rPr>
                <w:rFonts w:ascii="Courier New" w:hAnsi="Courier New" w:cs="Courier New"/>
              </w:rPr>
              <w:t>_Susanne_Vega_te8_CICP2</w:t>
            </w:r>
          </w:p>
        </w:tc>
      </w:tr>
      <w:tr w:rsidR="00E658EA" w:rsidRPr="002528FC" w14:paraId="2BCD9647" w14:textId="77777777" w:rsidTr="0064166B">
        <w:tc>
          <w:tcPr>
            <w:tcW w:w="0" w:type="auto"/>
          </w:tcPr>
          <w:p w14:paraId="359DEE19" w14:textId="77777777" w:rsidR="00E658EA" w:rsidRPr="002528FC" w:rsidRDefault="00B67BF5" w:rsidP="00E658EA">
            <w:pPr>
              <w:autoSpaceDE w:val="0"/>
              <w:autoSpaceDN w:val="0"/>
              <w:adjustRightInd w:val="0"/>
              <w:jc w:val="left"/>
            </w:pPr>
            <w:r>
              <w:t>T3_</w:t>
            </w:r>
            <w:r w:rsidR="00E658EA" w:rsidRPr="002528FC">
              <w:t>8</w:t>
            </w:r>
          </w:p>
        </w:tc>
        <w:tc>
          <w:tcPr>
            <w:tcW w:w="0" w:type="auto"/>
          </w:tcPr>
          <w:p w14:paraId="06C417B1"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_8</w:t>
            </w:r>
            <w:r w:rsidRPr="00E658EA">
              <w:rPr>
                <w:rFonts w:ascii="Courier New" w:hAnsi="Courier New" w:cs="Courier New"/>
              </w:rPr>
              <w:t>_Tracy_Chapman_te9_CICP2</w:t>
            </w:r>
          </w:p>
        </w:tc>
      </w:tr>
      <w:tr w:rsidR="00E658EA" w:rsidRPr="002528FC" w14:paraId="0367DF8C" w14:textId="77777777" w:rsidTr="0064166B">
        <w:tc>
          <w:tcPr>
            <w:tcW w:w="0" w:type="auto"/>
          </w:tcPr>
          <w:p w14:paraId="090AE562" w14:textId="77777777" w:rsidR="00E658EA" w:rsidRPr="002528FC" w:rsidRDefault="00B67BF5" w:rsidP="00E658EA">
            <w:pPr>
              <w:autoSpaceDE w:val="0"/>
              <w:autoSpaceDN w:val="0"/>
              <w:adjustRightInd w:val="0"/>
              <w:jc w:val="left"/>
            </w:pPr>
            <w:r>
              <w:t>T3_</w:t>
            </w:r>
            <w:r w:rsidR="00E658EA" w:rsidRPr="002528FC">
              <w:t>9</w:t>
            </w:r>
          </w:p>
        </w:tc>
        <w:tc>
          <w:tcPr>
            <w:tcW w:w="0" w:type="auto"/>
          </w:tcPr>
          <w:p w14:paraId="020E8DF0"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w:t>
            </w:r>
            <w:r>
              <w:rPr>
                <w:rFonts w:ascii="Courier New" w:hAnsi="Courier New" w:cs="Courier New"/>
              </w:rPr>
              <w:t>_9</w:t>
            </w:r>
            <w:r w:rsidRPr="00E658EA">
              <w:rPr>
                <w:rFonts w:ascii="Courier New" w:hAnsi="Courier New" w:cs="Courier New"/>
              </w:rPr>
              <w:t>_Hockey_CICP2</w:t>
            </w:r>
          </w:p>
        </w:tc>
      </w:tr>
      <w:tr w:rsidR="00E658EA" w:rsidRPr="002528FC" w14:paraId="7C3C5F0D" w14:textId="77777777" w:rsidTr="0064166B">
        <w:tc>
          <w:tcPr>
            <w:tcW w:w="0" w:type="auto"/>
          </w:tcPr>
          <w:p w14:paraId="42F7A98C" w14:textId="77777777" w:rsidR="00E658EA" w:rsidRPr="002528FC" w:rsidRDefault="00B67BF5" w:rsidP="00E658EA">
            <w:pPr>
              <w:autoSpaceDE w:val="0"/>
              <w:autoSpaceDN w:val="0"/>
              <w:adjustRightInd w:val="0"/>
              <w:jc w:val="left"/>
            </w:pPr>
            <w:r>
              <w:t>T3_</w:t>
            </w:r>
            <w:r w:rsidR="00E658EA" w:rsidRPr="002528FC">
              <w:t>10</w:t>
            </w:r>
          </w:p>
        </w:tc>
        <w:tc>
          <w:tcPr>
            <w:tcW w:w="0" w:type="auto"/>
          </w:tcPr>
          <w:p w14:paraId="3230265C"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T3_1</w:t>
            </w:r>
            <w:r>
              <w:rPr>
                <w:rFonts w:ascii="Courier New" w:hAnsi="Courier New" w:cs="Courier New"/>
              </w:rPr>
              <w:t>0</w:t>
            </w:r>
            <w:r w:rsidRPr="00E658EA">
              <w:rPr>
                <w:rFonts w:ascii="Courier New" w:hAnsi="Courier New" w:cs="Courier New"/>
              </w:rPr>
              <w:t>_Moonshine_HOA</w:t>
            </w:r>
          </w:p>
        </w:tc>
      </w:tr>
      <w:tr w:rsidR="00E658EA" w:rsidRPr="002528FC" w14:paraId="58A38882" w14:textId="77777777" w:rsidTr="0064166B">
        <w:tc>
          <w:tcPr>
            <w:tcW w:w="0" w:type="auto"/>
          </w:tcPr>
          <w:p w14:paraId="33176870" w14:textId="77777777" w:rsidR="00E658EA" w:rsidRPr="002528FC" w:rsidRDefault="00B67BF5" w:rsidP="00E658EA">
            <w:pPr>
              <w:autoSpaceDE w:val="0"/>
              <w:autoSpaceDN w:val="0"/>
              <w:adjustRightInd w:val="0"/>
              <w:jc w:val="left"/>
            </w:pPr>
            <w:r>
              <w:t>T3_</w:t>
            </w:r>
            <w:r w:rsidR="00E658EA" w:rsidRPr="002528FC">
              <w:t>11</w:t>
            </w:r>
          </w:p>
        </w:tc>
        <w:tc>
          <w:tcPr>
            <w:tcW w:w="0" w:type="auto"/>
          </w:tcPr>
          <w:p w14:paraId="240E6E20"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T3_1</w:t>
            </w:r>
            <w:r>
              <w:rPr>
                <w:rFonts w:ascii="Courier New" w:hAnsi="Courier New" w:cs="Courier New"/>
              </w:rPr>
              <w:t>1</w:t>
            </w:r>
            <w:r w:rsidRPr="00E658EA">
              <w:rPr>
                <w:rFonts w:ascii="Courier New" w:hAnsi="Courier New" w:cs="Courier New"/>
              </w:rPr>
              <w:t>_Drone_HOA</w:t>
            </w:r>
          </w:p>
        </w:tc>
      </w:tr>
      <w:tr w:rsidR="00E658EA" w:rsidRPr="002528FC" w14:paraId="577DF9A0" w14:textId="77777777" w:rsidTr="0064166B">
        <w:tc>
          <w:tcPr>
            <w:tcW w:w="0" w:type="auto"/>
          </w:tcPr>
          <w:p w14:paraId="14B8B6A0" w14:textId="77777777" w:rsidR="00E658EA" w:rsidRPr="002528FC" w:rsidRDefault="00B67BF5" w:rsidP="00E658EA">
            <w:pPr>
              <w:autoSpaceDE w:val="0"/>
              <w:autoSpaceDN w:val="0"/>
              <w:adjustRightInd w:val="0"/>
              <w:jc w:val="left"/>
            </w:pPr>
            <w:r>
              <w:t>T3_</w:t>
            </w:r>
            <w:r w:rsidR="00E658EA" w:rsidRPr="002528FC">
              <w:t>12</w:t>
            </w:r>
          </w:p>
        </w:tc>
        <w:tc>
          <w:tcPr>
            <w:tcW w:w="0" w:type="auto"/>
          </w:tcPr>
          <w:p w14:paraId="0D42D1F9" w14:textId="77777777" w:rsidR="00E658EA" w:rsidRPr="00E658EA" w:rsidRDefault="00E658EA" w:rsidP="00E658EA">
            <w:pPr>
              <w:autoSpaceDE w:val="0"/>
              <w:autoSpaceDN w:val="0"/>
              <w:adjustRightInd w:val="0"/>
              <w:jc w:val="left"/>
              <w:rPr>
                <w:rFonts w:ascii="Courier New" w:hAnsi="Courier New" w:cs="Courier New"/>
              </w:rPr>
            </w:pPr>
            <w:r w:rsidRPr="00E658EA">
              <w:rPr>
                <w:rFonts w:ascii="Courier New" w:hAnsi="Courier New" w:cs="Courier New"/>
              </w:rPr>
              <w:t>T3_1</w:t>
            </w:r>
            <w:r>
              <w:rPr>
                <w:rFonts w:ascii="Courier New" w:hAnsi="Courier New" w:cs="Courier New"/>
              </w:rPr>
              <w:t>2</w:t>
            </w:r>
            <w:r w:rsidRPr="00E658EA">
              <w:rPr>
                <w:rFonts w:ascii="Courier New" w:hAnsi="Courier New" w:cs="Courier New"/>
              </w:rPr>
              <w:t>_H_07_Vocal1_HOA</w:t>
            </w:r>
          </w:p>
        </w:tc>
      </w:tr>
    </w:tbl>
    <w:p w14:paraId="16DE437F" w14:textId="77777777" w:rsidR="00E658EA" w:rsidRDefault="00E658EA" w:rsidP="00E658EA"/>
    <w:p w14:paraId="67D026D7" w14:textId="77777777" w:rsidR="004109EB" w:rsidRPr="004109EB" w:rsidRDefault="004109EB" w:rsidP="00E658EA">
      <w:pPr>
        <w:rPr>
          <w:b/>
        </w:rPr>
      </w:pPr>
      <w:r w:rsidRPr="004109EB">
        <w:rPr>
          <w:b/>
        </w:rPr>
        <w:t>Test 4</w:t>
      </w:r>
    </w:p>
    <w:p w14:paraId="376EFFCA" w14:textId="77777777" w:rsidR="004109EB" w:rsidRDefault="004109EB" w:rsidP="00E658EA">
      <w:r>
        <w:t>For Test 4, the test item filename is constructed using the prefix in the Test 2 table and adding the suffix “binaural.wav.” The</w:t>
      </w:r>
      <w:r w:rsidR="00BD1B90">
        <w:t xml:space="preserve"> </w:t>
      </w:r>
      <w:r>
        <w:t>Test 4 files are interleaved stereo WAV files, with interleave order L, R.</w:t>
      </w:r>
    </w:p>
    <w:p w14:paraId="3857C1A0" w14:textId="77777777" w:rsidR="004109EB" w:rsidRDefault="004109EB" w:rsidP="00E658EA"/>
    <w:p w14:paraId="19ABD76B" w14:textId="77777777" w:rsidR="00BD1B90" w:rsidRPr="00BD1B90" w:rsidRDefault="00FF60E3" w:rsidP="00BD1B90">
      <w:pPr>
        <w:pStyle w:val="Caption"/>
        <w:rPr>
          <w:sz w:val="24"/>
          <w:szCs w:val="24"/>
        </w:rPr>
      </w:pPr>
      <w:bookmarkStart w:id="53" w:name="_Ref471314353"/>
      <w:r w:rsidRPr="00BD1B90">
        <w:rPr>
          <w:color w:val="auto"/>
          <w:sz w:val="24"/>
          <w:szCs w:val="24"/>
        </w:rPr>
        <w:t xml:space="preserve">Table </w:t>
      </w:r>
      <w:r w:rsidRPr="00BD1B90">
        <w:rPr>
          <w:color w:val="auto"/>
          <w:sz w:val="24"/>
          <w:szCs w:val="24"/>
        </w:rPr>
        <w:fldChar w:fldCharType="begin"/>
      </w:r>
      <w:r w:rsidRPr="00BD1B90">
        <w:rPr>
          <w:color w:val="auto"/>
          <w:sz w:val="24"/>
          <w:szCs w:val="24"/>
        </w:rPr>
        <w:instrText xml:space="preserve"> SEQ Table \* ARABIC </w:instrText>
      </w:r>
      <w:r w:rsidRPr="00BD1B90">
        <w:rPr>
          <w:color w:val="auto"/>
          <w:sz w:val="24"/>
          <w:szCs w:val="24"/>
        </w:rPr>
        <w:fldChar w:fldCharType="separate"/>
      </w:r>
      <w:r w:rsidRPr="00BD1B90">
        <w:rPr>
          <w:noProof/>
          <w:color w:val="auto"/>
          <w:sz w:val="24"/>
          <w:szCs w:val="24"/>
        </w:rPr>
        <w:t>1</w:t>
      </w:r>
      <w:r w:rsidRPr="00BD1B90">
        <w:rPr>
          <w:color w:val="auto"/>
          <w:sz w:val="24"/>
          <w:szCs w:val="24"/>
        </w:rPr>
        <w:fldChar w:fldCharType="end"/>
      </w:r>
      <w:bookmarkEnd w:id="53"/>
      <w:r w:rsidRPr="00BD1B90">
        <w:rPr>
          <w:color w:val="auto"/>
          <w:sz w:val="24"/>
          <w:szCs w:val="24"/>
        </w:rPr>
        <w:t xml:space="preserve">- </w:t>
      </w:r>
      <w:r w:rsidR="00BD1B90" w:rsidRPr="00BD1B90">
        <w:rPr>
          <w:sz w:val="24"/>
          <w:szCs w:val="24"/>
        </w:rPr>
        <w:t>Excerpt from ISO/IEC23008-3:2015, Table 95 (“Formats with corresponding number of channels and channel ordering”)</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1276"/>
        <w:gridCol w:w="6379"/>
      </w:tblGrid>
      <w:tr w:rsidR="00BD1B90" w:rsidRPr="00F25B9F" w14:paraId="31C88886" w14:textId="77777777" w:rsidTr="004945B3">
        <w:trPr>
          <w:jc w:val="center"/>
        </w:trPr>
        <w:tc>
          <w:tcPr>
            <w:tcW w:w="2410" w:type="dxa"/>
          </w:tcPr>
          <w:p w14:paraId="7073D180" w14:textId="77777777" w:rsidR="00BD1B90" w:rsidRPr="00F25B9F" w:rsidRDefault="00BD1B90" w:rsidP="004945B3">
            <w:pPr>
              <w:pStyle w:val="Tabletitle"/>
            </w:pPr>
            <w:r w:rsidRPr="00F25B9F">
              <w:t xml:space="preserve">Loudspeaker Layout Index or </w:t>
            </w:r>
            <w:proofErr w:type="spellStart"/>
            <w:r w:rsidRPr="00F25B9F">
              <w:t>ChannelConfiguration</w:t>
            </w:r>
            <w:proofErr w:type="spellEnd"/>
            <w:r w:rsidRPr="00F25B9F">
              <w:t xml:space="preserve"> </w:t>
            </w:r>
            <w:r w:rsidRPr="00F25B9F">
              <w:br/>
              <w:t>as defined in ISO/IEC 23001</w:t>
            </w:r>
            <w:r w:rsidRPr="00F25B9F">
              <w:noBreakHyphen/>
              <w:t>8</w:t>
            </w:r>
          </w:p>
        </w:tc>
        <w:tc>
          <w:tcPr>
            <w:tcW w:w="1276" w:type="dxa"/>
          </w:tcPr>
          <w:p w14:paraId="26390D18" w14:textId="77777777" w:rsidR="00BD1B90" w:rsidRPr="00F25B9F" w:rsidRDefault="00BD1B90" w:rsidP="004945B3">
            <w:pPr>
              <w:pStyle w:val="Tabletitle"/>
            </w:pPr>
            <w:r w:rsidRPr="00F25B9F">
              <w:t>Number of Channels</w:t>
            </w:r>
          </w:p>
        </w:tc>
        <w:tc>
          <w:tcPr>
            <w:tcW w:w="6379" w:type="dxa"/>
          </w:tcPr>
          <w:p w14:paraId="75B81347" w14:textId="77777777" w:rsidR="00BD1B90" w:rsidRPr="00F25B9F" w:rsidRDefault="00BD1B90" w:rsidP="004945B3">
            <w:pPr>
              <w:pStyle w:val="Tabletitle"/>
            </w:pPr>
            <w:r w:rsidRPr="00F25B9F">
              <w:t>Channels (with ordering)</w:t>
            </w:r>
          </w:p>
        </w:tc>
      </w:tr>
      <w:tr w:rsidR="00BD1B90" w:rsidRPr="00F25B9F" w14:paraId="683CFEED" w14:textId="77777777" w:rsidTr="004945B3">
        <w:trPr>
          <w:jc w:val="center"/>
        </w:trPr>
        <w:tc>
          <w:tcPr>
            <w:tcW w:w="2410" w:type="dxa"/>
          </w:tcPr>
          <w:p w14:paraId="752A4EB9" w14:textId="77777777" w:rsidR="00BD1B90" w:rsidRPr="00F25B9F" w:rsidRDefault="00BD1B90" w:rsidP="004945B3">
            <w:pPr>
              <w:pStyle w:val="tableBody"/>
            </w:pPr>
            <w:r w:rsidRPr="00F25B9F">
              <w:t>2</w:t>
            </w:r>
          </w:p>
        </w:tc>
        <w:tc>
          <w:tcPr>
            <w:tcW w:w="1276" w:type="dxa"/>
          </w:tcPr>
          <w:p w14:paraId="731B0B6F" w14:textId="77777777" w:rsidR="00BD1B90" w:rsidRPr="00F25B9F" w:rsidRDefault="00BD1B90" w:rsidP="004945B3">
            <w:pPr>
              <w:pStyle w:val="tableBody"/>
            </w:pPr>
            <w:r w:rsidRPr="00F25B9F">
              <w:t>2</w:t>
            </w:r>
          </w:p>
        </w:tc>
        <w:tc>
          <w:tcPr>
            <w:tcW w:w="6379" w:type="dxa"/>
          </w:tcPr>
          <w:p w14:paraId="6F92A7D1" w14:textId="77777777" w:rsidR="00BD1B90" w:rsidRPr="00F25B9F" w:rsidRDefault="00BD1B90" w:rsidP="004945B3">
            <w:pPr>
              <w:pStyle w:val="tableBody"/>
              <w:jc w:val="left"/>
              <w:rPr>
                <w:b/>
                <w:sz w:val="22"/>
              </w:rPr>
            </w:pPr>
            <w:r w:rsidRPr="00F25B9F">
              <w:t>CH_M_L030, CH_M_R030</w:t>
            </w:r>
          </w:p>
        </w:tc>
      </w:tr>
      <w:tr w:rsidR="00BD1B90" w:rsidRPr="00F25B9F" w14:paraId="32F7BEB3" w14:textId="77777777" w:rsidTr="004945B3">
        <w:trPr>
          <w:jc w:val="center"/>
        </w:trPr>
        <w:tc>
          <w:tcPr>
            <w:tcW w:w="2410" w:type="dxa"/>
          </w:tcPr>
          <w:p w14:paraId="070CA9A3" w14:textId="77777777" w:rsidR="00BD1B90" w:rsidRPr="00F25B9F" w:rsidRDefault="00BD1B90" w:rsidP="004945B3">
            <w:pPr>
              <w:pStyle w:val="tableBody"/>
            </w:pPr>
            <w:r w:rsidRPr="00F25B9F">
              <w:t>6</w:t>
            </w:r>
          </w:p>
        </w:tc>
        <w:tc>
          <w:tcPr>
            <w:tcW w:w="1276" w:type="dxa"/>
          </w:tcPr>
          <w:p w14:paraId="0BD47609" w14:textId="77777777" w:rsidR="00BD1B90" w:rsidRPr="00F25B9F" w:rsidRDefault="00BD1B90" w:rsidP="004945B3">
            <w:pPr>
              <w:pStyle w:val="tableBody"/>
            </w:pPr>
            <w:r w:rsidRPr="00F25B9F">
              <w:t>6</w:t>
            </w:r>
          </w:p>
        </w:tc>
        <w:tc>
          <w:tcPr>
            <w:tcW w:w="6379" w:type="dxa"/>
          </w:tcPr>
          <w:p w14:paraId="70C0E400" w14:textId="77777777" w:rsidR="00BD1B90" w:rsidRPr="00F25B9F" w:rsidRDefault="00BD1B90" w:rsidP="004945B3">
            <w:pPr>
              <w:pStyle w:val="tableBody"/>
              <w:jc w:val="left"/>
              <w:rPr>
                <w:b/>
                <w:sz w:val="22"/>
              </w:rPr>
            </w:pPr>
            <w:r w:rsidRPr="00F25B9F">
              <w:t>CH_M_L030, CH_M_R030, CH_M_000, CH_LFE1, CH_M_L110, CH_M_R110</w:t>
            </w:r>
          </w:p>
        </w:tc>
      </w:tr>
      <w:tr w:rsidR="00BD1B90" w:rsidRPr="00F25B9F" w14:paraId="05380641" w14:textId="77777777" w:rsidTr="004945B3">
        <w:trPr>
          <w:jc w:val="center"/>
        </w:trPr>
        <w:tc>
          <w:tcPr>
            <w:tcW w:w="2410" w:type="dxa"/>
          </w:tcPr>
          <w:p w14:paraId="655BA5AD" w14:textId="77777777" w:rsidR="00BD1B90" w:rsidRPr="00F25B9F" w:rsidRDefault="00BD1B90" w:rsidP="004945B3">
            <w:pPr>
              <w:pStyle w:val="tableBody"/>
            </w:pPr>
            <w:r w:rsidRPr="00F25B9F">
              <w:t>13</w:t>
            </w:r>
          </w:p>
        </w:tc>
        <w:tc>
          <w:tcPr>
            <w:tcW w:w="1276" w:type="dxa"/>
          </w:tcPr>
          <w:p w14:paraId="07EFD716" w14:textId="77777777" w:rsidR="00BD1B90" w:rsidRPr="00F25B9F" w:rsidRDefault="00BD1B90" w:rsidP="004945B3">
            <w:pPr>
              <w:pStyle w:val="tableBody"/>
            </w:pPr>
            <w:r w:rsidRPr="00F25B9F">
              <w:t>24</w:t>
            </w:r>
          </w:p>
        </w:tc>
        <w:tc>
          <w:tcPr>
            <w:tcW w:w="6379" w:type="dxa"/>
          </w:tcPr>
          <w:p w14:paraId="171B166D" w14:textId="77777777" w:rsidR="00BD1B90" w:rsidRPr="00F25B9F" w:rsidRDefault="00BD1B90" w:rsidP="004945B3">
            <w:pPr>
              <w:pStyle w:val="tableBody"/>
              <w:jc w:val="left"/>
              <w:rPr>
                <w:b/>
                <w:sz w:val="22"/>
              </w:rPr>
            </w:pPr>
            <w:r w:rsidRPr="00F25B9F">
              <w:t>CH_M_L060, CH_M_R060, CH_M_000, CH_LFE2, CH_M_L135, CH_M_R135, CH_M_L030, CH_M_R030, CH_M_180, CH_LFE3, CH_M_L090, CH_M_R090, CH_U_L045, CH_U_R045, CH_U_000, CH_T_000, CH_U_L135, CH_U_R135, CH_U_L090, CH_U_R090, CH_U_180, CH_L_000, CH_L_L045, CH_L_R045</w:t>
            </w:r>
          </w:p>
        </w:tc>
      </w:tr>
      <w:tr w:rsidR="00BD1B90" w:rsidRPr="00F25B9F" w14:paraId="58E17926" w14:textId="77777777" w:rsidTr="004945B3">
        <w:trPr>
          <w:jc w:val="center"/>
        </w:trPr>
        <w:tc>
          <w:tcPr>
            <w:tcW w:w="2410" w:type="dxa"/>
          </w:tcPr>
          <w:p w14:paraId="515496FF" w14:textId="77777777" w:rsidR="00BD1B90" w:rsidRPr="00F25B9F" w:rsidRDefault="00BD1B90" w:rsidP="004945B3">
            <w:pPr>
              <w:pStyle w:val="tableBody"/>
            </w:pPr>
            <w:r w:rsidRPr="00F25B9F">
              <w:t>14</w:t>
            </w:r>
          </w:p>
        </w:tc>
        <w:tc>
          <w:tcPr>
            <w:tcW w:w="1276" w:type="dxa"/>
          </w:tcPr>
          <w:p w14:paraId="353194FF" w14:textId="77777777" w:rsidR="00BD1B90" w:rsidRPr="00F25B9F" w:rsidRDefault="00BD1B90" w:rsidP="004945B3">
            <w:pPr>
              <w:pStyle w:val="tableBody"/>
            </w:pPr>
            <w:r w:rsidRPr="00F25B9F">
              <w:t>8</w:t>
            </w:r>
          </w:p>
        </w:tc>
        <w:tc>
          <w:tcPr>
            <w:tcW w:w="6379" w:type="dxa"/>
          </w:tcPr>
          <w:p w14:paraId="4A2DC4BE" w14:textId="77777777" w:rsidR="00BD1B90" w:rsidRPr="00F25B9F" w:rsidRDefault="00BD1B90" w:rsidP="004945B3">
            <w:pPr>
              <w:pStyle w:val="tableBody"/>
              <w:jc w:val="left"/>
              <w:rPr>
                <w:b/>
                <w:sz w:val="22"/>
              </w:rPr>
            </w:pPr>
            <w:r w:rsidRPr="00F25B9F">
              <w:t>CH_M_L030, CH_M_R030, CH_M_000, CH_LFE1, CH_M_L110, CH_M_R110, CH_U_L030, CH_U_R030</w:t>
            </w:r>
          </w:p>
        </w:tc>
      </w:tr>
      <w:tr w:rsidR="00BD1B90" w:rsidRPr="00F25B9F" w14:paraId="32DC5F99" w14:textId="77777777" w:rsidTr="004945B3">
        <w:trPr>
          <w:jc w:val="center"/>
        </w:trPr>
        <w:tc>
          <w:tcPr>
            <w:tcW w:w="2410" w:type="dxa"/>
          </w:tcPr>
          <w:p w14:paraId="5CF1959F" w14:textId="77777777" w:rsidR="00BD1B90" w:rsidRPr="00F25B9F" w:rsidRDefault="00BD1B90" w:rsidP="004945B3">
            <w:pPr>
              <w:pStyle w:val="tableBody"/>
            </w:pPr>
            <w:r w:rsidRPr="00F25B9F">
              <w:t>19</w:t>
            </w:r>
          </w:p>
        </w:tc>
        <w:tc>
          <w:tcPr>
            <w:tcW w:w="1276" w:type="dxa"/>
          </w:tcPr>
          <w:p w14:paraId="3B05E767" w14:textId="77777777" w:rsidR="00BD1B90" w:rsidRPr="00F25B9F" w:rsidRDefault="00BD1B90" w:rsidP="004945B3">
            <w:pPr>
              <w:pStyle w:val="tableBody"/>
            </w:pPr>
            <w:r w:rsidRPr="00F25B9F">
              <w:t>12</w:t>
            </w:r>
          </w:p>
        </w:tc>
        <w:tc>
          <w:tcPr>
            <w:tcW w:w="6379" w:type="dxa"/>
          </w:tcPr>
          <w:p w14:paraId="6C8B30CF" w14:textId="77777777" w:rsidR="00BD1B90" w:rsidRPr="00F25B9F" w:rsidRDefault="00BD1B90" w:rsidP="004945B3">
            <w:pPr>
              <w:pStyle w:val="tableBody"/>
              <w:jc w:val="left"/>
            </w:pPr>
            <w:r w:rsidRPr="00F25B9F">
              <w:t>CH_M_L030, CH_M_R030, CH_M_000, CH_LFE1, CH_M_L135, CH_M_R135, CH_M_L090, CH_M_R090, CH_U_L030, CH_U_R030, CH_U_L135, CH_U_R135</w:t>
            </w:r>
          </w:p>
        </w:tc>
      </w:tr>
    </w:tbl>
    <w:p w14:paraId="4B4C47B9" w14:textId="77777777" w:rsidR="00FF60E3" w:rsidRPr="00FF60E3" w:rsidRDefault="00FF60E3" w:rsidP="00FF60E3"/>
    <w:p w14:paraId="48686790" w14:textId="77777777" w:rsidR="008826C3" w:rsidRPr="008826C3" w:rsidRDefault="008826C3" w:rsidP="008826C3">
      <w:pPr>
        <w:pStyle w:val="Caption"/>
        <w:rPr>
          <w:color w:val="auto"/>
          <w:sz w:val="24"/>
          <w:szCs w:val="24"/>
        </w:rPr>
      </w:pPr>
      <w:bookmarkStart w:id="54" w:name="_Ref471314473"/>
      <w:r w:rsidRPr="008826C3">
        <w:rPr>
          <w:color w:val="auto"/>
          <w:sz w:val="24"/>
          <w:szCs w:val="24"/>
        </w:rPr>
        <w:t xml:space="preserve">Table </w:t>
      </w:r>
      <w:r w:rsidRPr="008826C3">
        <w:rPr>
          <w:color w:val="auto"/>
          <w:sz w:val="24"/>
          <w:szCs w:val="24"/>
        </w:rPr>
        <w:fldChar w:fldCharType="begin"/>
      </w:r>
      <w:r w:rsidRPr="008826C3">
        <w:rPr>
          <w:color w:val="auto"/>
          <w:sz w:val="24"/>
          <w:szCs w:val="24"/>
        </w:rPr>
        <w:instrText xml:space="preserve"> SEQ Table \* ARABIC </w:instrText>
      </w:r>
      <w:r w:rsidRPr="008826C3">
        <w:rPr>
          <w:color w:val="auto"/>
          <w:sz w:val="24"/>
          <w:szCs w:val="24"/>
        </w:rPr>
        <w:fldChar w:fldCharType="separate"/>
      </w:r>
      <w:r w:rsidR="00FF60E3">
        <w:rPr>
          <w:noProof/>
          <w:color w:val="auto"/>
          <w:sz w:val="24"/>
          <w:szCs w:val="24"/>
        </w:rPr>
        <w:t>2</w:t>
      </w:r>
      <w:r w:rsidRPr="008826C3">
        <w:rPr>
          <w:color w:val="auto"/>
          <w:sz w:val="24"/>
          <w:szCs w:val="24"/>
        </w:rPr>
        <w:fldChar w:fldCharType="end"/>
      </w:r>
      <w:bookmarkEnd w:id="54"/>
      <w:r w:rsidRPr="008826C3">
        <w:rPr>
          <w:color w:val="auto"/>
          <w:sz w:val="24"/>
          <w:szCs w:val="24"/>
        </w:rPr>
        <w:t>- Filename suffix</w:t>
      </w:r>
      <w:r w:rsidRPr="008826C3">
        <w:rPr>
          <w:noProof/>
          <w:color w:val="auto"/>
          <w:sz w:val="24"/>
          <w:szCs w:val="24"/>
        </w:rPr>
        <w:t xml:space="preserve"> for each presentation layout</w:t>
      </w:r>
    </w:p>
    <w:tbl>
      <w:tblPr>
        <w:tblW w:w="625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56"/>
        <w:gridCol w:w="1569"/>
        <w:gridCol w:w="534"/>
        <w:gridCol w:w="428"/>
        <w:gridCol w:w="569"/>
        <w:gridCol w:w="540"/>
        <w:gridCol w:w="720"/>
        <w:gridCol w:w="900"/>
        <w:gridCol w:w="540"/>
      </w:tblGrid>
      <w:tr w:rsidR="00116594" w:rsidRPr="00ED2B0F" w14:paraId="04FF1FF0" w14:textId="77777777" w:rsidTr="00116594">
        <w:trPr>
          <w:trHeight w:val="360"/>
        </w:trPr>
        <w:tc>
          <w:tcPr>
            <w:tcW w:w="456" w:type="dxa"/>
            <w:vAlign w:val="bottom"/>
          </w:tcPr>
          <w:p w14:paraId="6859D39B" w14:textId="77777777" w:rsidR="00116594" w:rsidRPr="00ED2B0F" w:rsidRDefault="00116594" w:rsidP="00116594">
            <w:pPr>
              <w:keepNext/>
              <w:jc w:val="center"/>
              <w:rPr>
                <w:rFonts w:ascii="Arial" w:hAnsi="Arial" w:cs="Arial"/>
                <w:b/>
                <w:bCs/>
                <w:sz w:val="20"/>
                <w:szCs w:val="20"/>
                <w:lang w:val="en-GB"/>
              </w:rPr>
            </w:pPr>
            <w:r w:rsidRPr="00ED2B0F">
              <w:rPr>
                <w:rFonts w:ascii="Arial" w:hAnsi="Arial" w:cs="Arial"/>
                <w:b/>
                <w:bCs/>
                <w:sz w:val="20"/>
                <w:szCs w:val="20"/>
                <w:lang w:val="en-GB"/>
              </w:rPr>
              <w:lastRenderedPageBreak/>
              <w:t>No.</w:t>
            </w:r>
          </w:p>
        </w:tc>
        <w:tc>
          <w:tcPr>
            <w:tcW w:w="1569" w:type="dxa"/>
            <w:vAlign w:val="bottom"/>
          </w:tcPr>
          <w:p w14:paraId="5917C869" w14:textId="77777777" w:rsidR="00116594" w:rsidRPr="00BB0BB9" w:rsidRDefault="00116594" w:rsidP="00116594">
            <w:pPr>
              <w:jc w:val="center"/>
            </w:pPr>
            <w:r w:rsidRPr="00BB0BB9">
              <w:rPr>
                <w:rFonts w:ascii="Arial" w:hAnsi="Arial" w:cs="Arial"/>
                <w:b/>
                <w:bCs/>
                <w:sz w:val="20"/>
                <w:szCs w:val="20"/>
                <w:lang w:val="en-GB"/>
              </w:rPr>
              <w:t>Label</w:t>
            </w:r>
          </w:p>
        </w:tc>
        <w:tc>
          <w:tcPr>
            <w:tcW w:w="534" w:type="dxa"/>
            <w:vAlign w:val="bottom"/>
          </w:tcPr>
          <w:p w14:paraId="00703B97" w14:textId="77777777" w:rsidR="00116594" w:rsidRPr="00ED2B0F" w:rsidRDefault="00116594" w:rsidP="00116594">
            <w:pPr>
              <w:keepNext/>
              <w:jc w:val="center"/>
              <w:rPr>
                <w:rFonts w:ascii="Arial" w:hAnsi="Arial" w:cs="Arial"/>
                <w:b/>
                <w:bCs/>
                <w:sz w:val="20"/>
                <w:szCs w:val="20"/>
                <w:lang w:val="en-GB"/>
              </w:rPr>
            </w:pPr>
            <w:proofErr w:type="spellStart"/>
            <w:r w:rsidRPr="00ED2B0F">
              <w:rPr>
                <w:rFonts w:ascii="Arial" w:hAnsi="Arial" w:cs="Arial"/>
                <w:b/>
                <w:bCs/>
                <w:sz w:val="20"/>
                <w:szCs w:val="20"/>
                <w:lang w:val="en-GB"/>
              </w:rPr>
              <w:t>Az</w:t>
            </w:r>
            <w:proofErr w:type="spellEnd"/>
            <w:r w:rsidRPr="00ED2B0F">
              <w:rPr>
                <w:rFonts w:ascii="Arial" w:hAnsi="Arial" w:cs="Arial"/>
                <w:b/>
                <w:bCs/>
                <w:sz w:val="20"/>
                <w:szCs w:val="20"/>
                <w:lang w:val="en-GB"/>
              </w:rPr>
              <w:t xml:space="preserve"> °</w:t>
            </w:r>
          </w:p>
        </w:tc>
        <w:tc>
          <w:tcPr>
            <w:tcW w:w="428" w:type="dxa"/>
            <w:vAlign w:val="bottom"/>
          </w:tcPr>
          <w:p w14:paraId="6CAAC25B" w14:textId="77777777" w:rsidR="00116594" w:rsidRPr="00ED2B0F" w:rsidRDefault="00116594" w:rsidP="00116594">
            <w:pPr>
              <w:keepNext/>
              <w:jc w:val="center"/>
              <w:rPr>
                <w:rFonts w:ascii="Arial" w:hAnsi="Arial" w:cs="Arial"/>
                <w:b/>
                <w:bCs/>
                <w:sz w:val="20"/>
                <w:szCs w:val="20"/>
                <w:lang w:val="en-GB"/>
              </w:rPr>
            </w:pPr>
            <w:r w:rsidRPr="00ED2B0F">
              <w:rPr>
                <w:rFonts w:ascii="Arial" w:hAnsi="Arial" w:cs="Arial"/>
                <w:b/>
                <w:bCs/>
                <w:sz w:val="20"/>
                <w:szCs w:val="20"/>
                <w:lang w:val="en-GB"/>
              </w:rPr>
              <w:t>El. °</w:t>
            </w:r>
          </w:p>
        </w:tc>
        <w:tc>
          <w:tcPr>
            <w:tcW w:w="569" w:type="dxa"/>
            <w:vAlign w:val="bottom"/>
          </w:tcPr>
          <w:p w14:paraId="6DEF073B" w14:textId="77777777" w:rsidR="00116594" w:rsidRPr="00ED2B0F" w:rsidRDefault="00116594" w:rsidP="00116594">
            <w:pPr>
              <w:keepNext/>
              <w:jc w:val="center"/>
              <w:rPr>
                <w:rFonts w:ascii="Arial" w:hAnsi="Arial" w:cs="Arial"/>
                <w:b/>
                <w:bCs/>
                <w:sz w:val="20"/>
                <w:szCs w:val="20"/>
                <w:lang w:val="en-GB"/>
              </w:rPr>
            </w:pPr>
            <w:r>
              <w:rPr>
                <w:rFonts w:ascii="Arial" w:hAnsi="Arial" w:cs="Arial"/>
                <w:b/>
                <w:bCs/>
                <w:sz w:val="20"/>
                <w:szCs w:val="20"/>
                <w:lang w:val="en-GB"/>
              </w:rPr>
              <w:t>2.0</w:t>
            </w:r>
          </w:p>
        </w:tc>
        <w:tc>
          <w:tcPr>
            <w:tcW w:w="540" w:type="dxa"/>
            <w:vAlign w:val="bottom"/>
          </w:tcPr>
          <w:p w14:paraId="05F556A7" w14:textId="77777777" w:rsidR="00116594" w:rsidRPr="00ED2B0F" w:rsidRDefault="00116594" w:rsidP="00116594">
            <w:pPr>
              <w:keepNext/>
              <w:jc w:val="center"/>
              <w:rPr>
                <w:rFonts w:ascii="Arial" w:hAnsi="Arial" w:cs="Arial"/>
                <w:b/>
                <w:bCs/>
                <w:sz w:val="20"/>
                <w:szCs w:val="20"/>
                <w:lang w:val="en-GB"/>
              </w:rPr>
            </w:pPr>
            <w:r>
              <w:rPr>
                <w:rFonts w:ascii="Arial" w:hAnsi="Arial" w:cs="Arial"/>
                <w:b/>
                <w:bCs/>
                <w:sz w:val="20"/>
                <w:szCs w:val="20"/>
                <w:lang w:val="en-GB"/>
              </w:rPr>
              <w:t>5.1</w:t>
            </w:r>
          </w:p>
        </w:tc>
        <w:tc>
          <w:tcPr>
            <w:tcW w:w="720" w:type="dxa"/>
            <w:vAlign w:val="bottom"/>
          </w:tcPr>
          <w:p w14:paraId="3009EDA8" w14:textId="77777777" w:rsidR="00116594" w:rsidRPr="00ED2B0F" w:rsidRDefault="00116594" w:rsidP="00116594">
            <w:pPr>
              <w:keepNext/>
              <w:jc w:val="center"/>
              <w:rPr>
                <w:rFonts w:ascii="Arial" w:hAnsi="Arial" w:cs="Arial"/>
                <w:b/>
                <w:bCs/>
                <w:sz w:val="20"/>
                <w:szCs w:val="20"/>
                <w:lang w:val="en-GB"/>
              </w:rPr>
            </w:pPr>
            <w:r>
              <w:rPr>
                <w:rFonts w:ascii="Arial" w:hAnsi="Arial" w:cs="Arial"/>
                <w:b/>
                <w:bCs/>
                <w:sz w:val="20"/>
                <w:szCs w:val="20"/>
                <w:lang w:val="en-GB"/>
              </w:rPr>
              <w:t>5.1.2</w:t>
            </w:r>
          </w:p>
        </w:tc>
        <w:tc>
          <w:tcPr>
            <w:tcW w:w="900" w:type="dxa"/>
            <w:vAlign w:val="bottom"/>
          </w:tcPr>
          <w:p w14:paraId="07EF0739" w14:textId="77777777" w:rsidR="00116594" w:rsidRPr="00ED2B0F" w:rsidRDefault="00116594" w:rsidP="00116594">
            <w:pPr>
              <w:keepNext/>
              <w:jc w:val="center"/>
              <w:rPr>
                <w:rFonts w:ascii="Arial" w:hAnsi="Arial" w:cs="Arial"/>
                <w:b/>
                <w:bCs/>
                <w:sz w:val="20"/>
                <w:szCs w:val="20"/>
                <w:lang w:val="en-GB"/>
              </w:rPr>
            </w:pPr>
            <w:r>
              <w:rPr>
                <w:rFonts w:ascii="Arial" w:hAnsi="Arial" w:cs="Arial"/>
                <w:b/>
                <w:bCs/>
                <w:sz w:val="20"/>
                <w:szCs w:val="20"/>
                <w:lang w:val="en-GB"/>
              </w:rPr>
              <w:t>7.1.4</w:t>
            </w:r>
          </w:p>
        </w:tc>
        <w:tc>
          <w:tcPr>
            <w:tcW w:w="540" w:type="dxa"/>
            <w:vAlign w:val="bottom"/>
          </w:tcPr>
          <w:p w14:paraId="77F4CA3B" w14:textId="77777777" w:rsidR="00116594" w:rsidRPr="00ED2B0F" w:rsidRDefault="00116594" w:rsidP="00116594">
            <w:pPr>
              <w:keepNext/>
              <w:jc w:val="center"/>
              <w:rPr>
                <w:rFonts w:ascii="Arial" w:hAnsi="Arial" w:cs="Arial"/>
                <w:b/>
                <w:bCs/>
                <w:sz w:val="20"/>
                <w:szCs w:val="20"/>
                <w:lang w:val="en-GB"/>
              </w:rPr>
            </w:pPr>
            <w:r>
              <w:rPr>
                <w:rFonts w:ascii="Arial" w:hAnsi="Arial" w:cs="Arial"/>
                <w:b/>
                <w:bCs/>
                <w:sz w:val="20"/>
                <w:szCs w:val="20"/>
                <w:lang w:val="en-GB"/>
              </w:rPr>
              <w:t>22.2</w:t>
            </w:r>
          </w:p>
        </w:tc>
      </w:tr>
      <w:tr w:rsidR="00116594" w:rsidRPr="00ED2B0F" w14:paraId="59E270E1" w14:textId="77777777" w:rsidTr="00116594">
        <w:trPr>
          <w:trHeight w:val="360"/>
        </w:trPr>
        <w:tc>
          <w:tcPr>
            <w:tcW w:w="456" w:type="dxa"/>
            <w:noWrap/>
            <w:vAlign w:val="center"/>
          </w:tcPr>
          <w:p w14:paraId="4A79003F"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w:t>
            </w:r>
          </w:p>
        </w:tc>
        <w:tc>
          <w:tcPr>
            <w:tcW w:w="1569" w:type="dxa"/>
            <w:noWrap/>
            <w:vAlign w:val="center"/>
          </w:tcPr>
          <w:p w14:paraId="1F0B445C" w14:textId="77777777" w:rsidR="00116594" w:rsidRPr="00BB0BB9" w:rsidRDefault="00116594" w:rsidP="00116594">
            <w:pPr>
              <w:keepNext/>
              <w:ind w:right="79"/>
              <w:jc w:val="center"/>
              <w:rPr>
                <w:rFonts w:ascii="Courier New" w:hAnsi="Courier New" w:cs="Courier New"/>
                <w:b/>
                <w:sz w:val="20"/>
                <w:szCs w:val="20"/>
              </w:rPr>
            </w:pPr>
            <w:r w:rsidRPr="00BB0BB9">
              <w:rPr>
                <w:rFonts w:ascii="Courier New" w:hAnsi="Courier New" w:cs="Courier New"/>
                <w:b/>
                <w:sz w:val="20"/>
                <w:szCs w:val="20"/>
              </w:rPr>
              <w:t>A+000_E+00</w:t>
            </w:r>
          </w:p>
        </w:tc>
        <w:tc>
          <w:tcPr>
            <w:tcW w:w="534" w:type="dxa"/>
            <w:noWrap/>
            <w:vAlign w:val="center"/>
          </w:tcPr>
          <w:p w14:paraId="0E4A3E3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428" w:type="dxa"/>
            <w:vAlign w:val="center"/>
          </w:tcPr>
          <w:p w14:paraId="5142623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7ABE5FFF" w14:textId="77777777" w:rsidR="00116594" w:rsidRPr="00ED2B0F" w:rsidRDefault="00116594" w:rsidP="00116594">
            <w:pPr>
              <w:keepNext/>
              <w:jc w:val="center"/>
              <w:rPr>
                <w:rFonts w:ascii="Arial" w:hAnsi="Arial" w:cs="Arial"/>
                <w:sz w:val="20"/>
                <w:szCs w:val="20"/>
              </w:rPr>
            </w:pPr>
          </w:p>
        </w:tc>
        <w:tc>
          <w:tcPr>
            <w:tcW w:w="540" w:type="dxa"/>
            <w:vAlign w:val="center"/>
          </w:tcPr>
          <w:p w14:paraId="7475A42F" w14:textId="77777777" w:rsidR="00116594" w:rsidRPr="00ED2B0F" w:rsidRDefault="00116594" w:rsidP="00116594">
            <w:pPr>
              <w:keepNext/>
              <w:jc w:val="center"/>
              <w:rPr>
                <w:rFonts w:ascii="Arial" w:hAnsi="Arial" w:cs="Arial"/>
                <w:sz w:val="20"/>
                <w:szCs w:val="20"/>
              </w:rPr>
            </w:pPr>
            <w:r>
              <w:rPr>
                <w:rFonts w:ascii="Arial" w:hAnsi="Arial" w:cs="Arial"/>
                <w:sz w:val="20"/>
                <w:szCs w:val="20"/>
              </w:rPr>
              <w:t>X</w:t>
            </w:r>
          </w:p>
        </w:tc>
        <w:tc>
          <w:tcPr>
            <w:tcW w:w="720" w:type="dxa"/>
            <w:vAlign w:val="center"/>
          </w:tcPr>
          <w:p w14:paraId="6028844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0D68671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7947FDD9"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62C7FA3C" w14:textId="77777777" w:rsidTr="00116594">
        <w:trPr>
          <w:trHeight w:val="360"/>
        </w:trPr>
        <w:tc>
          <w:tcPr>
            <w:tcW w:w="456" w:type="dxa"/>
            <w:noWrap/>
            <w:vAlign w:val="center"/>
          </w:tcPr>
          <w:p w14:paraId="5F115C1A"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w:t>
            </w:r>
          </w:p>
        </w:tc>
        <w:tc>
          <w:tcPr>
            <w:tcW w:w="1569" w:type="dxa"/>
            <w:noWrap/>
            <w:vAlign w:val="center"/>
          </w:tcPr>
          <w:p w14:paraId="38072EA8"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A+030_E+00</w:t>
            </w:r>
          </w:p>
        </w:tc>
        <w:tc>
          <w:tcPr>
            <w:tcW w:w="534" w:type="dxa"/>
            <w:noWrap/>
            <w:vAlign w:val="center"/>
          </w:tcPr>
          <w:p w14:paraId="0695BB6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30</w:t>
            </w:r>
          </w:p>
        </w:tc>
        <w:tc>
          <w:tcPr>
            <w:tcW w:w="428" w:type="dxa"/>
            <w:vAlign w:val="center"/>
          </w:tcPr>
          <w:p w14:paraId="39420B4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35B73527"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507EDFE6"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720" w:type="dxa"/>
            <w:vAlign w:val="center"/>
          </w:tcPr>
          <w:p w14:paraId="2E606661"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43445953"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3023A6EF"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6B7987A0" w14:textId="77777777" w:rsidTr="00116594">
        <w:trPr>
          <w:trHeight w:val="360"/>
        </w:trPr>
        <w:tc>
          <w:tcPr>
            <w:tcW w:w="456" w:type="dxa"/>
            <w:noWrap/>
            <w:vAlign w:val="center"/>
          </w:tcPr>
          <w:p w14:paraId="2CD7C0B7"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3</w:t>
            </w:r>
          </w:p>
        </w:tc>
        <w:tc>
          <w:tcPr>
            <w:tcW w:w="1569" w:type="dxa"/>
            <w:noWrap/>
            <w:vAlign w:val="center"/>
          </w:tcPr>
          <w:p w14:paraId="6C08FC0D"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A-030_E+00</w:t>
            </w:r>
          </w:p>
        </w:tc>
        <w:tc>
          <w:tcPr>
            <w:tcW w:w="534" w:type="dxa"/>
            <w:noWrap/>
            <w:vAlign w:val="center"/>
          </w:tcPr>
          <w:p w14:paraId="2FBA7B2E"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-30</w:t>
            </w:r>
          </w:p>
        </w:tc>
        <w:tc>
          <w:tcPr>
            <w:tcW w:w="428" w:type="dxa"/>
            <w:vAlign w:val="center"/>
          </w:tcPr>
          <w:p w14:paraId="2014625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490C5F4B"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7AB09DF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720" w:type="dxa"/>
            <w:vAlign w:val="center"/>
          </w:tcPr>
          <w:p w14:paraId="64A988F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56F7489C"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67A9785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380FC89C" w14:textId="77777777" w:rsidTr="00116594">
        <w:trPr>
          <w:trHeight w:val="360"/>
        </w:trPr>
        <w:tc>
          <w:tcPr>
            <w:tcW w:w="456" w:type="dxa"/>
            <w:noWrap/>
            <w:vAlign w:val="center"/>
          </w:tcPr>
          <w:p w14:paraId="3054FAEA"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4</w:t>
            </w:r>
          </w:p>
        </w:tc>
        <w:tc>
          <w:tcPr>
            <w:tcW w:w="1569" w:type="dxa"/>
            <w:noWrap/>
            <w:vAlign w:val="center"/>
          </w:tcPr>
          <w:p w14:paraId="472AAB2A"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A+060_E+00</w:t>
            </w:r>
          </w:p>
        </w:tc>
        <w:tc>
          <w:tcPr>
            <w:tcW w:w="534" w:type="dxa"/>
            <w:noWrap/>
            <w:vAlign w:val="center"/>
          </w:tcPr>
          <w:p w14:paraId="4AF54106"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60</w:t>
            </w:r>
          </w:p>
        </w:tc>
        <w:tc>
          <w:tcPr>
            <w:tcW w:w="428" w:type="dxa"/>
            <w:vAlign w:val="center"/>
          </w:tcPr>
          <w:p w14:paraId="3DCC6A0F"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660D83FC" w14:textId="77777777" w:rsidR="00116594" w:rsidRPr="00ED2B0F" w:rsidRDefault="00116594" w:rsidP="00116594">
            <w:pPr>
              <w:keepNext/>
              <w:jc w:val="center"/>
              <w:rPr>
                <w:rFonts w:ascii="Arial" w:hAnsi="Arial" w:cs="Arial"/>
                <w:sz w:val="20"/>
                <w:szCs w:val="20"/>
              </w:rPr>
            </w:pPr>
          </w:p>
        </w:tc>
        <w:tc>
          <w:tcPr>
            <w:tcW w:w="540" w:type="dxa"/>
            <w:vAlign w:val="center"/>
          </w:tcPr>
          <w:p w14:paraId="2F8D3FC7" w14:textId="77777777" w:rsidR="00116594" w:rsidRPr="00ED2B0F" w:rsidRDefault="00116594" w:rsidP="00116594">
            <w:pPr>
              <w:keepNext/>
              <w:jc w:val="center"/>
              <w:rPr>
                <w:rFonts w:ascii="Arial" w:hAnsi="Arial" w:cs="Arial"/>
                <w:sz w:val="20"/>
                <w:szCs w:val="20"/>
              </w:rPr>
            </w:pPr>
          </w:p>
        </w:tc>
        <w:tc>
          <w:tcPr>
            <w:tcW w:w="720" w:type="dxa"/>
            <w:vAlign w:val="center"/>
          </w:tcPr>
          <w:p w14:paraId="58D477FA" w14:textId="77777777" w:rsidR="00116594" w:rsidRPr="00ED2B0F" w:rsidRDefault="00116594" w:rsidP="00116594">
            <w:pPr>
              <w:keepNext/>
              <w:jc w:val="center"/>
              <w:rPr>
                <w:rFonts w:ascii="Arial" w:hAnsi="Arial" w:cs="Arial"/>
                <w:sz w:val="20"/>
                <w:szCs w:val="20"/>
              </w:rPr>
            </w:pPr>
          </w:p>
        </w:tc>
        <w:tc>
          <w:tcPr>
            <w:tcW w:w="900" w:type="dxa"/>
            <w:vAlign w:val="center"/>
          </w:tcPr>
          <w:p w14:paraId="6A0BA4FC" w14:textId="77777777" w:rsidR="00116594" w:rsidRPr="00ED2B0F" w:rsidRDefault="00116594" w:rsidP="00116594">
            <w:pPr>
              <w:keepNext/>
              <w:jc w:val="center"/>
              <w:rPr>
                <w:rFonts w:ascii="Arial" w:hAnsi="Arial" w:cs="Arial"/>
                <w:sz w:val="20"/>
                <w:szCs w:val="20"/>
              </w:rPr>
            </w:pPr>
          </w:p>
        </w:tc>
        <w:tc>
          <w:tcPr>
            <w:tcW w:w="540" w:type="dxa"/>
            <w:vAlign w:val="center"/>
          </w:tcPr>
          <w:p w14:paraId="5BC5385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60492D12" w14:textId="77777777" w:rsidTr="00116594">
        <w:trPr>
          <w:trHeight w:val="360"/>
        </w:trPr>
        <w:tc>
          <w:tcPr>
            <w:tcW w:w="456" w:type="dxa"/>
            <w:noWrap/>
            <w:vAlign w:val="center"/>
          </w:tcPr>
          <w:p w14:paraId="508FE26F"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5</w:t>
            </w:r>
          </w:p>
        </w:tc>
        <w:tc>
          <w:tcPr>
            <w:tcW w:w="1569" w:type="dxa"/>
            <w:noWrap/>
            <w:vAlign w:val="center"/>
          </w:tcPr>
          <w:p w14:paraId="3AEEAD64"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A-060_E+00</w:t>
            </w:r>
          </w:p>
        </w:tc>
        <w:tc>
          <w:tcPr>
            <w:tcW w:w="534" w:type="dxa"/>
            <w:noWrap/>
            <w:vAlign w:val="center"/>
          </w:tcPr>
          <w:p w14:paraId="717EB2D6"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-60</w:t>
            </w:r>
          </w:p>
        </w:tc>
        <w:tc>
          <w:tcPr>
            <w:tcW w:w="428" w:type="dxa"/>
            <w:vAlign w:val="center"/>
          </w:tcPr>
          <w:p w14:paraId="249FAFF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1D2E195B" w14:textId="77777777" w:rsidR="00116594" w:rsidRPr="00ED2B0F" w:rsidRDefault="00116594" w:rsidP="00116594">
            <w:pPr>
              <w:keepNext/>
              <w:jc w:val="center"/>
              <w:rPr>
                <w:rFonts w:ascii="Arial" w:hAnsi="Arial" w:cs="Arial"/>
                <w:sz w:val="20"/>
                <w:szCs w:val="20"/>
              </w:rPr>
            </w:pPr>
          </w:p>
        </w:tc>
        <w:tc>
          <w:tcPr>
            <w:tcW w:w="540" w:type="dxa"/>
            <w:vAlign w:val="center"/>
          </w:tcPr>
          <w:p w14:paraId="0C8F7940" w14:textId="77777777" w:rsidR="00116594" w:rsidRPr="00ED2B0F" w:rsidRDefault="00116594" w:rsidP="00116594">
            <w:pPr>
              <w:keepNext/>
              <w:jc w:val="center"/>
              <w:rPr>
                <w:rFonts w:ascii="Arial" w:hAnsi="Arial" w:cs="Arial"/>
                <w:sz w:val="20"/>
                <w:szCs w:val="20"/>
              </w:rPr>
            </w:pPr>
          </w:p>
        </w:tc>
        <w:tc>
          <w:tcPr>
            <w:tcW w:w="720" w:type="dxa"/>
            <w:vAlign w:val="center"/>
          </w:tcPr>
          <w:p w14:paraId="772B40C6" w14:textId="77777777" w:rsidR="00116594" w:rsidRPr="00ED2B0F" w:rsidRDefault="00116594" w:rsidP="00116594">
            <w:pPr>
              <w:keepNext/>
              <w:jc w:val="center"/>
              <w:rPr>
                <w:rFonts w:ascii="Arial" w:hAnsi="Arial" w:cs="Arial"/>
                <w:sz w:val="20"/>
                <w:szCs w:val="20"/>
              </w:rPr>
            </w:pPr>
          </w:p>
        </w:tc>
        <w:tc>
          <w:tcPr>
            <w:tcW w:w="900" w:type="dxa"/>
            <w:vAlign w:val="center"/>
          </w:tcPr>
          <w:p w14:paraId="5160D26E" w14:textId="77777777" w:rsidR="00116594" w:rsidRPr="00ED2B0F" w:rsidRDefault="00116594" w:rsidP="00116594">
            <w:pPr>
              <w:keepNext/>
              <w:jc w:val="center"/>
              <w:rPr>
                <w:rFonts w:ascii="Arial" w:hAnsi="Arial" w:cs="Arial"/>
                <w:sz w:val="20"/>
                <w:szCs w:val="20"/>
              </w:rPr>
            </w:pPr>
          </w:p>
        </w:tc>
        <w:tc>
          <w:tcPr>
            <w:tcW w:w="540" w:type="dxa"/>
            <w:vAlign w:val="center"/>
          </w:tcPr>
          <w:p w14:paraId="0A75B263"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15BE9147" w14:textId="77777777" w:rsidTr="00116594">
        <w:trPr>
          <w:trHeight w:val="360"/>
        </w:trPr>
        <w:tc>
          <w:tcPr>
            <w:tcW w:w="456" w:type="dxa"/>
            <w:noWrap/>
            <w:vAlign w:val="center"/>
          </w:tcPr>
          <w:p w14:paraId="7252F2B6"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6</w:t>
            </w:r>
          </w:p>
        </w:tc>
        <w:tc>
          <w:tcPr>
            <w:tcW w:w="1569" w:type="dxa"/>
            <w:noWrap/>
            <w:vAlign w:val="center"/>
          </w:tcPr>
          <w:p w14:paraId="733634E3"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A+090_E+00</w:t>
            </w:r>
          </w:p>
        </w:tc>
        <w:tc>
          <w:tcPr>
            <w:tcW w:w="534" w:type="dxa"/>
            <w:noWrap/>
            <w:vAlign w:val="center"/>
          </w:tcPr>
          <w:p w14:paraId="0197E393"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90</w:t>
            </w:r>
          </w:p>
        </w:tc>
        <w:tc>
          <w:tcPr>
            <w:tcW w:w="428" w:type="dxa"/>
            <w:vAlign w:val="center"/>
          </w:tcPr>
          <w:p w14:paraId="3B0242A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60C43971" w14:textId="77777777" w:rsidR="00116594" w:rsidRPr="00ED2B0F" w:rsidRDefault="00116594" w:rsidP="00116594">
            <w:pPr>
              <w:keepNext/>
              <w:jc w:val="center"/>
              <w:rPr>
                <w:rFonts w:ascii="Arial" w:hAnsi="Arial" w:cs="Arial"/>
                <w:sz w:val="20"/>
                <w:szCs w:val="20"/>
              </w:rPr>
            </w:pPr>
          </w:p>
        </w:tc>
        <w:tc>
          <w:tcPr>
            <w:tcW w:w="540" w:type="dxa"/>
            <w:vAlign w:val="center"/>
          </w:tcPr>
          <w:p w14:paraId="62DC8681" w14:textId="77777777" w:rsidR="00116594" w:rsidRPr="00ED2B0F" w:rsidRDefault="00116594" w:rsidP="00116594">
            <w:pPr>
              <w:keepNext/>
              <w:jc w:val="center"/>
              <w:rPr>
                <w:rFonts w:ascii="Arial" w:hAnsi="Arial" w:cs="Arial"/>
                <w:sz w:val="20"/>
                <w:szCs w:val="20"/>
              </w:rPr>
            </w:pPr>
          </w:p>
        </w:tc>
        <w:tc>
          <w:tcPr>
            <w:tcW w:w="720" w:type="dxa"/>
            <w:vAlign w:val="center"/>
          </w:tcPr>
          <w:p w14:paraId="4120F6A1" w14:textId="77777777" w:rsidR="00116594" w:rsidRPr="00ED2B0F" w:rsidRDefault="00116594" w:rsidP="00116594">
            <w:pPr>
              <w:keepNext/>
              <w:jc w:val="center"/>
              <w:rPr>
                <w:rFonts w:ascii="Arial" w:hAnsi="Arial" w:cs="Arial"/>
                <w:sz w:val="20"/>
                <w:szCs w:val="20"/>
              </w:rPr>
            </w:pPr>
          </w:p>
        </w:tc>
        <w:tc>
          <w:tcPr>
            <w:tcW w:w="900" w:type="dxa"/>
            <w:vAlign w:val="center"/>
          </w:tcPr>
          <w:p w14:paraId="28A24A51" w14:textId="77777777" w:rsidR="00116594" w:rsidRPr="00ED2B0F" w:rsidRDefault="00116594" w:rsidP="00116594">
            <w:pPr>
              <w:keepNext/>
              <w:jc w:val="center"/>
              <w:rPr>
                <w:rFonts w:ascii="Arial" w:hAnsi="Arial" w:cs="Arial"/>
                <w:sz w:val="20"/>
                <w:szCs w:val="20"/>
              </w:rPr>
            </w:pPr>
            <w:r>
              <w:rPr>
                <w:rFonts w:ascii="Arial" w:hAnsi="Arial" w:cs="Arial"/>
                <w:sz w:val="20"/>
                <w:szCs w:val="20"/>
              </w:rPr>
              <w:t>X</w:t>
            </w:r>
          </w:p>
        </w:tc>
        <w:tc>
          <w:tcPr>
            <w:tcW w:w="540" w:type="dxa"/>
            <w:vAlign w:val="center"/>
          </w:tcPr>
          <w:p w14:paraId="7509D85E"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4B88FB2E" w14:textId="77777777" w:rsidTr="00116594">
        <w:trPr>
          <w:trHeight w:val="360"/>
        </w:trPr>
        <w:tc>
          <w:tcPr>
            <w:tcW w:w="456" w:type="dxa"/>
            <w:noWrap/>
            <w:vAlign w:val="center"/>
          </w:tcPr>
          <w:p w14:paraId="4AD7FF79"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7</w:t>
            </w:r>
          </w:p>
        </w:tc>
        <w:tc>
          <w:tcPr>
            <w:tcW w:w="1569" w:type="dxa"/>
            <w:noWrap/>
            <w:vAlign w:val="center"/>
          </w:tcPr>
          <w:p w14:paraId="5B70A504"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A-090_E+00</w:t>
            </w:r>
          </w:p>
        </w:tc>
        <w:tc>
          <w:tcPr>
            <w:tcW w:w="534" w:type="dxa"/>
            <w:noWrap/>
            <w:vAlign w:val="center"/>
          </w:tcPr>
          <w:p w14:paraId="0B775F0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-90</w:t>
            </w:r>
          </w:p>
        </w:tc>
        <w:tc>
          <w:tcPr>
            <w:tcW w:w="428" w:type="dxa"/>
            <w:vAlign w:val="center"/>
          </w:tcPr>
          <w:p w14:paraId="7D862BF8"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1F51B66B" w14:textId="77777777" w:rsidR="00116594" w:rsidRPr="00ED2B0F" w:rsidRDefault="00116594" w:rsidP="00116594">
            <w:pPr>
              <w:keepNext/>
              <w:jc w:val="center"/>
              <w:rPr>
                <w:rFonts w:ascii="Arial" w:hAnsi="Arial" w:cs="Arial"/>
                <w:sz w:val="20"/>
                <w:szCs w:val="20"/>
              </w:rPr>
            </w:pPr>
          </w:p>
        </w:tc>
        <w:tc>
          <w:tcPr>
            <w:tcW w:w="540" w:type="dxa"/>
            <w:vAlign w:val="center"/>
          </w:tcPr>
          <w:p w14:paraId="1CCFDAF3" w14:textId="77777777" w:rsidR="00116594" w:rsidRPr="00ED2B0F" w:rsidRDefault="00116594" w:rsidP="00116594">
            <w:pPr>
              <w:keepNext/>
              <w:jc w:val="center"/>
              <w:rPr>
                <w:rFonts w:ascii="Arial" w:hAnsi="Arial" w:cs="Arial"/>
                <w:sz w:val="20"/>
                <w:szCs w:val="20"/>
              </w:rPr>
            </w:pPr>
          </w:p>
        </w:tc>
        <w:tc>
          <w:tcPr>
            <w:tcW w:w="720" w:type="dxa"/>
            <w:vAlign w:val="center"/>
          </w:tcPr>
          <w:p w14:paraId="6D0F58F8" w14:textId="77777777" w:rsidR="00116594" w:rsidRPr="00ED2B0F" w:rsidRDefault="00116594" w:rsidP="00116594">
            <w:pPr>
              <w:keepNext/>
              <w:jc w:val="center"/>
              <w:rPr>
                <w:rFonts w:ascii="Arial" w:hAnsi="Arial" w:cs="Arial"/>
                <w:sz w:val="20"/>
                <w:szCs w:val="20"/>
              </w:rPr>
            </w:pPr>
          </w:p>
        </w:tc>
        <w:tc>
          <w:tcPr>
            <w:tcW w:w="900" w:type="dxa"/>
            <w:vAlign w:val="center"/>
          </w:tcPr>
          <w:p w14:paraId="00D500E2" w14:textId="77777777" w:rsidR="00116594" w:rsidRPr="00ED2B0F" w:rsidRDefault="00116594" w:rsidP="00116594">
            <w:pPr>
              <w:keepNext/>
              <w:jc w:val="center"/>
              <w:rPr>
                <w:rFonts w:ascii="Arial" w:hAnsi="Arial" w:cs="Arial"/>
                <w:sz w:val="20"/>
                <w:szCs w:val="20"/>
              </w:rPr>
            </w:pPr>
            <w:r>
              <w:rPr>
                <w:rFonts w:ascii="Arial" w:hAnsi="Arial" w:cs="Arial"/>
                <w:sz w:val="20"/>
                <w:szCs w:val="20"/>
              </w:rPr>
              <w:t>X</w:t>
            </w:r>
          </w:p>
        </w:tc>
        <w:tc>
          <w:tcPr>
            <w:tcW w:w="540" w:type="dxa"/>
            <w:vAlign w:val="center"/>
          </w:tcPr>
          <w:p w14:paraId="068F890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54D74994" w14:textId="77777777" w:rsidTr="00116594">
        <w:trPr>
          <w:trHeight w:val="360"/>
        </w:trPr>
        <w:tc>
          <w:tcPr>
            <w:tcW w:w="456" w:type="dxa"/>
            <w:noWrap/>
            <w:vAlign w:val="center"/>
          </w:tcPr>
          <w:p w14:paraId="61190209"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8</w:t>
            </w:r>
          </w:p>
        </w:tc>
        <w:tc>
          <w:tcPr>
            <w:tcW w:w="1569" w:type="dxa"/>
            <w:noWrap/>
            <w:vAlign w:val="center"/>
          </w:tcPr>
          <w:p w14:paraId="17700A8F"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A+110_E+00</w:t>
            </w:r>
          </w:p>
        </w:tc>
        <w:tc>
          <w:tcPr>
            <w:tcW w:w="534" w:type="dxa"/>
            <w:noWrap/>
            <w:vAlign w:val="center"/>
          </w:tcPr>
          <w:p w14:paraId="4051CA0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110</w:t>
            </w:r>
          </w:p>
        </w:tc>
        <w:tc>
          <w:tcPr>
            <w:tcW w:w="428" w:type="dxa"/>
            <w:vAlign w:val="center"/>
          </w:tcPr>
          <w:p w14:paraId="1CBFF2E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0AD5DCD6" w14:textId="77777777" w:rsidR="00116594" w:rsidRPr="00ED2B0F" w:rsidRDefault="00116594" w:rsidP="00116594">
            <w:pPr>
              <w:keepNext/>
              <w:jc w:val="center"/>
              <w:rPr>
                <w:rFonts w:ascii="Arial" w:hAnsi="Arial" w:cs="Arial"/>
                <w:sz w:val="20"/>
                <w:szCs w:val="20"/>
              </w:rPr>
            </w:pPr>
          </w:p>
        </w:tc>
        <w:tc>
          <w:tcPr>
            <w:tcW w:w="540" w:type="dxa"/>
            <w:vAlign w:val="center"/>
          </w:tcPr>
          <w:p w14:paraId="4985C692"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720" w:type="dxa"/>
            <w:vAlign w:val="center"/>
          </w:tcPr>
          <w:p w14:paraId="2C1FBE29"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58CEECAE" w14:textId="77777777" w:rsidR="00116594" w:rsidRPr="00ED2B0F" w:rsidRDefault="00116594" w:rsidP="00116594">
            <w:pPr>
              <w:keepNext/>
              <w:jc w:val="center"/>
              <w:rPr>
                <w:rFonts w:ascii="Arial" w:hAnsi="Arial" w:cs="Arial"/>
                <w:sz w:val="20"/>
                <w:szCs w:val="20"/>
              </w:rPr>
            </w:pPr>
          </w:p>
        </w:tc>
        <w:tc>
          <w:tcPr>
            <w:tcW w:w="540" w:type="dxa"/>
            <w:vAlign w:val="center"/>
          </w:tcPr>
          <w:p w14:paraId="155ABB7C" w14:textId="77777777" w:rsidR="00116594" w:rsidRPr="00ED2B0F" w:rsidRDefault="00116594" w:rsidP="00116594">
            <w:pPr>
              <w:keepNext/>
              <w:jc w:val="center"/>
              <w:rPr>
                <w:rFonts w:ascii="Arial" w:hAnsi="Arial" w:cs="Arial"/>
                <w:sz w:val="20"/>
                <w:szCs w:val="20"/>
              </w:rPr>
            </w:pPr>
          </w:p>
        </w:tc>
      </w:tr>
      <w:tr w:rsidR="00116594" w:rsidRPr="00ED2B0F" w14:paraId="2224E4A6" w14:textId="77777777" w:rsidTr="00116594">
        <w:trPr>
          <w:trHeight w:val="360"/>
        </w:trPr>
        <w:tc>
          <w:tcPr>
            <w:tcW w:w="456" w:type="dxa"/>
            <w:noWrap/>
            <w:vAlign w:val="center"/>
          </w:tcPr>
          <w:p w14:paraId="622EA22F"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9</w:t>
            </w:r>
          </w:p>
        </w:tc>
        <w:tc>
          <w:tcPr>
            <w:tcW w:w="1569" w:type="dxa"/>
            <w:noWrap/>
            <w:vAlign w:val="center"/>
          </w:tcPr>
          <w:p w14:paraId="3210C2BC"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A-110_E+00</w:t>
            </w:r>
          </w:p>
        </w:tc>
        <w:tc>
          <w:tcPr>
            <w:tcW w:w="534" w:type="dxa"/>
            <w:noWrap/>
            <w:vAlign w:val="center"/>
          </w:tcPr>
          <w:p w14:paraId="480B821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-110</w:t>
            </w:r>
          </w:p>
        </w:tc>
        <w:tc>
          <w:tcPr>
            <w:tcW w:w="428" w:type="dxa"/>
            <w:vAlign w:val="center"/>
          </w:tcPr>
          <w:p w14:paraId="7C8A4D0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60B9C083" w14:textId="77777777" w:rsidR="00116594" w:rsidRPr="00ED2B0F" w:rsidRDefault="00116594" w:rsidP="00116594">
            <w:pPr>
              <w:keepNext/>
              <w:jc w:val="center"/>
              <w:rPr>
                <w:rFonts w:ascii="Arial" w:hAnsi="Arial" w:cs="Arial"/>
                <w:sz w:val="20"/>
                <w:szCs w:val="20"/>
              </w:rPr>
            </w:pPr>
          </w:p>
        </w:tc>
        <w:tc>
          <w:tcPr>
            <w:tcW w:w="540" w:type="dxa"/>
            <w:vAlign w:val="center"/>
          </w:tcPr>
          <w:p w14:paraId="511B39A1"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720" w:type="dxa"/>
            <w:vAlign w:val="center"/>
          </w:tcPr>
          <w:p w14:paraId="1C7EBFB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458E7EDD" w14:textId="77777777" w:rsidR="00116594" w:rsidRPr="00ED2B0F" w:rsidRDefault="00116594" w:rsidP="00116594">
            <w:pPr>
              <w:keepNext/>
              <w:jc w:val="center"/>
              <w:rPr>
                <w:rFonts w:ascii="Arial" w:hAnsi="Arial" w:cs="Arial"/>
                <w:sz w:val="20"/>
                <w:szCs w:val="20"/>
              </w:rPr>
            </w:pPr>
          </w:p>
        </w:tc>
        <w:tc>
          <w:tcPr>
            <w:tcW w:w="540" w:type="dxa"/>
            <w:vAlign w:val="center"/>
          </w:tcPr>
          <w:p w14:paraId="06A5CFE3" w14:textId="77777777" w:rsidR="00116594" w:rsidRPr="00ED2B0F" w:rsidRDefault="00116594" w:rsidP="00116594">
            <w:pPr>
              <w:keepNext/>
              <w:jc w:val="center"/>
              <w:rPr>
                <w:rFonts w:ascii="Arial" w:hAnsi="Arial" w:cs="Arial"/>
                <w:sz w:val="20"/>
                <w:szCs w:val="20"/>
              </w:rPr>
            </w:pPr>
          </w:p>
        </w:tc>
      </w:tr>
      <w:tr w:rsidR="00116594" w:rsidRPr="00ED2B0F" w14:paraId="1D18FA19" w14:textId="77777777" w:rsidTr="00116594">
        <w:trPr>
          <w:trHeight w:val="360"/>
        </w:trPr>
        <w:tc>
          <w:tcPr>
            <w:tcW w:w="456" w:type="dxa"/>
            <w:noWrap/>
            <w:vAlign w:val="center"/>
          </w:tcPr>
          <w:p w14:paraId="7C647C15"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10</w:t>
            </w:r>
          </w:p>
        </w:tc>
        <w:tc>
          <w:tcPr>
            <w:tcW w:w="1569" w:type="dxa"/>
            <w:noWrap/>
            <w:vAlign w:val="center"/>
          </w:tcPr>
          <w:p w14:paraId="35F93248"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A+135_E+00</w:t>
            </w:r>
          </w:p>
        </w:tc>
        <w:tc>
          <w:tcPr>
            <w:tcW w:w="534" w:type="dxa"/>
            <w:noWrap/>
            <w:vAlign w:val="center"/>
          </w:tcPr>
          <w:p w14:paraId="340AC95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135</w:t>
            </w:r>
          </w:p>
        </w:tc>
        <w:tc>
          <w:tcPr>
            <w:tcW w:w="428" w:type="dxa"/>
            <w:vAlign w:val="center"/>
          </w:tcPr>
          <w:p w14:paraId="1CDB495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2398E7DF" w14:textId="77777777" w:rsidR="00116594" w:rsidRPr="00ED2B0F" w:rsidRDefault="00116594" w:rsidP="00116594">
            <w:pPr>
              <w:keepNext/>
              <w:jc w:val="center"/>
              <w:rPr>
                <w:rFonts w:ascii="Arial" w:hAnsi="Arial" w:cs="Arial"/>
                <w:sz w:val="20"/>
                <w:szCs w:val="20"/>
              </w:rPr>
            </w:pPr>
          </w:p>
        </w:tc>
        <w:tc>
          <w:tcPr>
            <w:tcW w:w="540" w:type="dxa"/>
            <w:vAlign w:val="center"/>
          </w:tcPr>
          <w:p w14:paraId="3C040D02" w14:textId="77777777" w:rsidR="00116594" w:rsidRPr="00ED2B0F" w:rsidRDefault="00116594" w:rsidP="00116594">
            <w:pPr>
              <w:keepNext/>
              <w:jc w:val="center"/>
              <w:rPr>
                <w:rFonts w:ascii="Arial" w:hAnsi="Arial" w:cs="Arial"/>
                <w:sz w:val="20"/>
                <w:szCs w:val="20"/>
              </w:rPr>
            </w:pPr>
          </w:p>
        </w:tc>
        <w:tc>
          <w:tcPr>
            <w:tcW w:w="720" w:type="dxa"/>
            <w:vAlign w:val="center"/>
          </w:tcPr>
          <w:p w14:paraId="0273EC02" w14:textId="77777777" w:rsidR="00116594" w:rsidRPr="00ED2B0F" w:rsidRDefault="00116594" w:rsidP="00116594">
            <w:pPr>
              <w:keepNext/>
              <w:jc w:val="center"/>
              <w:rPr>
                <w:rFonts w:ascii="Arial" w:hAnsi="Arial" w:cs="Arial"/>
                <w:sz w:val="20"/>
                <w:szCs w:val="20"/>
              </w:rPr>
            </w:pPr>
          </w:p>
        </w:tc>
        <w:tc>
          <w:tcPr>
            <w:tcW w:w="900" w:type="dxa"/>
            <w:vAlign w:val="center"/>
          </w:tcPr>
          <w:p w14:paraId="3431B9E1"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72B4CC92"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7FF192A9" w14:textId="77777777" w:rsidTr="00116594">
        <w:trPr>
          <w:trHeight w:val="360"/>
        </w:trPr>
        <w:tc>
          <w:tcPr>
            <w:tcW w:w="456" w:type="dxa"/>
            <w:noWrap/>
            <w:vAlign w:val="center"/>
          </w:tcPr>
          <w:p w14:paraId="623F4AB3"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11</w:t>
            </w:r>
          </w:p>
        </w:tc>
        <w:tc>
          <w:tcPr>
            <w:tcW w:w="1569" w:type="dxa"/>
            <w:noWrap/>
            <w:vAlign w:val="center"/>
          </w:tcPr>
          <w:p w14:paraId="3121A904"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A-135_E+00</w:t>
            </w:r>
          </w:p>
        </w:tc>
        <w:tc>
          <w:tcPr>
            <w:tcW w:w="534" w:type="dxa"/>
            <w:noWrap/>
            <w:vAlign w:val="center"/>
          </w:tcPr>
          <w:p w14:paraId="735DDF2F"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-135</w:t>
            </w:r>
          </w:p>
        </w:tc>
        <w:tc>
          <w:tcPr>
            <w:tcW w:w="428" w:type="dxa"/>
            <w:vAlign w:val="center"/>
          </w:tcPr>
          <w:p w14:paraId="7347FB0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2B75CCDA" w14:textId="77777777" w:rsidR="00116594" w:rsidRPr="00ED2B0F" w:rsidRDefault="00116594" w:rsidP="00116594">
            <w:pPr>
              <w:keepNext/>
              <w:jc w:val="center"/>
              <w:rPr>
                <w:rFonts w:ascii="Arial" w:hAnsi="Arial" w:cs="Arial"/>
                <w:sz w:val="20"/>
                <w:szCs w:val="20"/>
              </w:rPr>
            </w:pPr>
          </w:p>
        </w:tc>
        <w:tc>
          <w:tcPr>
            <w:tcW w:w="540" w:type="dxa"/>
            <w:vAlign w:val="center"/>
          </w:tcPr>
          <w:p w14:paraId="61409F89" w14:textId="77777777" w:rsidR="00116594" w:rsidRPr="00ED2B0F" w:rsidRDefault="00116594" w:rsidP="00116594">
            <w:pPr>
              <w:keepNext/>
              <w:jc w:val="center"/>
              <w:rPr>
                <w:rFonts w:ascii="Arial" w:hAnsi="Arial" w:cs="Arial"/>
                <w:sz w:val="20"/>
                <w:szCs w:val="20"/>
              </w:rPr>
            </w:pPr>
          </w:p>
        </w:tc>
        <w:tc>
          <w:tcPr>
            <w:tcW w:w="720" w:type="dxa"/>
            <w:vAlign w:val="center"/>
          </w:tcPr>
          <w:p w14:paraId="07352A88" w14:textId="77777777" w:rsidR="00116594" w:rsidRPr="00ED2B0F" w:rsidRDefault="00116594" w:rsidP="00116594">
            <w:pPr>
              <w:keepNext/>
              <w:jc w:val="center"/>
              <w:rPr>
                <w:rFonts w:ascii="Arial" w:hAnsi="Arial" w:cs="Arial"/>
                <w:sz w:val="20"/>
                <w:szCs w:val="20"/>
              </w:rPr>
            </w:pPr>
          </w:p>
        </w:tc>
        <w:tc>
          <w:tcPr>
            <w:tcW w:w="900" w:type="dxa"/>
            <w:vAlign w:val="center"/>
          </w:tcPr>
          <w:p w14:paraId="1DAD5C21"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1EB424B9"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50AC199B" w14:textId="77777777" w:rsidTr="00116594">
        <w:trPr>
          <w:trHeight w:val="360"/>
        </w:trPr>
        <w:tc>
          <w:tcPr>
            <w:tcW w:w="456" w:type="dxa"/>
            <w:noWrap/>
            <w:vAlign w:val="center"/>
          </w:tcPr>
          <w:p w14:paraId="71946C35"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12</w:t>
            </w:r>
          </w:p>
        </w:tc>
        <w:tc>
          <w:tcPr>
            <w:tcW w:w="1569" w:type="dxa"/>
            <w:noWrap/>
            <w:vAlign w:val="center"/>
          </w:tcPr>
          <w:p w14:paraId="66080F2F"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A+180_E+00</w:t>
            </w:r>
          </w:p>
        </w:tc>
        <w:tc>
          <w:tcPr>
            <w:tcW w:w="534" w:type="dxa"/>
            <w:noWrap/>
            <w:vAlign w:val="center"/>
          </w:tcPr>
          <w:p w14:paraId="5E3B677F"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180</w:t>
            </w:r>
          </w:p>
        </w:tc>
        <w:tc>
          <w:tcPr>
            <w:tcW w:w="428" w:type="dxa"/>
            <w:vAlign w:val="center"/>
          </w:tcPr>
          <w:p w14:paraId="27FE62C8"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569" w:type="dxa"/>
            <w:vAlign w:val="center"/>
          </w:tcPr>
          <w:p w14:paraId="65205EDB" w14:textId="77777777" w:rsidR="00116594" w:rsidRPr="00ED2B0F" w:rsidRDefault="00116594" w:rsidP="00116594">
            <w:pPr>
              <w:keepNext/>
              <w:jc w:val="center"/>
              <w:rPr>
                <w:rFonts w:ascii="Arial" w:hAnsi="Arial" w:cs="Arial"/>
                <w:sz w:val="20"/>
                <w:szCs w:val="20"/>
              </w:rPr>
            </w:pPr>
          </w:p>
        </w:tc>
        <w:tc>
          <w:tcPr>
            <w:tcW w:w="540" w:type="dxa"/>
            <w:vAlign w:val="center"/>
          </w:tcPr>
          <w:p w14:paraId="25E3ED59" w14:textId="77777777" w:rsidR="00116594" w:rsidRPr="00ED2B0F" w:rsidRDefault="00116594" w:rsidP="00116594">
            <w:pPr>
              <w:keepNext/>
              <w:jc w:val="center"/>
              <w:rPr>
                <w:rFonts w:ascii="Arial" w:hAnsi="Arial" w:cs="Arial"/>
                <w:sz w:val="20"/>
                <w:szCs w:val="20"/>
              </w:rPr>
            </w:pPr>
          </w:p>
        </w:tc>
        <w:tc>
          <w:tcPr>
            <w:tcW w:w="720" w:type="dxa"/>
            <w:vAlign w:val="center"/>
          </w:tcPr>
          <w:p w14:paraId="3415377D" w14:textId="77777777" w:rsidR="00116594" w:rsidRPr="00ED2B0F" w:rsidRDefault="00116594" w:rsidP="00116594">
            <w:pPr>
              <w:keepNext/>
              <w:jc w:val="center"/>
              <w:rPr>
                <w:rFonts w:ascii="Arial" w:hAnsi="Arial" w:cs="Arial"/>
                <w:sz w:val="20"/>
                <w:szCs w:val="20"/>
              </w:rPr>
            </w:pPr>
          </w:p>
        </w:tc>
        <w:tc>
          <w:tcPr>
            <w:tcW w:w="900" w:type="dxa"/>
            <w:vAlign w:val="center"/>
          </w:tcPr>
          <w:p w14:paraId="2CFE8D2E" w14:textId="77777777" w:rsidR="00116594" w:rsidRPr="00ED2B0F" w:rsidRDefault="00116594" w:rsidP="00116594">
            <w:pPr>
              <w:keepNext/>
              <w:jc w:val="center"/>
              <w:rPr>
                <w:rFonts w:ascii="Arial" w:hAnsi="Arial" w:cs="Arial"/>
                <w:sz w:val="20"/>
                <w:szCs w:val="20"/>
              </w:rPr>
            </w:pPr>
          </w:p>
        </w:tc>
        <w:tc>
          <w:tcPr>
            <w:tcW w:w="540" w:type="dxa"/>
            <w:vAlign w:val="center"/>
          </w:tcPr>
          <w:p w14:paraId="3C7ADE3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75C6BE56" w14:textId="77777777" w:rsidTr="00116594">
        <w:trPr>
          <w:trHeight w:val="360"/>
        </w:trPr>
        <w:tc>
          <w:tcPr>
            <w:tcW w:w="456" w:type="dxa"/>
            <w:noWrap/>
            <w:vAlign w:val="center"/>
          </w:tcPr>
          <w:p w14:paraId="755F3489"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13</w:t>
            </w:r>
          </w:p>
        </w:tc>
        <w:tc>
          <w:tcPr>
            <w:tcW w:w="1569" w:type="dxa"/>
            <w:noWrap/>
            <w:vAlign w:val="center"/>
          </w:tcPr>
          <w:p w14:paraId="606F54D1"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+000</w:t>
            </w:r>
            <w:r>
              <w:rPr>
                <w:rFonts w:ascii="Courier New" w:hAnsi="Courier New" w:cs="Courier New"/>
                <w:b/>
                <w:sz w:val="20"/>
                <w:szCs w:val="20"/>
              </w:rPr>
              <w:t>_E+35</w:t>
            </w:r>
          </w:p>
        </w:tc>
        <w:tc>
          <w:tcPr>
            <w:tcW w:w="534" w:type="dxa"/>
            <w:noWrap/>
            <w:vAlign w:val="center"/>
          </w:tcPr>
          <w:p w14:paraId="2A15C93E"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428" w:type="dxa"/>
            <w:vAlign w:val="center"/>
          </w:tcPr>
          <w:p w14:paraId="20D617E8"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505FE497" w14:textId="77777777" w:rsidR="00116594" w:rsidRPr="00ED2B0F" w:rsidRDefault="00116594" w:rsidP="00116594">
            <w:pPr>
              <w:keepNext/>
              <w:jc w:val="center"/>
              <w:rPr>
                <w:rFonts w:ascii="Arial" w:hAnsi="Arial" w:cs="Arial"/>
                <w:sz w:val="20"/>
                <w:szCs w:val="20"/>
              </w:rPr>
            </w:pPr>
          </w:p>
        </w:tc>
        <w:tc>
          <w:tcPr>
            <w:tcW w:w="540" w:type="dxa"/>
            <w:vAlign w:val="center"/>
          </w:tcPr>
          <w:p w14:paraId="09D14F5F" w14:textId="77777777" w:rsidR="00116594" w:rsidRPr="00ED2B0F" w:rsidRDefault="00116594" w:rsidP="00116594">
            <w:pPr>
              <w:keepNext/>
              <w:jc w:val="center"/>
              <w:rPr>
                <w:rFonts w:ascii="Arial" w:hAnsi="Arial" w:cs="Arial"/>
                <w:sz w:val="20"/>
                <w:szCs w:val="20"/>
              </w:rPr>
            </w:pPr>
          </w:p>
        </w:tc>
        <w:tc>
          <w:tcPr>
            <w:tcW w:w="720" w:type="dxa"/>
            <w:vAlign w:val="center"/>
          </w:tcPr>
          <w:p w14:paraId="3DDEB32C" w14:textId="77777777" w:rsidR="00116594" w:rsidRPr="00ED2B0F" w:rsidRDefault="00116594" w:rsidP="00116594">
            <w:pPr>
              <w:keepNext/>
              <w:jc w:val="center"/>
              <w:rPr>
                <w:rFonts w:ascii="Arial" w:hAnsi="Arial" w:cs="Arial"/>
                <w:sz w:val="20"/>
                <w:szCs w:val="20"/>
              </w:rPr>
            </w:pPr>
          </w:p>
        </w:tc>
        <w:tc>
          <w:tcPr>
            <w:tcW w:w="900" w:type="dxa"/>
            <w:vAlign w:val="center"/>
          </w:tcPr>
          <w:p w14:paraId="238C79A6" w14:textId="77777777" w:rsidR="00116594" w:rsidRPr="00ED2B0F" w:rsidRDefault="00116594" w:rsidP="00116594">
            <w:pPr>
              <w:keepNext/>
              <w:jc w:val="center"/>
              <w:rPr>
                <w:rFonts w:ascii="Arial" w:hAnsi="Arial" w:cs="Arial"/>
                <w:sz w:val="20"/>
                <w:szCs w:val="20"/>
              </w:rPr>
            </w:pPr>
          </w:p>
        </w:tc>
        <w:tc>
          <w:tcPr>
            <w:tcW w:w="540" w:type="dxa"/>
            <w:vAlign w:val="center"/>
          </w:tcPr>
          <w:p w14:paraId="5F23A6E6"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3E1FDB61" w14:textId="77777777" w:rsidTr="00116594">
        <w:trPr>
          <w:trHeight w:val="360"/>
        </w:trPr>
        <w:tc>
          <w:tcPr>
            <w:tcW w:w="456" w:type="dxa"/>
            <w:noWrap/>
            <w:vAlign w:val="center"/>
          </w:tcPr>
          <w:p w14:paraId="6480E1F3"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14</w:t>
            </w:r>
          </w:p>
        </w:tc>
        <w:tc>
          <w:tcPr>
            <w:tcW w:w="1569" w:type="dxa"/>
            <w:noWrap/>
            <w:vAlign w:val="center"/>
          </w:tcPr>
          <w:p w14:paraId="3F691918"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+045</w:t>
            </w:r>
            <w:r>
              <w:rPr>
                <w:rFonts w:ascii="Courier New" w:hAnsi="Courier New" w:cs="Courier New"/>
                <w:b/>
                <w:sz w:val="20"/>
                <w:szCs w:val="20"/>
              </w:rPr>
              <w:t>_E+35</w:t>
            </w:r>
          </w:p>
        </w:tc>
        <w:tc>
          <w:tcPr>
            <w:tcW w:w="534" w:type="dxa"/>
            <w:noWrap/>
            <w:vAlign w:val="center"/>
          </w:tcPr>
          <w:p w14:paraId="3DF4843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45</w:t>
            </w:r>
          </w:p>
        </w:tc>
        <w:tc>
          <w:tcPr>
            <w:tcW w:w="428" w:type="dxa"/>
            <w:vAlign w:val="center"/>
          </w:tcPr>
          <w:p w14:paraId="687FF07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0F37F213" w14:textId="77777777" w:rsidR="00116594" w:rsidRPr="00ED2B0F" w:rsidRDefault="00116594" w:rsidP="00116594">
            <w:pPr>
              <w:keepNext/>
              <w:jc w:val="center"/>
              <w:rPr>
                <w:rFonts w:ascii="Arial" w:hAnsi="Arial" w:cs="Arial"/>
                <w:sz w:val="20"/>
                <w:szCs w:val="20"/>
              </w:rPr>
            </w:pPr>
          </w:p>
        </w:tc>
        <w:tc>
          <w:tcPr>
            <w:tcW w:w="540" w:type="dxa"/>
            <w:vAlign w:val="center"/>
          </w:tcPr>
          <w:p w14:paraId="704E8044" w14:textId="77777777" w:rsidR="00116594" w:rsidRPr="00ED2B0F" w:rsidRDefault="00116594" w:rsidP="00116594">
            <w:pPr>
              <w:keepNext/>
              <w:jc w:val="center"/>
              <w:rPr>
                <w:rFonts w:ascii="Arial" w:hAnsi="Arial" w:cs="Arial"/>
                <w:sz w:val="20"/>
                <w:szCs w:val="20"/>
              </w:rPr>
            </w:pPr>
          </w:p>
        </w:tc>
        <w:tc>
          <w:tcPr>
            <w:tcW w:w="720" w:type="dxa"/>
            <w:vAlign w:val="center"/>
          </w:tcPr>
          <w:p w14:paraId="0E9BA7D8" w14:textId="77777777" w:rsidR="00116594" w:rsidRPr="00ED2B0F" w:rsidRDefault="00116594" w:rsidP="00116594">
            <w:pPr>
              <w:keepNext/>
              <w:jc w:val="center"/>
              <w:rPr>
                <w:rFonts w:ascii="Arial" w:hAnsi="Arial" w:cs="Arial"/>
                <w:sz w:val="20"/>
                <w:szCs w:val="20"/>
              </w:rPr>
            </w:pPr>
          </w:p>
        </w:tc>
        <w:tc>
          <w:tcPr>
            <w:tcW w:w="900" w:type="dxa"/>
            <w:vAlign w:val="center"/>
          </w:tcPr>
          <w:p w14:paraId="0482B5C1" w14:textId="77777777" w:rsidR="00116594" w:rsidRPr="00ED2B0F" w:rsidRDefault="00116594" w:rsidP="00116594">
            <w:pPr>
              <w:keepNext/>
              <w:jc w:val="center"/>
              <w:rPr>
                <w:rFonts w:ascii="Arial" w:hAnsi="Arial" w:cs="Arial"/>
                <w:sz w:val="20"/>
                <w:szCs w:val="20"/>
              </w:rPr>
            </w:pPr>
          </w:p>
        </w:tc>
        <w:tc>
          <w:tcPr>
            <w:tcW w:w="540" w:type="dxa"/>
            <w:vAlign w:val="center"/>
          </w:tcPr>
          <w:p w14:paraId="25836E01"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1410FDC0" w14:textId="77777777" w:rsidTr="00116594">
        <w:trPr>
          <w:trHeight w:val="360"/>
        </w:trPr>
        <w:tc>
          <w:tcPr>
            <w:tcW w:w="456" w:type="dxa"/>
            <w:noWrap/>
            <w:vAlign w:val="center"/>
          </w:tcPr>
          <w:p w14:paraId="672FE8DC"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15</w:t>
            </w:r>
          </w:p>
        </w:tc>
        <w:tc>
          <w:tcPr>
            <w:tcW w:w="1569" w:type="dxa"/>
            <w:noWrap/>
            <w:vAlign w:val="center"/>
          </w:tcPr>
          <w:p w14:paraId="34052AD8"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-045</w:t>
            </w:r>
            <w:r>
              <w:rPr>
                <w:rFonts w:ascii="Courier New" w:hAnsi="Courier New" w:cs="Courier New"/>
                <w:b/>
                <w:sz w:val="20"/>
                <w:szCs w:val="20"/>
              </w:rPr>
              <w:t>_E+35</w:t>
            </w:r>
          </w:p>
        </w:tc>
        <w:tc>
          <w:tcPr>
            <w:tcW w:w="534" w:type="dxa"/>
            <w:noWrap/>
            <w:vAlign w:val="center"/>
          </w:tcPr>
          <w:p w14:paraId="45498206"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-45</w:t>
            </w:r>
          </w:p>
        </w:tc>
        <w:tc>
          <w:tcPr>
            <w:tcW w:w="428" w:type="dxa"/>
            <w:vAlign w:val="center"/>
          </w:tcPr>
          <w:p w14:paraId="300E0D0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261782A4" w14:textId="77777777" w:rsidR="00116594" w:rsidRPr="00ED2B0F" w:rsidRDefault="00116594" w:rsidP="00116594">
            <w:pPr>
              <w:keepNext/>
              <w:jc w:val="center"/>
              <w:rPr>
                <w:rFonts w:ascii="Arial" w:hAnsi="Arial" w:cs="Arial"/>
                <w:sz w:val="20"/>
                <w:szCs w:val="20"/>
              </w:rPr>
            </w:pPr>
          </w:p>
        </w:tc>
        <w:tc>
          <w:tcPr>
            <w:tcW w:w="540" w:type="dxa"/>
            <w:vAlign w:val="center"/>
          </w:tcPr>
          <w:p w14:paraId="6EFB9C07" w14:textId="77777777" w:rsidR="00116594" w:rsidRPr="00ED2B0F" w:rsidRDefault="00116594" w:rsidP="00116594">
            <w:pPr>
              <w:keepNext/>
              <w:jc w:val="center"/>
              <w:rPr>
                <w:rFonts w:ascii="Arial" w:hAnsi="Arial" w:cs="Arial"/>
                <w:sz w:val="20"/>
                <w:szCs w:val="20"/>
              </w:rPr>
            </w:pPr>
          </w:p>
        </w:tc>
        <w:tc>
          <w:tcPr>
            <w:tcW w:w="720" w:type="dxa"/>
            <w:vAlign w:val="center"/>
          </w:tcPr>
          <w:p w14:paraId="459D9933" w14:textId="77777777" w:rsidR="00116594" w:rsidRPr="00ED2B0F" w:rsidRDefault="00116594" w:rsidP="00116594">
            <w:pPr>
              <w:keepNext/>
              <w:jc w:val="center"/>
              <w:rPr>
                <w:rFonts w:ascii="Arial" w:hAnsi="Arial" w:cs="Arial"/>
                <w:sz w:val="20"/>
                <w:szCs w:val="20"/>
              </w:rPr>
            </w:pPr>
          </w:p>
        </w:tc>
        <w:tc>
          <w:tcPr>
            <w:tcW w:w="900" w:type="dxa"/>
            <w:vAlign w:val="center"/>
          </w:tcPr>
          <w:p w14:paraId="4A0B1FA8" w14:textId="77777777" w:rsidR="00116594" w:rsidRPr="00ED2B0F" w:rsidRDefault="00116594" w:rsidP="00116594">
            <w:pPr>
              <w:keepNext/>
              <w:jc w:val="center"/>
              <w:rPr>
                <w:rFonts w:ascii="Arial" w:hAnsi="Arial" w:cs="Arial"/>
                <w:sz w:val="20"/>
                <w:szCs w:val="20"/>
              </w:rPr>
            </w:pPr>
          </w:p>
        </w:tc>
        <w:tc>
          <w:tcPr>
            <w:tcW w:w="540" w:type="dxa"/>
            <w:vAlign w:val="center"/>
          </w:tcPr>
          <w:p w14:paraId="27CA399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79AF2277" w14:textId="77777777" w:rsidTr="00116594">
        <w:trPr>
          <w:trHeight w:val="360"/>
        </w:trPr>
        <w:tc>
          <w:tcPr>
            <w:tcW w:w="456" w:type="dxa"/>
            <w:noWrap/>
            <w:vAlign w:val="center"/>
          </w:tcPr>
          <w:p w14:paraId="6AE36DB0"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16</w:t>
            </w:r>
          </w:p>
        </w:tc>
        <w:tc>
          <w:tcPr>
            <w:tcW w:w="1569" w:type="dxa"/>
            <w:noWrap/>
            <w:vAlign w:val="center"/>
          </w:tcPr>
          <w:p w14:paraId="31F3E8F5"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+030</w:t>
            </w:r>
            <w:r>
              <w:rPr>
                <w:rFonts w:ascii="Courier New" w:hAnsi="Courier New" w:cs="Courier New"/>
                <w:b/>
                <w:sz w:val="20"/>
                <w:szCs w:val="20"/>
              </w:rPr>
              <w:t>_E+35</w:t>
            </w:r>
          </w:p>
        </w:tc>
        <w:tc>
          <w:tcPr>
            <w:tcW w:w="534" w:type="dxa"/>
            <w:noWrap/>
            <w:vAlign w:val="center"/>
          </w:tcPr>
          <w:p w14:paraId="753CC7C2"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30</w:t>
            </w:r>
          </w:p>
        </w:tc>
        <w:tc>
          <w:tcPr>
            <w:tcW w:w="428" w:type="dxa"/>
            <w:vAlign w:val="center"/>
          </w:tcPr>
          <w:p w14:paraId="37C845A1"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1923F78D" w14:textId="77777777" w:rsidR="00116594" w:rsidRPr="00ED2B0F" w:rsidRDefault="00116594" w:rsidP="00116594">
            <w:pPr>
              <w:keepNext/>
              <w:jc w:val="center"/>
              <w:rPr>
                <w:rFonts w:ascii="Arial" w:hAnsi="Arial" w:cs="Arial"/>
                <w:sz w:val="20"/>
                <w:szCs w:val="20"/>
              </w:rPr>
            </w:pPr>
          </w:p>
        </w:tc>
        <w:tc>
          <w:tcPr>
            <w:tcW w:w="540" w:type="dxa"/>
            <w:vAlign w:val="center"/>
          </w:tcPr>
          <w:p w14:paraId="13DC8955" w14:textId="77777777" w:rsidR="00116594" w:rsidRPr="00ED2B0F" w:rsidRDefault="00116594" w:rsidP="00116594">
            <w:pPr>
              <w:keepNext/>
              <w:jc w:val="center"/>
              <w:rPr>
                <w:rFonts w:ascii="Arial" w:hAnsi="Arial" w:cs="Arial"/>
                <w:sz w:val="20"/>
                <w:szCs w:val="20"/>
              </w:rPr>
            </w:pPr>
          </w:p>
        </w:tc>
        <w:tc>
          <w:tcPr>
            <w:tcW w:w="720" w:type="dxa"/>
            <w:vAlign w:val="center"/>
          </w:tcPr>
          <w:p w14:paraId="0E8D42B2"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5C445EB6" w14:textId="77777777" w:rsidR="00116594" w:rsidRPr="00ED2B0F" w:rsidRDefault="00116594" w:rsidP="00116594">
            <w:pPr>
              <w:keepNext/>
              <w:jc w:val="center"/>
              <w:rPr>
                <w:rFonts w:ascii="Arial" w:hAnsi="Arial" w:cs="Arial"/>
                <w:sz w:val="20"/>
                <w:szCs w:val="20"/>
              </w:rPr>
            </w:pPr>
            <w:r>
              <w:rPr>
                <w:rFonts w:ascii="Arial" w:hAnsi="Arial" w:cs="Arial"/>
                <w:sz w:val="20"/>
                <w:szCs w:val="20"/>
              </w:rPr>
              <w:t>X</w:t>
            </w:r>
          </w:p>
        </w:tc>
        <w:tc>
          <w:tcPr>
            <w:tcW w:w="540" w:type="dxa"/>
            <w:vAlign w:val="center"/>
          </w:tcPr>
          <w:p w14:paraId="45F240DC" w14:textId="77777777" w:rsidR="00116594" w:rsidRPr="00ED2B0F" w:rsidRDefault="00116594" w:rsidP="00116594">
            <w:pPr>
              <w:keepNext/>
              <w:jc w:val="center"/>
              <w:rPr>
                <w:rFonts w:ascii="Arial" w:hAnsi="Arial" w:cs="Arial"/>
                <w:sz w:val="20"/>
                <w:szCs w:val="20"/>
              </w:rPr>
            </w:pPr>
          </w:p>
        </w:tc>
      </w:tr>
      <w:tr w:rsidR="00116594" w:rsidRPr="00ED2B0F" w14:paraId="2F6EC9B9" w14:textId="77777777" w:rsidTr="00116594">
        <w:trPr>
          <w:trHeight w:val="360"/>
        </w:trPr>
        <w:tc>
          <w:tcPr>
            <w:tcW w:w="456" w:type="dxa"/>
            <w:noWrap/>
            <w:vAlign w:val="center"/>
          </w:tcPr>
          <w:p w14:paraId="4ECA3AAC"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17</w:t>
            </w:r>
          </w:p>
        </w:tc>
        <w:tc>
          <w:tcPr>
            <w:tcW w:w="1569" w:type="dxa"/>
            <w:noWrap/>
            <w:vAlign w:val="center"/>
          </w:tcPr>
          <w:p w14:paraId="3F39B3AC"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-030</w:t>
            </w:r>
            <w:r>
              <w:rPr>
                <w:rFonts w:ascii="Courier New" w:hAnsi="Courier New" w:cs="Courier New"/>
                <w:b/>
                <w:sz w:val="20"/>
                <w:szCs w:val="20"/>
              </w:rPr>
              <w:t>_E+35</w:t>
            </w:r>
          </w:p>
        </w:tc>
        <w:tc>
          <w:tcPr>
            <w:tcW w:w="534" w:type="dxa"/>
            <w:noWrap/>
            <w:vAlign w:val="center"/>
          </w:tcPr>
          <w:p w14:paraId="23AEA98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-30</w:t>
            </w:r>
          </w:p>
        </w:tc>
        <w:tc>
          <w:tcPr>
            <w:tcW w:w="428" w:type="dxa"/>
            <w:vAlign w:val="center"/>
          </w:tcPr>
          <w:p w14:paraId="7EA94912"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3F6532DF" w14:textId="77777777" w:rsidR="00116594" w:rsidRPr="00ED2B0F" w:rsidRDefault="00116594" w:rsidP="00116594">
            <w:pPr>
              <w:keepNext/>
              <w:jc w:val="center"/>
              <w:rPr>
                <w:rFonts w:ascii="Arial" w:hAnsi="Arial" w:cs="Arial"/>
                <w:sz w:val="20"/>
                <w:szCs w:val="20"/>
              </w:rPr>
            </w:pPr>
          </w:p>
        </w:tc>
        <w:tc>
          <w:tcPr>
            <w:tcW w:w="540" w:type="dxa"/>
            <w:vAlign w:val="center"/>
          </w:tcPr>
          <w:p w14:paraId="285D6E41" w14:textId="77777777" w:rsidR="00116594" w:rsidRPr="00ED2B0F" w:rsidRDefault="00116594" w:rsidP="00116594">
            <w:pPr>
              <w:keepNext/>
              <w:jc w:val="center"/>
              <w:rPr>
                <w:rFonts w:ascii="Arial" w:hAnsi="Arial" w:cs="Arial"/>
                <w:sz w:val="20"/>
                <w:szCs w:val="20"/>
              </w:rPr>
            </w:pPr>
          </w:p>
        </w:tc>
        <w:tc>
          <w:tcPr>
            <w:tcW w:w="720" w:type="dxa"/>
            <w:vAlign w:val="center"/>
          </w:tcPr>
          <w:p w14:paraId="235B73E7"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067A38EB" w14:textId="77777777" w:rsidR="00116594" w:rsidRPr="00ED2B0F" w:rsidRDefault="00116594" w:rsidP="00116594">
            <w:pPr>
              <w:keepNext/>
              <w:jc w:val="center"/>
              <w:rPr>
                <w:rFonts w:ascii="Arial" w:hAnsi="Arial" w:cs="Arial"/>
                <w:sz w:val="20"/>
                <w:szCs w:val="20"/>
              </w:rPr>
            </w:pPr>
            <w:r>
              <w:rPr>
                <w:rFonts w:ascii="Arial" w:hAnsi="Arial" w:cs="Arial"/>
                <w:sz w:val="20"/>
                <w:szCs w:val="20"/>
              </w:rPr>
              <w:t>X</w:t>
            </w:r>
          </w:p>
        </w:tc>
        <w:tc>
          <w:tcPr>
            <w:tcW w:w="540" w:type="dxa"/>
            <w:vAlign w:val="center"/>
          </w:tcPr>
          <w:p w14:paraId="19E6343D" w14:textId="77777777" w:rsidR="00116594" w:rsidRPr="00ED2B0F" w:rsidRDefault="00116594" w:rsidP="00116594">
            <w:pPr>
              <w:keepNext/>
              <w:jc w:val="center"/>
              <w:rPr>
                <w:rFonts w:ascii="Arial" w:hAnsi="Arial" w:cs="Arial"/>
                <w:sz w:val="20"/>
                <w:szCs w:val="20"/>
              </w:rPr>
            </w:pPr>
          </w:p>
        </w:tc>
      </w:tr>
      <w:tr w:rsidR="00116594" w:rsidRPr="00ED2B0F" w14:paraId="6D0D99C0" w14:textId="77777777" w:rsidTr="00116594">
        <w:trPr>
          <w:trHeight w:val="360"/>
        </w:trPr>
        <w:tc>
          <w:tcPr>
            <w:tcW w:w="456" w:type="dxa"/>
            <w:noWrap/>
            <w:vAlign w:val="center"/>
          </w:tcPr>
          <w:p w14:paraId="483D9593"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18</w:t>
            </w:r>
          </w:p>
        </w:tc>
        <w:tc>
          <w:tcPr>
            <w:tcW w:w="1569" w:type="dxa"/>
            <w:noWrap/>
            <w:vAlign w:val="center"/>
          </w:tcPr>
          <w:p w14:paraId="7D9FFA4C"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+090</w:t>
            </w:r>
            <w:r>
              <w:rPr>
                <w:rFonts w:ascii="Courier New" w:hAnsi="Courier New" w:cs="Courier New"/>
                <w:b/>
                <w:sz w:val="20"/>
                <w:szCs w:val="20"/>
              </w:rPr>
              <w:t>_E+35</w:t>
            </w:r>
          </w:p>
        </w:tc>
        <w:tc>
          <w:tcPr>
            <w:tcW w:w="534" w:type="dxa"/>
            <w:noWrap/>
            <w:vAlign w:val="center"/>
          </w:tcPr>
          <w:p w14:paraId="7D5223E7"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90</w:t>
            </w:r>
          </w:p>
        </w:tc>
        <w:tc>
          <w:tcPr>
            <w:tcW w:w="428" w:type="dxa"/>
            <w:vAlign w:val="center"/>
          </w:tcPr>
          <w:p w14:paraId="53383D2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2F8E8165" w14:textId="77777777" w:rsidR="00116594" w:rsidRPr="00ED2B0F" w:rsidRDefault="00116594" w:rsidP="00116594">
            <w:pPr>
              <w:keepNext/>
              <w:jc w:val="center"/>
              <w:rPr>
                <w:rFonts w:ascii="Arial" w:hAnsi="Arial" w:cs="Arial"/>
                <w:sz w:val="20"/>
                <w:szCs w:val="20"/>
              </w:rPr>
            </w:pPr>
          </w:p>
        </w:tc>
        <w:tc>
          <w:tcPr>
            <w:tcW w:w="540" w:type="dxa"/>
            <w:vAlign w:val="center"/>
          </w:tcPr>
          <w:p w14:paraId="0906C813" w14:textId="77777777" w:rsidR="00116594" w:rsidRPr="00ED2B0F" w:rsidRDefault="00116594" w:rsidP="00116594">
            <w:pPr>
              <w:keepNext/>
              <w:jc w:val="center"/>
              <w:rPr>
                <w:rFonts w:ascii="Arial" w:hAnsi="Arial" w:cs="Arial"/>
                <w:sz w:val="20"/>
                <w:szCs w:val="20"/>
              </w:rPr>
            </w:pPr>
          </w:p>
        </w:tc>
        <w:tc>
          <w:tcPr>
            <w:tcW w:w="720" w:type="dxa"/>
            <w:vAlign w:val="center"/>
          </w:tcPr>
          <w:p w14:paraId="64364636" w14:textId="77777777" w:rsidR="00116594" w:rsidRPr="00ED2B0F" w:rsidRDefault="00116594" w:rsidP="00116594">
            <w:pPr>
              <w:keepNext/>
              <w:jc w:val="center"/>
              <w:rPr>
                <w:rFonts w:ascii="Arial" w:hAnsi="Arial" w:cs="Arial"/>
                <w:sz w:val="20"/>
                <w:szCs w:val="20"/>
              </w:rPr>
            </w:pPr>
          </w:p>
        </w:tc>
        <w:tc>
          <w:tcPr>
            <w:tcW w:w="900" w:type="dxa"/>
            <w:vAlign w:val="center"/>
          </w:tcPr>
          <w:p w14:paraId="11306022" w14:textId="77777777" w:rsidR="00116594" w:rsidRPr="00ED2B0F" w:rsidRDefault="00116594" w:rsidP="00116594">
            <w:pPr>
              <w:keepNext/>
              <w:jc w:val="center"/>
              <w:rPr>
                <w:rFonts w:ascii="Arial" w:hAnsi="Arial" w:cs="Arial"/>
                <w:sz w:val="20"/>
                <w:szCs w:val="20"/>
              </w:rPr>
            </w:pPr>
          </w:p>
        </w:tc>
        <w:tc>
          <w:tcPr>
            <w:tcW w:w="540" w:type="dxa"/>
            <w:vAlign w:val="center"/>
          </w:tcPr>
          <w:p w14:paraId="07E4BC0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7EA8EA39" w14:textId="77777777" w:rsidTr="00116594">
        <w:trPr>
          <w:trHeight w:val="360"/>
        </w:trPr>
        <w:tc>
          <w:tcPr>
            <w:tcW w:w="456" w:type="dxa"/>
            <w:noWrap/>
            <w:vAlign w:val="center"/>
          </w:tcPr>
          <w:p w14:paraId="3DD052B6"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19</w:t>
            </w:r>
          </w:p>
        </w:tc>
        <w:tc>
          <w:tcPr>
            <w:tcW w:w="1569" w:type="dxa"/>
            <w:noWrap/>
            <w:vAlign w:val="center"/>
          </w:tcPr>
          <w:p w14:paraId="7C01E29C"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-090</w:t>
            </w:r>
            <w:r>
              <w:rPr>
                <w:rFonts w:ascii="Courier New" w:hAnsi="Courier New" w:cs="Courier New"/>
                <w:b/>
                <w:sz w:val="20"/>
                <w:szCs w:val="20"/>
              </w:rPr>
              <w:t>_E+35</w:t>
            </w:r>
          </w:p>
        </w:tc>
        <w:tc>
          <w:tcPr>
            <w:tcW w:w="534" w:type="dxa"/>
            <w:noWrap/>
            <w:vAlign w:val="center"/>
          </w:tcPr>
          <w:p w14:paraId="6F5F7A59"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-90</w:t>
            </w:r>
          </w:p>
        </w:tc>
        <w:tc>
          <w:tcPr>
            <w:tcW w:w="428" w:type="dxa"/>
            <w:vAlign w:val="center"/>
          </w:tcPr>
          <w:p w14:paraId="3CE595F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4EB68197" w14:textId="77777777" w:rsidR="00116594" w:rsidRPr="00ED2B0F" w:rsidRDefault="00116594" w:rsidP="00116594">
            <w:pPr>
              <w:keepNext/>
              <w:jc w:val="center"/>
              <w:rPr>
                <w:rFonts w:ascii="Arial" w:hAnsi="Arial" w:cs="Arial"/>
                <w:sz w:val="20"/>
                <w:szCs w:val="20"/>
              </w:rPr>
            </w:pPr>
          </w:p>
        </w:tc>
        <w:tc>
          <w:tcPr>
            <w:tcW w:w="540" w:type="dxa"/>
            <w:vAlign w:val="center"/>
          </w:tcPr>
          <w:p w14:paraId="4A96506D" w14:textId="77777777" w:rsidR="00116594" w:rsidRPr="00ED2B0F" w:rsidRDefault="00116594" w:rsidP="00116594">
            <w:pPr>
              <w:keepNext/>
              <w:jc w:val="center"/>
              <w:rPr>
                <w:rFonts w:ascii="Arial" w:hAnsi="Arial" w:cs="Arial"/>
                <w:sz w:val="20"/>
                <w:szCs w:val="20"/>
              </w:rPr>
            </w:pPr>
          </w:p>
        </w:tc>
        <w:tc>
          <w:tcPr>
            <w:tcW w:w="720" w:type="dxa"/>
            <w:vAlign w:val="center"/>
          </w:tcPr>
          <w:p w14:paraId="039845E2" w14:textId="77777777" w:rsidR="00116594" w:rsidRPr="00ED2B0F" w:rsidRDefault="00116594" w:rsidP="00116594">
            <w:pPr>
              <w:keepNext/>
              <w:jc w:val="center"/>
              <w:rPr>
                <w:rFonts w:ascii="Arial" w:hAnsi="Arial" w:cs="Arial"/>
                <w:sz w:val="20"/>
                <w:szCs w:val="20"/>
              </w:rPr>
            </w:pPr>
          </w:p>
        </w:tc>
        <w:tc>
          <w:tcPr>
            <w:tcW w:w="900" w:type="dxa"/>
            <w:vAlign w:val="center"/>
          </w:tcPr>
          <w:p w14:paraId="03BDB23E" w14:textId="77777777" w:rsidR="00116594" w:rsidRPr="00ED2B0F" w:rsidRDefault="00116594" w:rsidP="00116594">
            <w:pPr>
              <w:keepNext/>
              <w:jc w:val="center"/>
              <w:rPr>
                <w:rFonts w:ascii="Arial" w:hAnsi="Arial" w:cs="Arial"/>
                <w:sz w:val="20"/>
                <w:szCs w:val="20"/>
              </w:rPr>
            </w:pPr>
          </w:p>
        </w:tc>
        <w:tc>
          <w:tcPr>
            <w:tcW w:w="540" w:type="dxa"/>
            <w:vAlign w:val="center"/>
          </w:tcPr>
          <w:p w14:paraId="1F6B9E69"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5724577A" w14:textId="77777777" w:rsidTr="00116594">
        <w:trPr>
          <w:trHeight w:val="360"/>
        </w:trPr>
        <w:tc>
          <w:tcPr>
            <w:tcW w:w="456" w:type="dxa"/>
            <w:noWrap/>
            <w:vAlign w:val="center"/>
          </w:tcPr>
          <w:p w14:paraId="312E82DF"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20</w:t>
            </w:r>
          </w:p>
        </w:tc>
        <w:tc>
          <w:tcPr>
            <w:tcW w:w="1569" w:type="dxa"/>
            <w:noWrap/>
            <w:vAlign w:val="center"/>
          </w:tcPr>
          <w:p w14:paraId="605F69B8"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+110</w:t>
            </w:r>
            <w:r>
              <w:rPr>
                <w:rFonts w:ascii="Courier New" w:hAnsi="Courier New" w:cs="Courier New"/>
                <w:b/>
                <w:sz w:val="20"/>
                <w:szCs w:val="20"/>
              </w:rPr>
              <w:t>_E+35</w:t>
            </w:r>
          </w:p>
        </w:tc>
        <w:tc>
          <w:tcPr>
            <w:tcW w:w="534" w:type="dxa"/>
            <w:noWrap/>
            <w:vAlign w:val="center"/>
          </w:tcPr>
          <w:p w14:paraId="4767A756"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110</w:t>
            </w:r>
          </w:p>
        </w:tc>
        <w:tc>
          <w:tcPr>
            <w:tcW w:w="428" w:type="dxa"/>
            <w:vAlign w:val="center"/>
          </w:tcPr>
          <w:p w14:paraId="6E8B72DE"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76C2ACAD" w14:textId="77777777" w:rsidR="00116594" w:rsidRPr="00ED2B0F" w:rsidRDefault="00116594" w:rsidP="00116594">
            <w:pPr>
              <w:keepNext/>
              <w:jc w:val="center"/>
              <w:rPr>
                <w:rFonts w:ascii="Arial" w:hAnsi="Arial" w:cs="Arial"/>
                <w:sz w:val="20"/>
                <w:szCs w:val="20"/>
              </w:rPr>
            </w:pPr>
          </w:p>
        </w:tc>
        <w:tc>
          <w:tcPr>
            <w:tcW w:w="540" w:type="dxa"/>
            <w:vAlign w:val="center"/>
          </w:tcPr>
          <w:p w14:paraId="256756C5" w14:textId="77777777" w:rsidR="00116594" w:rsidRPr="00ED2B0F" w:rsidRDefault="00116594" w:rsidP="00116594">
            <w:pPr>
              <w:keepNext/>
              <w:jc w:val="center"/>
              <w:rPr>
                <w:rFonts w:ascii="Arial" w:hAnsi="Arial" w:cs="Arial"/>
                <w:sz w:val="20"/>
                <w:szCs w:val="20"/>
              </w:rPr>
            </w:pPr>
          </w:p>
        </w:tc>
        <w:tc>
          <w:tcPr>
            <w:tcW w:w="720" w:type="dxa"/>
            <w:vAlign w:val="center"/>
          </w:tcPr>
          <w:p w14:paraId="08788907" w14:textId="77777777" w:rsidR="00116594" w:rsidRPr="00ED2B0F" w:rsidRDefault="00116594" w:rsidP="00116594">
            <w:pPr>
              <w:keepNext/>
              <w:jc w:val="center"/>
              <w:rPr>
                <w:rFonts w:ascii="Arial" w:hAnsi="Arial" w:cs="Arial"/>
                <w:sz w:val="20"/>
                <w:szCs w:val="20"/>
              </w:rPr>
            </w:pPr>
          </w:p>
        </w:tc>
        <w:tc>
          <w:tcPr>
            <w:tcW w:w="900" w:type="dxa"/>
            <w:vAlign w:val="center"/>
          </w:tcPr>
          <w:p w14:paraId="132D93A2" w14:textId="77777777" w:rsidR="00116594" w:rsidRPr="00ED2B0F" w:rsidRDefault="00116594" w:rsidP="00116594">
            <w:pPr>
              <w:keepNext/>
              <w:jc w:val="center"/>
              <w:rPr>
                <w:rFonts w:ascii="Arial" w:hAnsi="Arial" w:cs="Arial"/>
                <w:sz w:val="20"/>
                <w:szCs w:val="20"/>
              </w:rPr>
            </w:pPr>
          </w:p>
        </w:tc>
        <w:tc>
          <w:tcPr>
            <w:tcW w:w="540" w:type="dxa"/>
            <w:vAlign w:val="center"/>
          </w:tcPr>
          <w:p w14:paraId="56856945" w14:textId="77777777" w:rsidR="00116594" w:rsidRPr="00ED2B0F" w:rsidRDefault="00116594" w:rsidP="00116594">
            <w:pPr>
              <w:keepNext/>
              <w:jc w:val="center"/>
              <w:rPr>
                <w:rFonts w:ascii="Arial" w:hAnsi="Arial" w:cs="Arial"/>
                <w:sz w:val="20"/>
                <w:szCs w:val="20"/>
              </w:rPr>
            </w:pPr>
          </w:p>
        </w:tc>
      </w:tr>
      <w:tr w:rsidR="00116594" w:rsidRPr="00ED2B0F" w14:paraId="2FAA6C45" w14:textId="77777777" w:rsidTr="00116594">
        <w:trPr>
          <w:trHeight w:val="360"/>
        </w:trPr>
        <w:tc>
          <w:tcPr>
            <w:tcW w:w="456" w:type="dxa"/>
            <w:noWrap/>
            <w:vAlign w:val="center"/>
          </w:tcPr>
          <w:p w14:paraId="283CD43D"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21</w:t>
            </w:r>
          </w:p>
        </w:tc>
        <w:tc>
          <w:tcPr>
            <w:tcW w:w="1569" w:type="dxa"/>
            <w:noWrap/>
            <w:vAlign w:val="center"/>
          </w:tcPr>
          <w:p w14:paraId="40A6F7BC"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-110</w:t>
            </w:r>
            <w:r>
              <w:rPr>
                <w:rFonts w:ascii="Courier New" w:hAnsi="Courier New" w:cs="Courier New"/>
                <w:b/>
                <w:sz w:val="20"/>
                <w:szCs w:val="20"/>
              </w:rPr>
              <w:t>_E+35</w:t>
            </w:r>
          </w:p>
        </w:tc>
        <w:tc>
          <w:tcPr>
            <w:tcW w:w="534" w:type="dxa"/>
            <w:noWrap/>
            <w:vAlign w:val="center"/>
          </w:tcPr>
          <w:p w14:paraId="607ABD63"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-110</w:t>
            </w:r>
          </w:p>
        </w:tc>
        <w:tc>
          <w:tcPr>
            <w:tcW w:w="428" w:type="dxa"/>
            <w:vAlign w:val="center"/>
          </w:tcPr>
          <w:p w14:paraId="5FC073DA"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752959D1" w14:textId="77777777" w:rsidR="00116594" w:rsidRPr="00ED2B0F" w:rsidRDefault="00116594" w:rsidP="00116594">
            <w:pPr>
              <w:keepNext/>
              <w:jc w:val="center"/>
              <w:rPr>
                <w:rFonts w:ascii="Arial" w:hAnsi="Arial" w:cs="Arial"/>
                <w:sz w:val="20"/>
                <w:szCs w:val="20"/>
              </w:rPr>
            </w:pPr>
          </w:p>
        </w:tc>
        <w:tc>
          <w:tcPr>
            <w:tcW w:w="540" w:type="dxa"/>
            <w:vAlign w:val="center"/>
          </w:tcPr>
          <w:p w14:paraId="4E67AF25" w14:textId="77777777" w:rsidR="00116594" w:rsidRPr="00ED2B0F" w:rsidRDefault="00116594" w:rsidP="00116594">
            <w:pPr>
              <w:keepNext/>
              <w:jc w:val="center"/>
              <w:rPr>
                <w:rFonts w:ascii="Arial" w:hAnsi="Arial" w:cs="Arial"/>
                <w:sz w:val="20"/>
                <w:szCs w:val="20"/>
              </w:rPr>
            </w:pPr>
          </w:p>
        </w:tc>
        <w:tc>
          <w:tcPr>
            <w:tcW w:w="720" w:type="dxa"/>
            <w:vAlign w:val="center"/>
          </w:tcPr>
          <w:p w14:paraId="7AB700F8" w14:textId="77777777" w:rsidR="00116594" w:rsidRPr="00ED2B0F" w:rsidRDefault="00116594" w:rsidP="00116594">
            <w:pPr>
              <w:keepNext/>
              <w:jc w:val="center"/>
              <w:rPr>
                <w:rFonts w:ascii="Arial" w:hAnsi="Arial" w:cs="Arial"/>
                <w:sz w:val="20"/>
                <w:szCs w:val="20"/>
              </w:rPr>
            </w:pPr>
          </w:p>
        </w:tc>
        <w:tc>
          <w:tcPr>
            <w:tcW w:w="900" w:type="dxa"/>
            <w:vAlign w:val="center"/>
          </w:tcPr>
          <w:p w14:paraId="59AD24D3" w14:textId="77777777" w:rsidR="00116594" w:rsidRPr="00ED2B0F" w:rsidRDefault="00116594" w:rsidP="00116594">
            <w:pPr>
              <w:keepNext/>
              <w:jc w:val="center"/>
              <w:rPr>
                <w:rFonts w:ascii="Arial" w:hAnsi="Arial" w:cs="Arial"/>
                <w:sz w:val="20"/>
                <w:szCs w:val="20"/>
              </w:rPr>
            </w:pPr>
          </w:p>
        </w:tc>
        <w:tc>
          <w:tcPr>
            <w:tcW w:w="540" w:type="dxa"/>
            <w:vAlign w:val="center"/>
          </w:tcPr>
          <w:p w14:paraId="626AA0DF" w14:textId="77777777" w:rsidR="00116594" w:rsidRPr="00ED2B0F" w:rsidRDefault="00116594" w:rsidP="00116594">
            <w:pPr>
              <w:keepNext/>
              <w:jc w:val="center"/>
              <w:rPr>
                <w:rFonts w:ascii="Arial" w:hAnsi="Arial" w:cs="Arial"/>
                <w:sz w:val="20"/>
                <w:szCs w:val="20"/>
              </w:rPr>
            </w:pPr>
          </w:p>
        </w:tc>
      </w:tr>
      <w:tr w:rsidR="00116594" w:rsidRPr="00ED2B0F" w14:paraId="2667C3D6" w14:textId="77777777" w:rsidTr="00116594">
        <w:trPr>
          <w:trHeight w:val="360"/>
        </w:trPr>
        <w:tc>
          <w:tcPr>
            <w:tcW w:w="456" w:type="dxa"/>
            <w:noWrap/>
            <w:vAlign w:val="center"/>
          </w:tcPr>
          <w:p w14:paraId="38086411"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22</w:t>
            </w:r>
          </w:p>
        </w:tc>
        <w:tc>
          <w:tcPr>
            <w:tcW w:w="1569" w:type="dxa"/>
            <w:noWrap/>
            <w:vAlign w:val="center"/>
          </w:tcPr>
          <w:p w14:paraId="34F3A137"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+135</w:t>
            </w:r>
            <w:r>
              <w:rPr>
                <w:rFonts w:ascii="Courier New" w:hAnsi="Courier New" w:cs="Courier New"/>
                <w:b/>
                <w:sz w:val="20"/>
                <w:szCs w:val="20"/>
              </w:rPr>
              <w:t>_E+35</w:t>
            </w:r>
          </w:p>
        </w:tc>
        <w:tc>
          <w:tcPr>
            <w:tcW w:w="534" w:type="dxa"/>
            <w:noWrap/>
            <w:vAlign w:val="center"/>
          </w:tcPr>
          <w:p w14:paraId="017C87F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135</w:t>
            </w:r>
          </w:p>
        </w:tc>
        <w:tc>
          <w:tcPr>
            <w:tcW w:w="428" w:type="dxa"/>
            <w:vAlign w:val="center"/>
          </w:tcPr>
          <w:p w14:paraId="2177A43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05E34A91" w14:textId="77777777" w:rsidR="00116594" w:rsidRPr="00ED2B0F" w:rsidRDefault="00116594" w:rsidP="00116594">
            <w:pPr>
              <w:keepNext/>
              <w:jc w:val="center"/>
              <w:rPr>
                <w:rFonts w:ascii="Arial" w:hAnsi="Arial" w:cs="Arial"/>
                <w:sz w:val="20"/>
                <w:szCs w:val="20"/>
              </w:rPr>
            </w:pPr>
          </w:p>
        </w:tc>
        <w:tc>
          <w:tcPr>
            <w:tcW w:w="540" w:type="dxa"/>
            <w:vAlign w:val="center"/>
          </w:tcPr>
          <w:p w14:paraId="7BB05C53" w14:textId="77777777" w:rsidR="00116594" w:rsidRPr="00ED2B0F" w:rsidRDefault="00116594" w:rsidP="00116594">
            <w:pPr>
              <w:keepNext/>
              <w:jc w:val="center"/>
              <w:rPr>
                <w:rFonts w:ascii="Arial" w:hAnsi="Arial" w:cs="Arial"/>
                <w:sz w:val="20"/>
                <w:szCs w:val="20"/>
              </w:rPr>
            </w:pPr>
          </w:p>
        </w:tc>
        <w:tc>
          <w:tcPr>
            <w:tcW w:w="720" w:type="dxa"/>
            <w:vAlign w:val="center"/>
          </w:tcPr>
          <w:p w14:paraId="37D2D4D3" w14:textId="77777777" w:rsidR="00116594" w:rsidRPr="00ED2B0F" w:rsidRDefault="00116594" w:rsidP="00116594">
            <w:pPr>
              <w:keepNext/>
              <w:jc w:val="center"/>
              <w:rPr>
                <w:rFonts w:ascii="Arial" w:hAnsi="Arial" w:cs="Arial"/>
                <w:sz w:val="20"/>
                <w:szCs w:val="20"/>
              </w:rPr>
            </w:pPr>
          </w:p>
        </w:tc>
        <w:tc>
          <w:tcPr>
            <w:tcW w:w="900" w:type="dxa"/>
            <w:vAlign w:val="center"/>
          </w:tcPr>
          <w:p w14:paraId="2E3B7DD7"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3B577D1E"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4043FB58" w14:textId="77777777" w:rsidTr="00116594">
        <w:trPr>
          <w:trHeight w:val="360"/>
        </w:trPr>
        <w:tc>
          <w:tcPr>
            <w:tcW w:w="456" w:type="dxa"/>
            <w:noWrap/>
            <w:vAlign w:val="center"/>
          </w:tcPr>
          <w:p w14:paraId="75D0BDB5"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23</w:t>
            </w:r>
          </w:p>
        </w:tc>
        <w:tc>
          <w:tcPr>
            <w:tcW w:w="1569" w:type="dxa"/>
            <w:noWrap/>
            <w:vAlign w:val="center"/>
          </w:tcPr>
          <w:p w14:paraId="640AC834"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-135</w:t>
            </w:r>
            <w:r>
              <w:rPr>
                <w:rFonts w:ascii="Courier New" w:hAnsi="Courier New" w:cs="Courier New"/>
                <w:b/>
                <w:sz w:val="20"/>
                <w:szCs w:val="20"/>
              </w:rPr>
              <w:t>_E+35</w:t>
            </w:r>
          </w:p>
        </w:tc>
        <w:tc>
          <w:tcPr>
            <w:tcW w:w="534" w:type="dxa"/>
            <w:noWrap/>
            <w:vAlign w:val="center"/>
          </w:tcPr>
          <w:p w14:paraId="0CAF720C"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-135</w:t>
            </w:r>
          </w:p>
        </w:tc>
        <w:tc>
          <w:tcPr>
            <w:tcW w:w="428" w:type="dxa"/>
            <w:vAlign w:val="center"/>
          </w:tcPr>
          <w:p w14:paraId="41B6F33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229CD840" w14:textId="77777777" w:rsidR="00116594" w:rsidRPr="00ED2B0F" w:rsidRDefault="00116594" w:rsidP="00116594">
            <w:pPr>
              <w:keepNext/>
              <w:jc w:val="center"/>
              <w:rPr>
                <w:rFonts w:ascii="Arial" w:hAnsi="Arial" w:cs="Arial"/>
                <w:sz w:val="20"/>
                <w:szCs w:val="20"/>
              </w:rPr>
            </w:pPr>
          </w:p>
        </w:tc>
        <w:tc>
          <w:tcPr>
            <w:tcW w:w="540" w:type="dxa"/>
            <w:vAlign w:val="center"/>
          </w:tcPr>
          <w:p w14:paraId="7620D83A" w14:textId="77777777" w:rsidR="00116594" w:rsidRPr="00ED2B0F" w:rsidRDefault="00116594" w:rsidP="00116594">
            <w:pPr>
              <w:keepNext/>
              <w:jc w:val="center"/>
              <w:rPr>
                <w:rFonts w:ascii="Arial" w:hAnsi="Arial" w:cs="Arial"/>
                <w:sz w:val="20"/>
                <w:szCs w:val="20"/>
              </w:rPr>
            </w:pPr>
          </w:p>
        </w:tc>
        <w:tc>
          <w:tcPr>
            <w:tcW w:w="720" w:type="dxa"/>
            <w:vAlign w:val="center"/>
          </w:tcPr>
          <w:p w14:paraId="65142620" w14:textId="77777777" w:rsidR="00116594" w:rsidRPr="00ED2B0F" w:rsidRDefault="00116594" w:rsidP="00116594">
            <w:pPr>
              <w:keepNext/>
              <w:jc w:val="center"/>
              <w:rPr>
                <w:rFonts w:ascii="Arial" w:hAnsi="Arial" w:cs="Arial"/>
                <w:sz w:val="20"/>
                <w:szCs w:val="20"/>
              </w:rPr>
            </w:pPr>
          </w:p>
        </w:tc>
        <w:tc>
          <w:tcPr>
            <w:tcW w:w="900" w:type="dxa"/>
            <w:vAlign w:val="center"/>
          </w:tcPr>
          <w:p w14:paraId="5107799C"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26D1234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2947B392" w14:textId="77777777" w:rsidTr="00116594">
        <w:trPr>
          <w:trHeight w:val="360"/>
        </w:trPr>
        <w:tc>
          <w:tcPr>
            <w:tcW w:w="456" w:type="dxa"/>
            <w:noWrap/>
            <w:vAlign w:val="center"/>
          </w:tcPr>
          <w:p w14:paraId="0B0E258E"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24</w:t>
            </w:r>
          </w:p>
        </w:tc>
        <w:tc>
          <w:tcPr>
            <w:tcW w:w="1569" w:type="dxa"/>
            <w:noWrap/>
            <w:vAlign w:val="center"/>
          </w:tcPr>
          <w:p w14:paraId="38C3701C"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+180</w:t>
            </w:r>
            <w:r>
              <w:rPr>
                <w:rFonts w:ascii="Courier New" w:hAnsi="Courier New" w:cs="Courier New"/>
                <w:b/>
                <w:sz w:val="20"/>
                <w:szCs w:val="20"/>
              </w:rPr>
              <w:t>_E+35</w:t>
            </w:r>
          </w:p>
        </w:tc>
        <w:tc>
          <w:tcPr>
            <w:tcW w:w="534" w:type="dxa"/>
            <w:noWrap/>
            <w:vAlign w:val="center"/>
          </w:tcPr>
          <w:p w14:paraId="3CB0AC8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180</w:t>
            </w:r>
          </w:p>
        </w:tc>
        <w:tc>
          <w:tcPr>
            <w:tcW w:w="428" w:type="dxa"/>
            <w:vAlign w:val="center"/>
          </w:tcPr>
          <w:p w14:paraId="60D68B88"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35</w:t>
            </w:r>
          </w:p>
        </w:tc>
        <w:tc>
          <w:tcPr>
            <w:tcW w:w="569" w:type="dxa"/>
            <w:vAlign w:val="center"/>
          </w:tcPr>
          <w:p w14:paraId="21B3C2DD" w14:textId="77777777" w:rsidR="00116594" w:rsidRPr="00ED2B0F" w:rsidRDefault="00116594" w:rsidP="00116594">
            <w:pPr>
              <w:keepNext/>
              <w:jc w:val="center"/>
              <w:rPr>
                <w:rFonts w:ascii="Arial" w:hAnsi="Arial" w:cs="Arial"/>
                <w:sz w:val="20"/>
                <w:szCs w:val="20"/>
              </w:rPr>
            </w:pPr>
          </w:p>
        </w:tc>
        <w:tc>
          <w:tcPr>
            <w:tcW w:w="540" w:type="dxa"/>
            <w:vAlign w:val="center"/>
          </w:tcPr>
          <w:p w14:paraId="084765B1" w14:textId="77777777" w:rsidR="00116594" w:rsidRPr="00ED2B0F" w:rsidRDefault="00116594" w:rsidP="00116594">
            <w:pPr>
              <w:keepNext/>
              <w:jc w:val="center"/>
              <w:rPr>
                <w:rFonts w:ascii="Arial" w:hAnsi="Arial" w:cs="Arial"/>
                <w:sz w:val="20"/>
                <w:szCs w:val="20"/>
              </w:rPr>
            </w:pPr>
          </w:p>
        </w:tc>
        <w:tc>
          <w:tcPr>
            <w:tcW w:w="720" w:type="dxa"/>
            <w:vAlign w:val="center"/>
          </w:tcPr>
          <w:p w14:paraId="3614DCC4" w14:textId="77777777" w:rsidR="00116594" w:rsidRPr="00ED2B0F" w:rsidRDefault="00116594" w:rsidP="00116594">
            <w:pPr>
              <w:keepNext/>
              <w:jc w:val="center"/>
              <w:rPr>
                <w:rFonts w:ascii="Arial" w:hAnsi="Arial" w:cs="Arial"/>
                <w:sz w:val="20"/>
                <w:szCs w:val="20"/>
              </w:rPr>
            </w:pPr>
          </w:p>
        </w:tc>
        <w:tc>
          <w:tcPr>
            <w:tcW w:w="900" w:type="dxa"/>
            <w:vAlign w:val="center"/>
          </w:tcPr>
          <w:p w14:paraId="59661E26" w14:textId="77777777" w:rsidR="00116594" w:rsidRPr="00ED2B0F" w:rsidRDefault="00116594" w:rsidP="00116594">
            <w:pPr>
              <w:keepNext/>
              <w:jc w:val="center"/>
              <w:rPr>
                <w:rFonts w:ascii="Arial" w:hAnsi="Arial" w:cs="Arial"/>
                <w:sz w:val="20"/>
                <w:szCs w:val="20"/>
              </w:rPr>
            </w:pPr>
          </w:p>
        </w:tc>
        <w:tc>
          <w:tcPr>
            <w:tcW w:w="540" w:type="dxa"/>
            <w:vAlign w:val="center"/>
          </w:tcPr>
          <w:p w14:paraId="3D9F7491"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00F88EDA" w14:textId="77777777" w:rsidTr="00116594">
        <w:trPr>
          <w:trHeight w:val="360"/>
        </w:trPr>
        <w:tc>
          <w:tcPr>
            <w:tcW w:w="456" w:type="dxa"/>
            <w:noWrap/>
            <w:vAlign w:val="center"/>
          </w:tcPr>
          <w:p w14:paraId="3EC0BA29"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25</w:t>
            </w:r>
          </w:p>
        </w:tc>
        <w:tc>
          <w:tcPr>
            <w:tcW w:w="1569" w:type="dxa"/>
            <w:noWrap/>
            <w:vAlign w:val="center"/>
          </w:tcPr>
          <w:p w14:paraId="02B293BC"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+000</w:t>
            </w:r>
            <w:r>
              <w:rPr>
                <w:rFonts w:ascii="Courier New" w:hAnsi="Courier New" w:cs="Courier New"/>
                <w:b/>
                <w:sz w:val="20"/>
                <w:szCs w:val="20"/>
              </w:rPr>
              <w:t>_E+90</w:t>
            </w:r>
          </w:p>
        </w:tc>
        <w:tc>
          <w:tcPr>
            <w:tcW w:w="534" w:type="dxa"/>
            <w:noWrap/>
            <w:vAlign w:val="center"/>
          </w:tcPr>
          <w:p w14:paraId="17DA48CC"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428" w:type="dxa"/>
            <w:vAlign w:val="center"/>
          </w:tcPr>
          <w:p w14:paraId="2C27881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90</w:t>
            </w:r>
          </w:p>
        </w:tc>
        <w:tc>
          <w:tcPr>
            <w:tcW w:w="569" w:type="dxa"/>
            <w:vAlign w:val="center"/>
          </w:tcPr>
          <w:p w14:paraId="039D8E64" w14:textId="77777777" w:rsidR="00116594" w:rsidRPr="00ED2B0F" w:rsidRDefault="00116594" w:rsidP="00116594">
            <w:pPr>
              <w:keepNext/>
              <w:jc w:val="center"/>
              <w:rPr>
                <w:rFonts w:ascii="Arial" w:hAnsi="Arial" w:cs="Arial"/>
                <w:sz w:val="20"/>
                <w:szCs w:val="20"/>
              </w:rPr>
            </w:pPr>
          </w:p>
        </w:tc>
        <w:tc>
          <w:tcPr>
            <w:tcW w:w="540" w:type="dxa"/>
            <w:vAlign w:val="center"/>
          </w:tcPr>
          <w:p w14:paraId="4E6C3B3D" w14:textId="77777777" w:rsidR="00116594" w:rsidRPr="00ED2B0F" w:rsidRDefault="00116594" w:rsidP="00116594">
            <w:pPr>
              <w:keepNext/>
              <w:jc w:val="center"/>
              <w:rPr>
                <w:rFonts w:ascii="Arial" w:hAnsi="Arial" w:cs="Arial"/>
                <w:sz w:val="20"/>
                <w:szCs w:val="20"/>
              </w:rPr>
            </w:pPr>
          </w:p>
        </w:tc>
        <w:tc>
          <w:tcPr>
            <w:tcW w:w="720" w:type="dxa"/>
            <w:vAlign w:val="center"/>
          </w:tcPr>
          <w:p w14:paraId="292973BF" w14:textId="77777777" w:rsidR="00116594" w:rsidRPr="00ED2B0F" w:rsidRDefault="00116594" w:rsidP="00116594">
            <w:pPr>
              <w:keepNext/>
              <w:jc w:val="center"/>
              <w:rPr>
                <w:rFonts w:ascii="Arial" w:hAnsi="Arial" w:cs="Arial"/>
                <w:sz w:val="20"/>
                <w:szCs w:val="20"/>
              </w:rPr>
            </w:pPr>
          </w:p>
        </w:tc>
        <w:tc>
          <w:tcPr>
            <w:tcW w:w="900" w:type="dxa"/>
            <w:vAlign w:val="center"/>
          </w:tcPr>
          <w:p w14:paraId="364A1F09" w14:textId="77777777" w:rsidR="00116594" w:rsidRPr="00ED2B0F" w:rsidRDefault="00116594" w:rsidP="00116594">
            <w:pPr>
              <w:keepNext/>
              <w:jc w:val="center"/>
              <w:rPr>
                <w:rFonts w:ascii="Arial" w:hAnsi="Arial" w:cs="Arial"/>
                <w:sz w:val="20"/>
                <w:szCs w:val="20"/>
              </w:rPr>
            </w:pPr>
          </w:p>
        </w:tc>
        <w:tc>
          <w:tcPr>
            <w:tcW w:w="540" w:type="dxa"/>
            <w:vAlign w:val="center"/>
          </w:tcPr>
          <w:p w14:paraId="54955C08"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601C0839" w14:textId="77777777" w:rsidTr="00116594">
        <w:trPr>
          <w:trHeight w:val="360"/>
        </w:trPr>
        <w:tc>
          <w:tcPr>
            <w:tcW w:w="456" w:type="dxa"/>
            <w:noWrap/>
            <w:vAlign w:val="center"/>
          </w:tcPr>
          <w:p w14:paraId="5A8D02E8"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26</w:t>
            </w:r>
          </w:p>
        </w:tc>
        <w:tc>
          <w:tcPr>
            <w:tcW w:w="1569" w:type="dxa"/>
            <w:noWrap/>
            <w:vAlign w:val="center"/>
          </w:tcPr>
          <w:p w14:paraId="6EB56395"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+000</w:t>
            </w:r>
            <w:r>
              <w:rPr>
                <w:rFonts w:ascii="Courier New" w:hAnsi="Courier New" w:cs="Courier New"/>
                <w:b/>
                <w:sz w:val="20"/>
                <w:szCs w:val="20"/>
              </w:rPr>
              <w:t>_E-15</w:t>
            </w:r>
          </w:p>
        </w:tc>
        <w:tc>
          <w:tcPr>
            <w:tcW w:w="534" w:type="dxa"/>
            <w:noWrap/>
            <w:vAlign w:val="center"/>
          </w:tcPr>
          <w:p w14:paraId="3FBA469C"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0</w:t>
            </w:r>
          </w:p>
        </w:tc>
        <w:tc>
          <w:tcPr>
            <w:tcW w:w="428" w:type="dxa"/>
            <w:vAlign w:val="center"/>
          </w:tcPr>
          <w:p w14:paraId="6833B5B2"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-15</w:t>
            </w:r>
          </w:p>
        </w:tc>
        <w:tc>
          <w:tcPr>
            <w:tcW w:w="569" w:type="dxa"/>
            <w:vAlign w:val="center"/>
          </w:tcPr>
          <w:p w14:paraId="22CE6481" w14:textId="77777777" w:rsidR="00116594" w:rsidRPr="00ED2B0F" w:rsidRDefault="00116594" w:rsidP="00116594">
            <w:pPr>
              <w:keepNext/>
              <w:jc w:val="center"/>
              <w:rPr>
                <w:rFonts w:ascii="Arial" w:hAnsi="Arial" w:cs="Arial"/>
                <w:sz w:val="20"/>
                <w:szCs w:val="20"/>
              </w:rPr>
            </w:pPr>
          </w:p>
        </w:tc>
        <w:tc>
          <w:tcPr>
            <w:tcW w:w="540" w:type="dxa"/>
            <w:vAlign w:val="center"/>
          </w:tcPr>
          <w:p w14:paraId="62F25F7C" w14:textId="77777777" w:rsidR="00116594" w:rsidRPr="00ED2B0F" w:rsidRDefault="00116594" w:rsidP="00116594">
            <w:pPr>
              <w:keepNext/>
              <w:jc w:val="center"/>
              <w:rPr>
                <w:rFonts w:ascii="Arial" w:hAnsi="Arial" w:cs="Arial"/>
                <w:sz w:val="20"/>
                <w:szCs w:val="20"/>
              </w:rPr>
            </w:pPr>
          </w:p>
        </w:tc>
        <w:tc>
          <w:tcPr>
            <w:tcW w:w="720" w:type="dxa"/>
            <w:vAlign w:val="center"/>
          </w:tcPr>
          <w:p w14:paraId="074601D9" w14:textId="77777777" w:rsidR="00116594" w:rsidRPr="00ED2B0F" w:rsidRDefault="00116594" w:rsidP="00116594">
            <w:pPr>
              <w:keepNext/>
              <w:jc w:val="center"/>
              <w:rPr>
                <w:rFonts w:ascii="Arial" w:hAnsi="Arial" w:cs="Arial"/>
                <w:sz w:val="20"/>
                <w:szCs w:val="20"/>
              </w:rPr>
            </w:pPr>
          </w:p>
        </w:tc>
        <w:tc>
          <w:tcPr>
            <w:tcW w:w="900" w:type="dxa"/>
            <w:vAlign w:val="center"/>
          </w:tcPr>
          <w:p w14:paraId="23C1A798" w14:textId="77777777" w:rsidR="00116594" w:rsidRPr="00ED2B0F" w:rsidRDefault="00116594" w:rsidP="00116594">
            <w:pPr>
              <w:keepNext/>
              <w:jc w:val="center"/>
              <w:rPr>
                <w:rFonts w:ascii="Arial" w:hAnsi="Arial" w:cs="Arial"/>
                <w:sz w:val="20"/>
                <w:szCs w:val="20"/>
              </w:rPr>
            </w:pPr>
          </w:p>
        </w:tc>
        <w:tc>
          <w:tcPr>
            <w:tcW w:w="540" w:type="dxa"/>
            <w:vAlign w:val="center"/>
          </w:tcPr>
          <w:p w14:paraId="574729D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641F684E" w14:textId="77777777" w:rsidTr="00116594">
        <w:trPr>
          <w:trHeight w:val="360"/>
        </w:trPr>
        <w:tc>
          <w:tcPr>
            <w:tcW w:w="456" w:type="dxa"/>
            <w:noWrap/>
            <w:vAlign w:val="center"/>
          </w:tcPr>
          <w:p w14:paraId="2E744F9F"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27</w:t>
            </w:r>
          </w:p>
        </w:tc>
        <w:tc>
          <w:tcPr>
            <w:tcW w:w="1569" w:type="dxa"/>
            <w:noWrap/>
            <w:vAlign w:val="center"/>
          </w:tcPr>
          <w:p w14:paraId="3F1F433B"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+045</w:t>
            </w:r>
            <w:r>
              <w:rPr>
                <w:rFonts w:ascii="Courier New" w:hAnsi="Courier New" w:cs="Courier New"/>
                <w:b/>
                <w:sz w:val="20"/>
                <w:szCs w:val="20"/>
              </w:rPr>
              <w:t>_E-15</w:t>
            </w:r>
          </w:p>
        </w:tc>
        <w:tc>
          <w:tcPr>
            <w:tcW w:w="534" w:type="dxa"/>
            <w:noWrap/>
            <w:vAlign w:val="center"/>
          </w:tcPr>
          <w:p w14:paraId="2D62F85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45</w:t>
            </w:r>
          </w:p>
        </w:tc>
        <w:tc>
          <w:tcPr>
            <w:tcW w:w="428" w:type="dxa"/>
            <w:vAlign w:val="center"/>
          </w:tcPr>
          <w:p w14:paraId="48DCF2A6"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-15</w:t>
            </w:r>
          </w:p>
        </w:tc>
        <w:tc>
          <w:tcPr>
            <w:tcW w:w="569" w:type="dxa"/>
            <w:vAlign w:val="center"/>
          </w:tcPr>
          <w:p w14:paraId="5F559F1F" w14:textId="77777777" w:rsidR="00116594" w:rsidRPr="00ED2B0F" w:rsidRDefault="00116594" w:rsidP="00116594">
            <w:pPr>
              <w:keepNext/>
              <w:jc w:val="center"/>
              <w:rPr>
                <w:rFonts w:ascii="Arial" w:hAnsi="Arial" w:cs="Arial"/>
                <w:sz w:val="20"/>
                <w:szCs w:val="20"/>
              </w:rPr>
            </w:pPr>
          </w:p>
        </w:tc>
        <w:tc>
          <w:tcPr>
            <w:tcW w:w="540" w:type="dxa"/>
            <w:vAlign w:val="center"/>
          </w:tcPr>
          <w:p w14:paraId="72C659C6" w14:textId="77777777" w:rsidR="00116594" w:rsidRPr="00ED2B0F" w:rsidRDefault="00116594" w:rsidP="00116594">
            <w:pPr>
              <w:keepNext/>
              <w:jc w:val="center"/>
              <w:rPr>
                <w:rFonts w:ascii="Arial" w:hAnsi="Arial" w:cs="Arial"/>
                <w:sz w:val="20"/>
                <w:szCs w:val="20"/>
              </w:rPr>
            </w:pPr>
          </w:p>
        </w:tc>
        <w:tc>
          <w:tcPr>
            <w:tcW w:w="720" w:type="dxa"/>
            <w:vAlign w:val="center"/>
          </w:tcPr>
          <w:p w14:paraId="3E6F0840" w14:textId="77777777" w:rsidR="00116594" w:rsidRPr="00ED2B0F" w:rsidRDefault="00116594" w:rsidP="00116594">
            <w:pPr>
              <w:keepNext/>
              <w:jc w:val="center"/>
              <w:rPr>
                <w:rFonts w:ascii="Arial" w:hAnsi="Arial" w:cs="Arial"/>
                <w:sz w:val="20"/>
                <w:szCs w:val="20"/>
              </w:rPr>
            </w:pPr>
          </w:p>
        </w:tc>
        <w:tc>
          <w:tcPr>
            <w:tcW w:w="900" w:type="dxa"/>
            <w:vAlign w:val="center"/>
          </w:tcPr>
          <w:p w14:paraId="449C5AE3" w14:textId="77777777" w:rsidR="00116594" w:rsidRPr="00ED2B0F" w:rsidRDefault="00116594" w:rsidP="00116594">
            <w:pPr>
              <w:keepNext/>
              <w:jc w:val="center"/>
              <w:rPr>
                <w:rFonts w:ascii="Arial" w:hAnsi="Arial" w:cs="Arial"/>
                <w:sz w:val="20"/>
                <w:szCs w:val="20"/>
              </w:rPr>
            </w:pPr>
          </w:p>
        </w:tc>
        <w:tc>
          <w:tcPr>
            <w:tcW w:w="540" w:type="dxa"/>
            <w:vAlign w:val="center"/>
          </w:tcPr>
          <w:p w14:paraId="3D5795E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4817281B" w14:textId="77777777" w:rsidTr="00116594">
        <w:trPr>
          <w:trHeight w:val="360"/>
        </w:trPr>
        <w:tc>
          <w:tcPr>
            <w:tcW w:w="456" w:type="dxa"/>
            <w:noWrap/>
            <w:vAlign w:val="center"/>
          </w:tcPr>
          <w:p w14:paraId="23F175EB"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28</w:t>
            </w:r>
          </w:p>
        </w:tc>
        <w:tc>
          <w:tcPr>
            <w:tcW w:w="1569" w:type="dxa"/>
            <w:noWrap/>
            <w:vAlign w:val="center"/>
          </w:tcPr>
          <w:p w14:paraId="01457C56" w14:textId="77777777" w:rsidR="00116594" w:rsidRPr="00BB0BB9" w:rsidRDefault="00116594" w:rsidP="00116594">
            <w:pPr>
              <w:keepNext/>
              <w:jc w:val="center"/>
              <w:rPr>
                <w:rFonts w:ascii="Courier New" w:hAnsi="Courier New" w:cs="Courier New"/>
                <w:b/>
                <w:sz w:val="20"/>
                <w:szCs w:val="20"/>
              </w:rPr>
            </w:pPr>
            <w:r>
              <w:rPr>
                <w:rFonts w:ascii="Courier New" w:hAnsi="Courier New" w:cs="Courier New"/>
                <w:b/>
                <w:sz w:val="20"/>
                <w:szCs w:val="20"/>
              </w:rPr>
              <w:t>A</w:t>
            </w:r>
            <w:r w:rsidRPr="00BB0BB9">
              <w:rPr>
                <w:rFonts w:ascii="Courier New" w:hAnsi="Courier New" w:cs="Courier New"/>
                <w:b/>
                <w:sz w:val="20"/>
                <w:szCs w:val="20"/>
              </w:rPr>
              <w:t>-045</w:t>
            </w:r>
            <w:r>
              <w:rPr>
                <w:rFonts w:ascii="Courier New" w:hAnsi="Courier New" w:cs="Courier New"/>
                <w:b/>
                <w:sz w:val="20"/>
                <w:szCs w:val="20"/>
              </w:rPr>
              <w:t>_E-15</w:t>
            </w:r>
          </w:p>
        </w:tc>
        <w:tc>
          <w:tcPr>
            <w:tcW w:w="534" w:type="dxa"/>
            <w:noWrap/>
            <w:vAlign w:val="center"/>
          </w:tcPr>
          <w:p w14:paraId="61BF990D"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-45</w:t>
            </w:r>
          </w:p>
        </w:tc>
        <w:tc>
          <w:tcPr>
            <w:tcW w:w="428" w:type="dxa"/>
            <w:vAlign w:val="center"/>
          </w:tcPr>
          <w:p w14:paraId="0E5F6F3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-15</w:t>
            </w:r>
          </w:p>
        </w:tc>
        <w:tc>
          <w:tcPr>
            <w:tcW w:w="569" w:type="dxa"/>
            <w:vAlign w:val="center"/>
          </w:tcPr>
          <w:p w14:paraId="7E39D6E8" w14:textId="77777777" w:rsidR="00116594" w:rsidRPr="00ED2B0F" w:rsidRDefault="00116594" w:rsidP="00116594">
            <w:pPr>
              <w:keepNext/>
              <w:jc w:val="center"/>
              <w:rPr>
                <w:rFonts w:ascii="Arial" w:hAnsi="Arial" w:cs="Arial"/>
                <w:sz w:val="20"/>
                <w:szCs w:val="20"/>
              </w:rPr>
            </w:pPr>
          </w:p>
        </w:tc>
        <w:tc>
          <w:tcPr>
            <w:tcW w:w="540" w:type="dxa"/>
            <w:vAlign w:val="center"/>
          </w:tcPr>
          <w:p w14:paraId="0BF68B41" w14:textId="77777777" w:rsidR="00116594" w:rsidRPr="00ED2B0F" w:rsidRDefault="00116594" w:rsidP="00116594">
            <w:pPr>
              <w:keepNext/>
              <w:jc w:val="center"/>
              <w:rPr>
                <w:rFonts w:ascii="Arial" w:hAnsi="Arial" w:cs="Arial"/>
                <w:sz w:val="20"/>
                <w:szCs w:val="20"/>
              </w:rPr>
            </w:pPr>
          </w:p>
        </w:tc>
        <w:tc>
          <w:tcPr>
            <w:tcW w:w="720" w:type="dxa"/>
            <w:vAlign w:val="center"/>
          </w:tcPr>
          <w:p w14:paraId="0C48F197" w14:textId="77777777" w:rsidR="00116594" w:rsidRPr="00ED2B0F" w:rsidRDefault="00116594" w:rsidP="00116594">
            <w:pPr>
              <w:keepNext/>
              <w:jc w:val="center"/>
              <w:rPr>
                <w:rFonts w:ascii="Arial" w:hAnsi="Arial" w:cs="Arial"/>
                <w:sz w:val="20"/>
                <w:szCs w:val="20"/>
              </w:rPr>
            </w:pPr>
          </w:p>
        </w:tc>
        <w:tc>
          <w:tcPr>
            <w:tcW w:w="900" w:type="dxa"/>
            <w:vAlign w:val="center"/>
          </w:tcPr>
          <w:p w14:paraId="6568F170" w14:textId="77777777" w:rsidR="00116594" w:rsidRPr="00ED2B0F" w:rsidRDefault="00116594" w:rsidP="00116594">
            <w:pPr>
              <w:keepNext/>
              <w:jc w:val="center"/>
              <w:rPr>
                <w:rFonts w:ascii="Arial" w:hAnsi="Arial" w:cs="Arial"/>
                <w:sz w:val="20"/>
                <w:szCs w:val="20"/>
              </w:rPr>
            </w:pPr>
          </w:p>
        </w:tc>
        <w:tc>
          <w:tcPr>
            <w:tcW w:w="540" w:type="dxa"/>
            <w:vAlign w:val="center"/>
          </w:tcPr>
          <w:p w14:paraId="06034FC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ED2B0F" w14:paraId="349C1D72" w14:textId="77777777" w:rsidTr="00116594">
        <w:trPr>
          <w:trHeight w:val="360"/>
        </w:trPr>
        <w:tc>
          <w:tcPr>
            <w:tcW w:w="456" w:type="dxa"/>
            <w:noWrap/>
            <w:vAlign w:val="center"/>
          </w:tcPr>
          <w:p w14:paraId="3B6A65DB"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29</w:t>
            </w:r>
          </w:p>
        </w:tc>
        <w:tc>
          <w:tcPr>
            <w:tcW w:w="1569" w:type="dxa"/>
            <w:noWrap/>
            <w:vAlign w:val="center"/>
          </w:tcPr>
          <w:p w14:paraId="7BD2586C"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LFE1</w:t>
            </w:r>
            <w:r>
              <w:rPr>
                <w:rFonts w:ascii="Courier New" w:hAnsi="Courier New" w:cs="Courier New"/>
                <w:b/>
                <w:sz w:val="20"/>
                <w:szCs w:val="20"/>
              </w:rPr>
              <w:t>_E-15</w:t>
            </w:r>
          </w:p>
        </w:tc>
        <w:tc>
          <w:tcPr>
            <w:tcW w:w="534" w:type="dxa"/>
            <w:noWrap/>
            <w:vAlign w:val="center"/>
          </w:tcPr>
          <w:p w14:paraId="4F972D9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45</w:t>
            </w:r>
          </w:p>
        </w:tc>
        <w:tc>
          <w:tcPr>
            <w:tcW w:w="428" w:type="dxa"/>
            <w:vAlign w:val="center"/>
          </w:tcPr>
          <w:p w14:paraId="75BC7AD4"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-15</w:t>
            </w:r>
          </w:p>
        </w:tc>
        <w:tc>
          <w:tcPr>
            <w:tcW w:w="569" w:type="dxa"/>
            <w:vAlign w:val="center"/>
          </w:tcPr>
          <w:p w14:paraId="5AC0FEB7" w14:textId="77777777" w:rsidR="00116594" w:rsidRPr="00ED2B0F" w:rsidRDefault="00116594" w:rsidP="00116594">
            <w:pPr>
              <w:keepNext/>
              <w:jc w:val="center"/>
              <w:rPr>
                <w:rFonts w:ascii="Arial" w:hAnsi="Arial" w:cs="Arial"/>
                <w:sz w:val="20"/>
                <w:szCs w:val="20"/>
              </w:rPr>
            </w:pPr>
          </w:p>
        </w:tc>
        <w:tc>
          <w:tcPr>
            <w:tcW w:w="540" w:type="dxa"/>
            <w:vAlign w:val="center"/>
          </w:tcPr>
          <w:p w14:paraId="38F89B4E"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720" w:type="dxa"/>
            <w:vAlign w:val="center"/>
          </w:tcPr>
          <w:p w14:paraId="346ADD99"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900" w:type="dxa"/>
            <w:vAlign w:val="center"/>
          </w:tcPr>
          <w:p w14:paraId="02C3FD65"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c>
          <w:tcPr>
            <w:tcW w:w="540" w:type="dxa"/>
            <w:vAlign w:val="center"/>
          </w:tcPr>
          <w:p w14:paraId="33DCB1C2"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r w:rsidR="00116594" w:rsidRPr="00483506" w14:paraId="342F8FBA" w14:textId="77777777" w:rsidTr="00116594">
        <w:trPr>
          <w:trHeight w:val="360"/>
        </w:trPr>
        <w:tc>
          <w:tcPr>
            <w:tcW w:w="456" w:type="dxa"/>
            <w:noWrap/>
            <w:vAlign w:val="center"/>
          </w:tcPr>
          <w:p w14:paraId="64227135" w14:textId="77777777" w:rsidR="00116594" w:rsidRPr="00ED2B0F" w:rsidRDefault="00116594" w:rsidP="00116594">
            <w:pPr>
              <w:keepNext/>
              <w:jc w:val="center"/>
              <w:rPr>
                <w:rFonts w:ascii="Arial" w:hAnsi="Arial" w:cs="Arial"/>
                <w:b/>
                <w:bCs/>
                <w:sz w:val="20"/>
                <w:szCs w:val="20"/>
              </w:rPr>
            </w:pPr>
            <w:r w:rsidRPr="00ED2B0F">
              <w:rPr>
                <w:rFonts w:ascii="Arial" w:hAnsi="Arial" w:cs="Arial"/>
                <w:b/>
                <w:bCs/>
                <w:sz w:val="20"/>
                <w:szCs w:val="20"/>
              </w:rPr>
              <w:t>30</w:t>
            </w:r>
          </w:p>
        </w:tc>
        <w:tc>
          <w:tcPr>
            <w:tcW w:w="1569" w:type="dxa"/>
            <w:noWrap/>
            <w:vAlign w:val="center"/>
          </w:tcPr>
          <w:p w14:paraId="185DF372" w14:textId="77777777" w:rsidR="00116594" w:rsidRPr="00BB0BB9" w:rsidRDefault="00116594" w:rsidP="00116594">
            <w:pPr>
              <w:keepNext/>
              <w:jc w:val="center"/>
              <w:rPr>
                <w:rFonts w:ascii="Courier New" w:hAnsi="Courier New" w:cs="Courier New"/>
                <w:b/>
                <w:sz w:val="20"/>
                <w:szCs w:val="20"/>
              </w:rPr>
            </w:pPr>
            <w:r w:rsidRPr="00BB0BB9">
              <w:rPr>
                <w:rFonts w:ascii="Courier New" w:hAnsi="Courier New" w:cs="Courier New"/>
                <w:b/>
                <w:sz w:val="20"/>
                <w:szCs w:val="20"/>
              </w:rPr>
              <w:t>LFE2</w:t>
            </w:r>
            <w:r>
              <w:rPr>
                <w:rFonts w:ascii="Courier New" w:hAnsi="Courier New" w:cs="Courier New"/>
                <w:b/>
                <w:sz w:val="20"/>
                <w:szCs w:val="20"/>
              </w:rPr>
              <w:t>_E-15</w:t>
            </w:r>
          </w:p>
        </w:tc>
        <w:tc>
          <w:tcPr>
            <w:tcW w:w="534" w:type="dxa"/>
            <w:noWrap/>
            <w:vAlign w:val="center"/>
          </w:tcPr>
          <w:p w14:paraId="6751132F"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-45</w:t>
            </w:r>
          </w:p>
        </w:tc>
        <w:tc>
          <w:tcPr>
            <w:tcW w:w="428" w:type="dxa"/>
            <w:vAlign w:val="center"/>
          </w:tcPr>
          <w:p w14:paraId="2C59E9D0"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-15</w:t>
            </w:r>
          </w:p>
        </w:tc>
        <w:tc>
          <w:tcPr>
            <w:tcW w:w="569" w:type="dxa"/>
            <w:vAlign w:val="center"/>
          </w:tcPr>
          <w:p w14:paraId="106B8E15" w14:textId="77777777" w:rsidR="00116594" w:rsidRPr="00ED2B0F" w:rsidRDefault="00116594" w:rsidP="00116594">
            <w:pPr>
              <w:keepNext/>
              <w:jc w:val="center"/>
              <w:rPr>
                <w:rFonts w:ascii="Arial" w:hAnsi="Arial" w:cs="Arial"/>
                <w:sz w:val="20"/>
                <w:szCs w:val="20"/>
              </w:rPr>
            </w:pPr>
          </w:p>
        </w:tc>
        <w:tc>
          <w:tcPr>
            <w:tcW w:w="540" w:type="dxa"/>
            <w:vAlign w:val="center"/>
          </w:tcPr>
          <w:p w14:paraId="093673FB" w14:textId="77777777" w:rsidR="00116594" w:rsidRPr="00ED2B0F" w:rsidRDefault="00116594" w:rsidP="00116594">
            <w:pPr>
              <w:keepNext/>
              <w:jc w:val="center"/>
              <w:rPr>
                <w:rFonts w:ascii="Arial" w:hAnsi="Arial" w:cs="Arial"/>
                <w:sz w:val="20"/>
                <w:szCs w:val="20"/>
              </w:rPr>
            </w:pPr>
          </w:p>
        </w:tc>
        <w:tc>
          <w:tcPr>
            <w:tcW w:w="720" w:type="dxa"/>
            <w:vAlign w:val="center"/>
          </w:tcPr>
          <w:p w14:paraId="090C0814" w14:textId="77777777" w:rsidR="00116594" w:rsidRPr="00ED2B0F" w:rsidRDefault="00116594" w:rsidP="00116594">
            <w:pPr>
              <w:keepNext/>
              <w:jc w:val="center"/>
              <w:rPr>
                <w:rFonts w:ascii="Arial" w:hAnsi="Arial" w:cs="Arial"/>
                <w:sz w:val="20"/>
                <w:szCs w:val="20"/>
              </w:rPr>
            </w:pPr>
          </w:p>
        </w:tc>
        <w:tc>
          <w:tcPr>
            <w:tcW w:w="900" w:type="dxa"/>
            <w:vAlign w:val="center"/>
          </w:tcPr>
          <w:p w14:paraId="2D9E9AF8" w14:textId="77777777" w:rsidR="00116594" w:rsidRPr="00ED2B0F" w:rsidRDefault="00116594" w:rsidP="00116594">
            <w:pPr>
              <w:keepNext/>
              <w:jc w:val="center"/>
              <w:rPr>
                <w:rFonts w:ascii="Arial" w:hAnsi="Arial" w:cs="Arial"/>
                <w:sz w:val="20"/>
                <w:szCs w:val="20"/>
              </w:rPr>
            </w:pPr>
          </w:p>
        </w:tc>
        <w:tc>
          <w:tcPr>
            <w:tcW w:w="540" w:type="dxa"/>
            <w:vAlign w:val="center"/>
          </w:tcPr>
          <w:p w14:paraId="38ABDC4F" w14:textId="77777777" w:rsidR="00116594" w:rsidRPr="00ED2B0F" w:rsidRDefault="00116594" w:rsidP="00116594">
            <w:pPr>
              <w:keepNext/>
              <w:jc w:val="center"/>
              <w:rPr>
                <w:rFonts w:ascii="Arial" w:hAnsi="Arial" w:cs="Arial"/>
                <w:sz w:val="20"/>
                <w:szCs w:val="20"/>
              </w:rPr>
            </w:pPr>
            <w:r w:rsidRPr="00ED2B0F">
              <w:rPr>
                <w:rFonts w:ascii="Arial" w:hAnsi="Arial" w:cs="Arial"/>
                <w:sz w:val="20"/>
                <w:szCs w:val="20"/>
              </w:rPr>
              <w:t>X</w:t>
            </w:r>
          </w:p>
        </w:tc>
      </w:tr>
    </w:tbl>
    <w:p w14:paraId="1FA9A1EC" w14:textId="77777777" w:rsidR="00116594" w:rsidRDefault="00116594" w:rsidP="00116594"/>
    <w:p w14:paraId="49B59BEC" w14:textId="77777777" w:rsidR="00286217" w:rsidRDefault="00286217">
      <w:pPr>
        <w:jc w:val="left"/>
      </w:pPr>
      <w:r>
        <w:br w:type="page"/>
      </w:r>
    </w:p>
    <w:p w14:paraId="572B879F" w14:textId="77777777" w:rsidR="00286217" w:rsidRDefault="00286217" w:rsidP="00286217">
      <w:pPr>
        <w:pStyle w:val="Annex1"/>
        <w:ind w:left="1440" w:hanging="1440"/>
      </w:pPr>
      <w:bookmarkStart w:id="55" w:name="_Ref471391996"/>
      <w:bookmarkStart w:id="56" w:name="_Toc472570996"/>
      <w:r>
        <w:lastRenderedPageBreak/>
        <w:t>Listener Instructions</w:t>
      </w:r>
      <w:bookmarkEnd w:id="55"/>
      <w:bookmarkEnd w:id="56"/>
    </w:p>
    <w:p w14:paraId="3BFEC544" w14:textId="77777777" w:rsidR="00286217" w:rsidRDefault="00286217" w:rsidP="00286217">
      <w:pPr>
        <w:pStyle w:val="Heading1"/>
        <w:numPr>
          <w:ilvl w:val="0"/>
          <w:numId w:val="0"/>
        </w:numPr>
        <w:jc w:val="center"/>
      </w:pPr>
    </w:p>
    <w:p w14:paraId="37E287C3" w14:textId="77777777" w:rsidR="00286217" w:rsidRPr="00B9747A" w:rsidRDefault="00286217" w:rsidP="00B9747A">
      <w:pPr>
        <w:jc w:val="center"/>
        <w:rPr>
          <w:b/>
          <w:sz w:val="32"/>
          <w:szCs w:val="32"/>
        </w:rPr>
      </w:pPr>
      <w:r w:rsidRPr="00B9747A">
        <w:rPr>
          <w:b/>
          <w:sz w:val="32"/>
          <w:szCs w:val="32"/>
        </w:rPr>
        <w:t>MPEG-H 3D Audio Verification Test</w:t>
      </w:r>
    </w:p>
    <w:p w14:paraId="087F1750" w14:textId="77777777" w:rsidR="00286217" w:rsidRPr="00B9747A" w:rsidRDefault="00286217" w:rsidP="00B9747A">
      <w:pPr>
        <w:jc w:val="center"/>
        <w:rPr>
          <w:b/>
          <w:sz w:val="32"/>
          <w:szCs w:val="32"/>
        </w:rPr>
      </w:pPr>
      <w:r w:rsidRPr="00B9747A">
        <w:rPr>
          <w:b/>
          <w:sz w:val="32"/>
          <w:szCs w:val="32"/>
        </w:rPr>
        <w:t>Test 1 – BS.1116 Methodology</w:t>
      </w:r>
    </w:p>
    <w:p w14:paraId="0EAE18E1" w14:textId="77777777" w:rsidR="00286217" w:rsidRPr="00B9747A" w:rsidRDefault="00286217" w:rsidP="00B9747A">
      <w:pPr>
        <w:jc w:val="center"/>
        <w:rPr>
          <w:b/>
          <w:sz w:val="32"/>
          <w:szCs w:val="32"/>
        </w:rPr>
      </w:pPr>
      <w:bookmarkStart w:id="57" w:name="_Toc287956534"/>
      <w:bookmarkStart w:id="58" w:name="_Toc288010663"/>
      <w:r w:rsidRPr="00B9747A">
        <w:rPr>
          <w:b/>
          <w:sz w:val="32"/>
          <w:szCs w:val="32"/>
        </w:rPr>
        <w:t>Listener Instructions</w:t>
      </w:r>
    </w:p>
    <w:p w14:paraId="47FD27C9" w14:textId="77777777" w:rsidR="00286217" w:rsidRDefault="00286217" w:rsidP="00286217">
      <w:r w:rsidRPr="00BB644B">
        <w:t>Listeners must read these instructions and participate in the indicated training phase prior to their participation in the test phase.</w:t>
      </w:r>
    </w:p>
    <w:p w14:paraId="55EC1EC3" w14:textId="77777777" w:rsidR="00B9747A" w:rsidRPr="00BB644B" w:rsidRDefault="00B9747A" w:rsidP="00286217"/>
    <w:bookmarkEnd w:id="57"/>
    <w:bookmarkEnd w:id="58"/>
    <w:p w14:paraId="5E650963" w14:textId="77777777" w:rsidR="00286217" w:rsidRPr="00B9747A" w:rsidRDefault="00286217" w:rsidP="00B9747A">
      <w:pPr>
        <w:rPr>
          <w:b/>
        </w:rPr>
      </w:pPr>
      <w:r w:rsidRPr="00B9747A">
        <w:rPr>
          <w:b/>
        </w:rPr>
        <w:t>Introduction</w:t>
      </w:r>
    </w:p>
    <w:p w14:paraId="6526000B" w14:textId="77777777" w:rsidR="00286217" w:rsidRPr="00B9747A" w:rsidRDefault="00286217" w:rsidP="00B9747A">
      <w:r w:rsidRPr="00B9747A">
        <w:t xml:space="preserve">The MPEG Audio group has created a new standard for immersive audio coding, and this test will assess the audio quality that can be achieved by this technology under various operating conditions. </w:t>
      </w:r>
      <w:bookmarkStart w:id="59" w:name="_Toc287956535"/>
      <w:bookmarkStart w:id="60" w:name="_Toc288010664"/>
    </w:p>
    <w:p w14:paraId="7DDC811B" w14:textId="77777777" w:rsidR="00286217" w:rsidRDefault="00286217" w:rsidP="00B9747A">
      <w:r w:rsidRPr="00B9747A">
        <w:t>This listening test will use the so-called Double-Blind Triple Stimulus with Hidden Reference methodology.</w:t>
      </w:r>
    </w:p>
    <w:p w14:paraId="0F51E438" w14:textId="77777777" w:rsidR="00B9747A" w:rsidRPr="00B9747A" w:rsidRDefault="00B9747A" w:rsidP="00B9747A"/>
    <w:p w14:paraId="53ACF21D" w14:textId="77777777" w:rsidR="00286217" w:rsidRPr="00B9747A" w:rsidRDefault="00286217" w:rsidP="00B9747A">
      <w:pPr>
        <w:rPr>
          <w:b/>
        </w:rPr>
      </w:pPr>
      <w:r w:rsidRPr="00B9747A">
        <w:rPr>
          <w:b/>
        </w:rPr>
        <w:t>Test procedure</w:t>
      </w:r>
      <w:bookmarkEnd w:id="59"/>
      <w:bookmarkEnd w:id="60"/>
      <w:r w:rsidRPr="00B9747A">
        <w:rPr>
          <w:b/>
        </w:rPr>
        <w:t xml:space="preserve"> and User Interface</w:t>
      </w:r>
    </w:p>
    <w:p w14:paraId="2CD11E19" w14:textId="77777777" w:rsidR="00286217" w:rsidRPr="00BB644B" w:rsidRDefault="00286217" w:rsidP="00286217">
      <w:pPr>
        <w:rPr>
          <w:rFonts w:eastAsiaTheme="minorEastAsia"/>
        </w:rPr>
      </w:pPr>
      <w:r>
        <w:t>The f</w:t>
      </w:r>
      <w:r w:rsidRPr="00BB644B">
        <w:t xml:space="preserve">igure below shows the graphical interface </w:t>
      </w:r>
      <w:r>
        <w:t>used for each trial to present</w:t>
      </w:r>
      <w:r w:rsidRPr="00BB644B">
        <w:t xml:space="preserve"> one test item as processed by </w:t>
      </w:r>
      <w:r>
        <w:t>the</w:t>
      </w:r>
      <w:r w:rsidRPr="00BB644B">
        <w:t xml:space="preserve"> systems under test. The buttons represent the reference (</w:t>
      </w:r>
      <w:r>
        <w:t>REF</w:t>
      </w:r>
      <w:r w:rsidRPr="00BB644B">
        <w:t xml:space="preserve">), which is always displayed at the bottom left, and all the systems </w:t>
      </w:r>
      <w:r>
        <w:t xml:space="preserve">to be </w:t>
      </w:r>
      <w:proofErr w:type="gramStart"/>
      <w:r>
        <w:t xml:space="preserve">graded, </w:t>
      </w:r>
      <w:r w:rsidRPr="00BB644B">
        <w:rPr>
          <w:rFonts w:eastAsiaTheme="minorEastAsia"/>
        </w:rPr>
        <w:t xml:space="preserve"> </w:t>
      </w:r>
      <w:r w:rsidRPr="00BB644B">
        <w:t>which</w:t>
      </w:r>
      <w:proofErr w:type="gramEnd"/>
      <w:r w:rsidRPr="00BB644B">
        <w:t xml:space="preserve"> are displayed as letter buttons</w:t>
      </w:r>
      <w:r>
        <w:t xml:space="preserve"> “A” and “B”. </w:t>
      </w:r>
      <w:r w:rsidRPr="00BB644B">
        <w:rPr>
          <w:rFonts w:eastAsiaTheme="minorEastAsia"/>
        </w:rPr>
        <w:t>“</w:t>
      </w:r>
      <w:r>
        <w:rPr>
          <w:rFonts w:eastAsiaTheme="minorEastAsia"/>
        </w:rPr>
        <w:t>REF</w:t>
      </w:r>
      <w:r w:rsidRPr="00BB644B">
        <w:rPr>
          <w:rFonts w:eastAsiaTheme="minorEastAsia"/>
        </w:rPr>
        <w:t xml:space="preserve">” is always the reference (original) version </w:t>
      </w:r>
      <w:r>
        <w:rPr>
          <w:rFonts w:eastAsiaTheme="minorEastAsia"/>
        </w:rPr>
        <w:t xml:space="preserve">of the audio item, </w:t>
      </w:r>
      <w:r w:rsidRPr="00BB644B">
        <w:rPr>
          <w:rFonts w:eastAsiaTheme="minorEastAsia"/>
        </w:rPr>
        <w:t xml:space="preserve">against which both “A” and “B” are to be compared and graded. One of “A” or “B” is a processed version and the other is a hidden reference (identical to the reference). You are not told which of “A” and “B” is the processed version </w:t>
      </w:r>
      <w:r>
        <w:rPr>
          <w:rFonts w:eastAsiaTheme="minorEastAsia"/>
        </w:rPr>
        <w:t xml:space="preserve">(hence the “blind” in the test name) </w:t>
      </w:r>
      <w:r w:rsidRPr="00BB644B">
        <w:rPr>
          <w:rFonts w:eastAsiaTheme="minorEastAsia"/>
        </w:rPr>
        <w:t>and</w:t>
      </w:r>
      <w:r>
        <w:rPr>
          <w:rFonts w:eastAsiaTheme="minorEastAsia"/>
        </w:rPr>
        <w:t xml:space="preserve"> which is the hidden reference (</w:t>
      </w:r>
      <w:r w:rsidRPr="00BB644B">
        <w:rPr>
          <w:rFonts w:eastAsiaTheme="minorEastAsia"/>
        </w:rPr>
        <w:t>hence the “</w:t>
      </w:r>
      <w:r>
        <w:rPr>
          <w:rFonts w:eastAsiaTheme="minorEastAsia"/>
        </w:rPr>
        <w:t>hidden reference</w:t>
      </w:r>
      <w:r w:rsidRPr="00BB644B">
        <w:rPr>
          <w:rFonts w:eastAsiaTheme="minorEastAsia"/>
        </w:rPr>
        <w:t xml:space="preserve">” </w:t>
      </w:r>
      <w:r>
        <w:rPr>
          <w:rFonts w:eastAsiaTheme="minorEastAsia"/>
        </w:rPr>
        <w:t>in the test name)</w:t>
      </w:r>
      <w:r w:rsidRPr="00BB644B">
        <w:rPr>
          <w:rFonts w:eastAsiaTheme="minorEastAsia"/>
        </w:rPr>
        <w:t>. You will be able to switch freely among “</w:t>
      </w:r>
      <w:r>
        <w:rPr>
          <w:rFonts w:eastAsiaTheme="minorEastAsia"/>
        </w:rPr>
        <w:t>REF</w:t>
      </w:r>
      <w:r w:rsidRPr="00BB644B">
        <w:rPr>
          <w:rFonts w:eastAsiaTheme="minorEastAsia"/>
        </w:rPr>
        <w:t xml:space="preserve">”, “A” and “B” at any time. </w:t>
      </w:r>
    </w:p>
    <w:p w14:paraId="6D7C7D92" w14:textId="77777777" w:rsidR="00286217" w:rsidRPr="00BB644B" w:rsidRDefault="00286217" w:rsidP="00286217">
      <w:pPr>
        <w:rPr>
          <w:rFonts w:eastAsiaTheme="minorEastAsia"/>
        </w:rPr>
      </w:pPr>
    </w:p>
    <w:p w14:paraId="5BEA37BC" w14:textId="77777777" w:rsidR="00286217" w:rsidRDefault="00286217" w:rsidP="00286217">
      <w:r w:rsidRPr="00BB644B">
        <w:t xml:space="preserve">Above each button, with the exception of the button for the reference, a slider permits the listener to grade the quality of the </w:t>
      </w:r>
      <w:r>
        <w:t>systems under test</w:t>
      </w:r>
      <w:r w:rsidRPr="00BB644B">
        <w:t xml:space="preserve"> on a continuous quality scale. The descriptors associated with the scale are </w:t>
      </w:r>
    </w:p>
    <w:p w14:paraId="4368FE24" w14:textId="77777777" w:rsidR="00286217" w:rsidRDefault="00286217" w:rsidP="00286217">
      <w:pPr>
        <w:ind w:left="720"/>
      </w:pPr>
      <w:r>
        <w:t>Imperceptible</w:t>
      </w:r>
      <w:r>
        <w:tab/>
      </w:r>
      <w:r>
        <w:tab/>
      </w:r>
      <w:r>
        <w:tab/>
      </w:r>
      <w:r>
        <w:tab/>
      </w:r>
      <w:r w:rsidRPr="00BB644B">
        <w:t>(</w:t>
      </w:r>
      <w:r>
        <w:t>5.0)</w:t>
      </w:r>
    </w:p>
    <w:p w14:paraId="2DEA7290" w14:textId="77777777" w:rsidR="00286217" w:rsidRDefault="00286217" w:rsidP="00286217">
      <w:pPr>
        <w:ind w:left="720"/>
      </w:pPr>
      <w:r>
        <w:t>Perceptible, but not annoying</w:t>
      </w:r>
      <w:r>
        <w:tab/>
      </w:r>
      <w:r>
        <w:tab/>
        <w:t>(4.0)</w:t>
      </w:r>
    </w:p>
    <w:p w14:paraId="1639BCBB" w14:textId="77777777" w:rsidR="00286217" w:rsidRDefault="00286217" w:rsidP="00286217">
      <w:pPr>
        <w:ind w:left="720"/>
      </w:pPr>
      <w:r>
        <w:t>Slightly annoying</w:t>
      </w:r>
      <w:r>
        <w:tab/>
        <w:t xml:space="preserve"> </w:t>
      </w:r>
      <w:r>
        <w:tab/>
      </w:r>
      <w:r>
        <w:tab/>
        <w:t>(3.0)</w:t>
      </w:r>
    </w:p>
    <w:p w14:paraId="400A112C" w14:textId="77777777" w:rsidR="00286217" w:rsidRDefault="00286217" w:rsidP="00286217">
      <w:pPr>
        <w:ind w:left="720"/>
      </w:pPr>
      <w:r>
        <w:t>Annoying</w:t>
      </w:r>
      <w:r>
        <w:tab/>
      </w:r>
      <w:r>
        <w:tab/>
      </w:r>
      <w:r w:rsidRPr="00BB644B">
        <w:t xml:space="preserve"> </w:t>
      </w:r>
      <w:r>
        <w:tab/>
      </w:r>
      <w:r>
        <w:tab/>
      </w:r>
      <w:r w:rsidRPr="00BB644B">
        <w:t>(</w:t>
      </w:r>
      <w:r>
        <w:t>2.0</w:t>
      </w:r>
      <w:r w:rsidRPr="00BB644B">
        <w:t>)</w:t>
      </w:r>
    </w:p>
    <w:p w14:paraId="5D41AA83" w14:textId="77777777" w:rsidR="00286217" w:rsidRDefault="00286217" w:rsidP="00286217">
      <w:pPr>
        <w:ind w:left="720"/>
      </w:pPr>
      <w:r>
        <w:t>Very annoying</w:t>
      </w:r>
      <w:r>
        <w:tab/>
        <w:t xml:space="preserve"> </w:t>
      </w:r>
      <w:r>
        <w:tab/>
      </w:r>
      <w:r>
        <w:tab/>
      </w:r>
      <w:r>
        <w:tab/>
        <w:t>(1.0)</w:t>
      </w:r>
    </w:p>
    <w:p w14:paraId="3B374226" w14:textId="77777777" w:rsidR="00286217" w:rsidRDefault="00286217" w:rsidP="00286217">
      <w:pPr>
        <w:rPr>
          <w:rFonts w:eastAsiaTheme="minorEastAsia"/>
        </w:rPr>
      </w:pPr>
    </w:p>
    <w:p w14:paraId="51F18E7C" w14:textId="77777777" w:rsidR="00286217" w:rsidRDefault="00286217" w:rsidP="00286217">
      <w:pPr>
        <w:rPr>
          <w:rFonts w:eastAsiaTheme="minorEastAsia"/>
        </w:rPr>
      </w:pPr>
      <w:r>
        <w:rPr>
          <w:rFonts w:eastAsiaTheme="minorEastAsia"/>
        </w:rPr>
        <w:t xml:space="preserve">Note that any difference between the systems to be graded (“A” and </w:t>
      </w:r>
      <w:r w:rsidRPr="00BB644B">
        <w:rPr>
          <w:rFonts w:eastAsiaTheme="minorEastAsia"/>
        </w:rPr>
        <w:t>“B”</w:t>
      </w:r>
      <w:r>
        <w:rPr>
          <w:rFonts w:eastAsiaTheme="minorEastAsia"/>
        </w:rPr>
        <w:t>)</w:t>
      </w:r>
      <w:r w:rsidRPr="00BB644B">
        <w:rPr>
          <w:rFonts w:eastAsiaTheme="minorEastAsia"/>
        </w:rPr>
        <w:t xml:space="preserve"> </w:t>
      </w:r>
      <w:r>
        <w:rPr>
          <w:rFonts w:eastAsiaTheme="minorEastAsia"/>
        </w:rPr>
        <w:t>and the reference (“REF”) shall be considered an impairment. Two</w:t>
      </w:r>
      <w:r w:rsidRPr="00BB644B">
        <w:rPr>
          <w:rFonts w:eastAsiaTheme="minorEastAsia"/>
        </w:rPr>
        <w:t xml:space="preserve"> grades must be given </w:t>
      </w:r>
      <w:r>
        <w:rPr>
          <w:rFonts w:eastAsiaTheme="minorEastAsia"/>
        </w:rPr>
        <w:t>in</w:t>
      </w:r>
      <w:r w:rsidRPr="00BB644B">
        <w:rPr>
          <w:rFonts w:eastAsiaTheme="minorEastAsia"/>
        </w:rPr>
        <w:t xml:space="preserve"> each trial, one for “A” and one for “B”. </w:t>
      </w:r>
      <w:r>
        <w:rPr>
          <w:rFonts w:eastAsiaTheme="minorEastAsia"/>
        </w:rPr>
        <w:t>The grades serve two purposes:</w:t>
      </w:r>
    </w:p>
    <w:p w14:paraId="3AF40D5A" w14:textId="77777777" w:rsidR="00286217"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One grade must be 5.0, which is used to indicate which of “A” or “B” is the hidden reference.</w:t>
      </w:r>
    </w:p>
    <w:p w14:paraId="3FB11B86" w14:textId="77777777" w:rsidR="00286217"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The other grade rates the difference between that item and the reference.</w:t>
      </w:r>
    </w:p>
    <w:p w14:paraId="0879B7C1" w14:textId="77777777" w:rsidR="00286217" w:rsidRDefault="00286217" w:rsidP="00286217">
      <w:pPr>
        <w:rPr>
          <w:rFonts w:eastAsiaTheme="minorEastAsia"/>
        </w:rPr>
      </w:pPr>
    </w:p>
    <w:p w14:paraId="408B12F2" w14:textId="77777777" w:rsidR="00286217" w:rsidRDefault="00286217" w:rsidP="00286217"/>
    <w:p w14:paraId="3262B1B8" w14:textId="77777777" w:rsidR="00286217" w:rsidRDefault="00286217" w:rsidP="00286217">
      <w:r>
        <w:t>The trial number and the name of the test item are shown in the upper left of the graphical interface.</w:t>
      </w:r>
    </w:p>
    <w:p w14:paraId="0F48B797" w14:textId="77777777" w:rsidR="00286217" w:rsidRDefault="00286217" w:rsidP="00286217"/>
    <w:p w14:paraId="73B7C3DD" w14:textId="77777777" w:rsidR="00286217" w:rsidRDefault="00286217" w:rsidP="00286217">
      <w:r>
        <w:rPr>
          <w:noProof/>
        </w:rPr>
        <w:lastRenderedPageBreak/>
        <w:drawing>
          <wp:inline distT="0" distB="0" distL="0" distR="0" wp14:anchorId="5653E93F" wp14:editId="6C27FFD5">
            <wp:extent cx="3448050" cy="474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48050" cy="4743450"/>
                    </a:xfrm>
                    <a:prstGeom prst="rect">
                      <a:avLst/>
                    </a:prstGeom>
                  </pic:spPr>
                </pic:pic>
              </a:graphicData>
            </a:graphic>
          </wp:inline>
        </w:drawing>
      </w:r>
    </w:p>
    <w:p w14:paraId="6BE1F556" w14:textId="77777777" w:rsidR="00286217" w:rsidRDefault="00286217" w:rsidP="00286217"/>
    <w:p w14:paraId="568DCE6A" w14:textId="77777777" w:rsidR="00286217" w:rsidRPr="00BB644B" w:rsidRDefault="00286217" w:rsidP="00286217">
      <w:r w:rsidRPr="00BB644B">
        <w:t xml:space="preserve">For each of the test items, the systems under test are randomly assigned to the </w:t>
      </w:r>
      <w:r>
        <w:t xml:space="preserve">letter </w:t>
      </w:r>
      <w:r w:rsidRPr="00BB644B">
        <w:t xml:space="preserve">buttons. In addition, the order of presenting the test items </w:t>
      </w:r>
      <w:r>
        <w:t xml:space="preserve">in the trails </w:t>
      </w:r>
      <w:r w:rsidRPr="00BB644B">
        <w:t>is</w:t>
      </w:r>
      <w:r>
        <w:t xml:space="preserve"> randomized</w:t>
      </w:r>
      <w:r w:rsidRPr="00BB644B">
        <w:t>.</w:t>
      </w:r>
      <w:r>
        <w:t xml:space="preserve"> </w:t>
      </w:r>
    </w:p>
    <w:p w14:paraId="1934A12F" w14:textId="77777777" w:rsidR="00286217" w:rsidRDefault="00286217" w:rsidP="00286217"/>
    <w:p w14:paraId="13185867" w14:textId="77777777" w:rsidR="00286217" w:rsidRDefault="00286217" w:rsidP="00286217">
      <w:r>
        <w:t>To begin the trial, the listener clicks on any button play audio. When another button is clicked,</w:t>
      </w:r>
      <w:r w:rsidRPr="00BB644B">
        <w:t xml:space="preserve"> the audio presentation switches instantly and seamlessly from </w:t>
      </w:r>
      <w:r>
        <w:t xml:space="preserve">the </w:t>
      </w:r>
      <w:r w:rsidRPr="00BB644B">
        <w:t xml:space="preserve">one system to </w:t>
      </w:r>
      <w:r>
        <w:t xml:space="preserve">the </w:t>
      </w:r>
      <w:r w:rsidRPr="00BB644B">
        <w:t xml:space="preserve">other. Clicking on the “Loop” button plays the signal continuously. The horizontal Position slider indicates the instantaneous position in the signal waveform. Grabbing and moving the Start slider alters the start point for waveform looping, and similarly moving the Stop slider alters the end point, thus permitting a “loop and zoom” function that is particularly powerful for subjective evaluation. Rate the </w:t>
      </w:r>
      <w:r>
        <w:t>systems under test</w:t>
      </w:r>
      <w:r w:rsidRPr="00BB644B">
        <w:t xml:space="preserve"> by grabbing and moving the vertical sliders above their corresponding letter buttons. When you are satisfied with the ratings, click on the “Next” button to go on to the next trial. </w:t>
      </w:r>
    </w:p>
    <w:p w14:paraId="2804101B" w14:textId="77777777" w:rsidR="00286217" w:rsidRDefault="00286217" w:rsidP="00286217"/>
    <w:p w14:paraId="3EEAA77D" w14:textId="77777777" w:rsidR="00286217" w:rsidRPr="00BB644B" w:rsidRDefault="00286217" w:rsidP="00286217">
      <w:pPr>
        <w:rPr>
          <w:rFonts w:eastAsiaTheme="minorEastAsia"/>
        </w:rPr>
      </w:pPr>
      <w:r>
        <w:rPr>
          <w:rFonts w:eastAsiaTheme="minorEastAsia"/>
        </w:rPr>
        <w:t xml:space="preserve">If the test is long and hence possibly </w:t>
      </w:r>
      <w:r w:rsidRPr="00BB644B">
        <w:rPr>
          <w:rFonts w:eastAsiaTheme="minorEastAsia"/>
        </w:rPr>
        <w:t>fatiguing</w:t>
      </w:r>
      <w:r>
        <w:rPr>
          <w:rFonts w:eastAsiaTheme="minorEastAsia"/>
        </w:rPr>
        <w:t>,</w:t>
      </w:r>
      <w:r w:rsidRPr="00BB644B">
        <w:rPr>
          <w:rFonts w:eastAsiaTheme="minorEastAsia"/>
        </w:rPr>
        <w:t xml:space="preserve"> you might want to interrupt the test and take a break after about 30 minutes. </w:t>
      </w:r>
      <w:r>
        <w:rPr>
          <w:rFonts w:eastAsiaTheme="minorEastAsia"/>
        </w:rPr>
        <w:t xml:space="preserve">You can take a break after the completion of any trial. </w:t>
      </w:r>
      <w:r w:rsidRPr="00BB644B">
        <w:rPr>
          <w:rFonts w:eastAsiaTheme="minorEastAsia"/>
        </w:rPr>
        <w:t xml:space="preserve">Please notify the test administrator </w:t>
      </w:r>
      <w:r>
        <w:rPr>
          <w:rFonts w:eastAsiaTheme="minorEastAsia"/>
        </w:rPr>
        <w:t>if you choose to take a</w:t>
      </w:r>
      <w:r w:rsidRPr="00BB644B">
        <w:rPr>
          <w:rFonts w:eastAsiaTheme="minorEastAsia"/>
        </w:rPr>
        <w:t xml:space="preserve"> break. </w:t>
      </w:r>
    </w:p>
    <w:p w14:paraId="4B282B6B" w14:textId="77777777" w:rsidR="00286217" w:rsidRPr="00BB644B" w:rsidRDefault="00286217" w:rsidP="00286217"/>
    <w:p w14:paraId="5F168CDF" w14:textId="77777777" w:rsidR="00286217" w:rsidRDefault="00286217" w:rsidP="00286217">
      <w:r w:rsidRPr="00BB644B">
        <w:t xml:space="preserve">When the last trial is scored, the </w:t>
      </w:r>
      <w:r>
        <w:t>Administrator window replaces the Trial</w:t>
      </w:r>
      <w:r w:rsidRPr="00BB644B">
        <w:t xml:space="preserve"> window. Notify the test administrator that you have completed the listening session.</w:t>
      </w:r>
    </w:p>
    <w:p w14:paraId="7F274184" w14:textId="77777777" w:rsidR="00B9747A" w:rsidRPr="00BB644B" w:rsidRDefault="00B9747A" w:rsidP="00286217"/>
    <w:p w14:paraId="2009647C" w14:textId="77777777" w:rsidR="00286217" w:rsidRPr="00B9747A" w:rsidRDefault="00286217" w:rsidP="00B9747A">
      <w:pPr>
        <w:rPr>
          <w:b/>
        </w:rPr>
      </w:pPr>
      <w:r w:rsidRPr="00B9747A">
        <w:rPr>
          <w:b/>
        </w:rPr>
        <w:t>Training phase.</w:t>
      </w:r>
    </w:p>
    <w:p w14:paraId="2360A285" w14:textId="77777777" w:rsidR="00286217" w:rsidRPr="00B9747A" w:rsidRDefault="00286217" w:rsidP="00B9747A">
      <w:r w:rsidRPr="00B9747A">
        <w:lastRenderedPageBreak/>
        <w:t>The purpose of the training phase is to allow listeners to identify and become familiar with potential distortions and artefacts produced by the test items.  You will also become familiar with the test procedure and use of the test interface.</w:t>
      </w:r>
    </w:p>
    <w:p w14:paraId="4D478801" w14:textId="77777777" w:rsidR="00286217" w:rsidRPr="00520D12" w:rsidRDefault="00286217" w:rsidP="00286217">
      <w:pPr>
        <w:rPr>
          <w:szCs w:val="22"/>
        </w:rPr>
      </w:pPr>
    </w:p>
    <w:p w14:paraId="4C397756" w14:textId="77777777" w:rsidR="00286217" w:rsidRDefault="00286217" w:rsidP="00286217">
      <w:pPr>
        <w:rPr>
          <w:rFonts w:eastAsiaTheme="minorEastAsia"/>
          <w:szCs w:val="22"/>
        </w:rPr>
      </w:pPr>
      <w:r w:rsidRPr="00520D12">
        <w:rPr>
          <w:szCs w:val="22"/>
        </w:rPr>
        <w:t xml:space="preserve">Please listen to the training signals to get a sense of how the processed signals sound relative to the reference signal. </w:t>
      </w:r>
      <w:r w:rsidRPr="00520D12">
        <w:rPr>
          <w:rFonts w:eastAsiaTheme="minorEastAsia"/>
          <w:szCs w:val="22"/>
        </w:rPr>
        <w:t xml:space="preserve">You should be considering during the training phase how you, as an individual, will interpret the audible impairments in terms of the grading scale, it is important that you should not discuss this personal interpretation with the other subjects at any time. </w:t>
      </w:r>
    </w:p>
    <w:p w14:paraId="53A40A70" w14:textId="77777777" w:rsidR="00B9747A" w:rsidRPr="00520D12" w:rsidRDefault="00B9747A" w:rsidP="00286217">
      <w:pPr>
        <w:rPr>
          <w:rFonts w:eastAsiaTheme="minorEastAsia"/>
          <w:szCs w:val="22"/>
        </w:rPr>
      </w:pPr>
    </w:p>
    <w:p w14:paraId="57314F9D" w14:textId="77777777" w:rsidR="00286217" w:rsidRPr="00B9747A" w:rsidRDefault="00286217" w:rsidP="00B9747A">
      <w:pPr>
        <w:rPr>
          <w:b/>
        </w:rPr>
      </w:pPr>
      <w:r w:rsidRPr="00B9747A">
        <w:rPr>
          <w:b/>
        </w:rPr>
        <w:t>Test phase</w:t>
      </w:r>
    </w:p>
    <w:p w14:paraId="19C82D94" w14:textId="77777777" w:rsidR="00286217" w:rsidRDefault="00286217" w:rsidP="00B9747A">
      <w:r w:rsidRPr="00B9747A">
        <w:t>The test phase will be carried out individually in test sessions each lasting about 30 to 60 minutes.  In each trial, you will hear three versions, labelled “REF”, “A” and “B” on the computer screen.  “REF” is always the reference (original) signal against which both the “A” and “B” signals are to be compared and graded.  One of “A” and “B” is a processed (coded/decoded) version and the other is a hidden reference (identical to the “REF” version).</w:t>
      </w:r>
    </w:p>
    <w:p w14:paraId="2F893DB0" w14:textId="77777777" w:rsidR="00B9747A" w:rsidRPr="00B9747A" w:rsidRDefault="00B9747A" w:rsidP="00B9747A"/>
    <w:p w14:paraId="3F10683F" w14:textId="77777777" w:rsidR="00286217" w:rsidRDefault="00286217" w:rsidP="00B9747A">
      <w:r w:rsidRPr="00B9747A">
        <w:t>You are asked to judge the “Overall Audio Quality” of the “A” and “B” versions in each trial.  This attribute is related to any and all differences between the reference and the coded/decoded test item.  Note that any difference between the reference and the coded/decoded item is to be considered as an impairment.</w:t>
      </w:r>
    </w:p>
    <w:p w14:paraId="737C1485" w14:textId="77777777" w:rsidR="00B9747A" w:rsidRPr="00B9747A" w:rsidRDefault="00B9747A" w:rsidP="00B9747A"/>
    <w:p w14:paraId="7A2C3823" w14:textId="77777777" w:rsidR="00286217" w:rsidRDefault="00286217" w:rsidP="00B9747A">
      <w:r w:rsidRPr="00B9747A">
        <w:t>It is not possible to list all possible differences that may be created by the form of sound signal processing being evaluated in these tests.  However what follows is a list of the main differences that may be expected.</w:t>
      </w:r>
    </w:p>
    <w:p w14:paraId="0D728071" w14:textId="77777777" w:rsidR="00B9747A" w:rsidRPr="00B9747A" w:rsidRDefault="00B9747A" w:rsidP="00B9747A"/>
    <w:p w14:paraId="7CB62DEA" w14:textId="77777777" w:rsidR="00286217" w:rsidRDefault="00286217" w:rsidP="00B9747A">
      <w:r w:rsidRPr="00B9747A">
        <w:t xml:space="preserve">It includes such things as harmonic distortions, added ‘pops’ or ‘cracks’, noise, temporal smearing, e.g. of sharp onsets, changes in loudness, changes in timbre, changes in spatial presentation, changes in background noise or </w:t>
      </w:r>
      <w:proofErr w:type="spellStart"/>
      <w:r w:rsidRPr="00B9747A">
        <w:t>reverberance</w:t>
      </w:r>
      <w:proofErr w:type="spellEnd"/>
      <w:r w:rsidRPr="00B9747A">
        <w:t>.   Anything else that the listener detects as a difference must be included in his/her overall rating.</w:t>
      </w:r>
    </w:p>
    <w:p w14:paraId="740C530E" w14:textId="77777777" w:rsidR="00B9747A" w:rsidRPr="00B9747A" w:rsidRDefault="00B9747A" w:rsidP="00B9747A"/>
    <w:p w14:paraId="17DB3367" w14:textId="77777777" w:rsidR="00286217" w:rsidRPr="00B9747A" w:rsidRDefault="00286217" w:rsidP="00B9747A">
      <w:r w:rsidRPr="00B9747A">
        <w:t>In each trial, you are asked to rate the perceived difference (if any) between “REF” and “A” and the perceived difference between “REF” and “B” using the grading scale, which should be used as a continuous scale:</w:t>
      </w:r>
    </w:p>
    <w:p w14:paraId="4F4FBEDF" w14:textId="77777777" w:rsidR="00286217" w:rsidRDefault="00286217" w:rsidP="00286217">
      <w:pPr>
        <w:ind w:left="720"/>
      </w:pPr>
      <w:r>
        <w:t>Imperceptible</w:t>
      </w:r>
      <w:r>
        <w:tab/>
      </w:r>
      <w:r>
        <w:tab/>
      </w:r>
      <w:r>
        <w:tab/>
      </w:r>
      <w:r>
        <w:tab/>
      </w:r>
      <w:r w:rsidRPr="00BB644B">
        <w:t>(</w:t>
      </w:r>
      <w:r>
        <w:t>5.0)</w:t>
      </w:r>
    </w:p>
    <w:p w14:paraId="415A63A7" w14:textId="77777777" w:rsidR="00286217" w:rsidRDefault="00286217" w:rsidP="00286217">
      <w:pPr>
        <w:ind w:left="720"/>
      </w:pPr>
      <w:r>
        <w:t>Perceptible, but not annoying</w:t>
      </w:r>
      <w:r>
        <w:tab/>
      </w:r>
      <w:r>
        <w:tab/>
        <w:t>(4.0)</w:t>
      </w:r>
    </w:p>
    <w:p w14:paraId="43ADD40F" w14:textId="77777777" w:rsidR="00286217" w:rsidRDefault="00286217" w:rsidP="00286217">
      <w:pPr>
        <w:ind w:left="720"/>
      </w:pPr>
      <w:r>
        <w:t>Slightly annoying</w:t>
      </w:r>
      <w:r>
        <w:tab/>
        <w:t xml:space="preserve"> </w:t>
      </w:r>
      <w:r>
        <w:tab/>
      </w:r>
      <w:r>
        <w:tab/>
        <w:t>(3.0)</w:t>
      </w:r>
    </w:p>
    <w:p w14:paraId="7EAD2DD8" w14:textId="77777777" w:rsidR="00286217" w:rsidRDefault="00286217" w:rsidP="00286217">
      <w:pPr>
        <w:ind w:left="720"/>
      </w:pPr>
      <w:r>
        <w:t>Annoying</w:t>
      </w:r>
      <w:r>
        <w:tab/>
      </w:r>
      <w:r>
        <w:tab/>
      </w:r>
      <w:r w:rsidRPr="00BB644B">
        <w:t xml:space="preserve"> </w:t>
      </w:r>
      <w:r>
        <w:tab/>
      </w:r>
      <w:r>
        <w:tab/>
      </w:r>
      <w:r w:rsidRPr="00BB644B">
        <w:t>(</w:t>
      </w:r>
      <w:r>
        <w:t>2.0</w:t>
      </w:r>
      <w:r w:rsidRPr="00BB644B">
        <w:t>)</w:t>
      </w:r>
    </w:p>
    <w:p w14:paraId="54C4B4F9" w14:textId="77777777" w:rsidR="00286217" w:rsidRDefault="00286217" w:rsidP="00286217">
      <w:pPr>
        <w:ind w:left="720"/>
      </w:pPr>
      <w:r>
        <w:t>Very annoying</w:t>
      </w:r>
      <w:r>
        <w:tab/>
        <w:t xml:space="preserve"> </w:t>
      </w:r>
      <w:r>
        <w:tab/>
      </w:r>
      <w:r>
        <w:tab/>
      </w:r>
      <w:r>
        <w:tab/>
        <w:t>(1.0)</w:t>
      </w:r>
    </w:p>
    <w:p w14:paraId="195F97E4" w14:textId="77777777" w:rsidR="00286217" w:rsidRPr="00A0321C" w:rsidRDefault="00286217" w:rsidP="00286217">
      <w:pPr>
        <w:ind w:left="720"/>
      </w:pPr>
    </w:p>
    <w:p w14:paraId="0352BABB" w14:textId="77777777" w:rsidR="00286217" w:rsidRDefault="00286217" w:rsidP="00286217">
      <w:pPr>
        <w:rPr>
          <w:rFonts w:eastAsiaTheme="minorEastAsia"/>
        </w:rPr>
      </w:pPr>
      <w:r>
        <w:rPr>
          <w:rFonts w:eastAsiaTheme="minorEastAsia"/>
        </w:rPr>
        <w:t xml:space="preserve">Note that any difference between the systems under test (“A”, </w:t>
      </w:r>
      <w:r w:rsidRPr="00BB644B">
        <w:rPr>
          <w:rFonts w:eastAsiaTheme="minorEastAsia"/>
        </w:rPr>
        <w:t>“B”</w:t>
      </w:r>
      <w:r>
        <w:rPr>
          <w:rFonts w:eastAsiaTheme="minorEastAsia"/>
        </w:rPr>
        <w:t>, etc.)</w:t>
      </w:r>
      <w:r w:rsidRPr="00BB644B">
        <w:rPr>
          <w:rFonts w:eastAsiaTheme="minorEastAsia"/>
        </w:rPr>
        <w:t xml:space="preserve"> </w:t>
      </w:r>
      <w:r>
        <w:rPr>
          <w:rFonts w:eastAsiaTheme="minorEastAsia"/>
        </w:rPr>
        <w:t>and the reference (“REF”) shall be considered an impairment. Two</w:t>
      </w:r>
      <w:r w:rsidRPr="00BB644B">
        <w:rPr>
          <w:rFonts w:eastAsiaTheme="minorEastAsia"/>
        </w:rPr>
        <w:t xml:space="preserve"> grades must be given </w:t>
      </w:r>
      <w:r>
        <w:rPr>
          <w:rFonts w:eastAsiaTheme="minorEastAsia"/>
        </w:rPr>
        <w:t>in</w:t>
      </w:r>
      <w:r w:rsidRPr="00BB644B">
        <w:rPr>
          <w:rFonts w:eastAsiaTheme="minorEastAsia"/>
        </w:rPr>
        <w:t xml:space="preserve"> each trial, one for “A” and one for “B”. </w:t>
      </w:r>
      <w:r>
        <w:rPr>
          <w:rFonts w:eastAsiaTheme="minorEastAsia"/>
        </w:rPr>
        <w:t>The grades serve two purposes:</w:t>
      </w:r>
    </w:p>
    <w:p w14:paraId="17D2548E" w14:textId="77777777" w:rsidR="00286217"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One grade must be 5.0, which is used to indicate which of “A” or “B” is the hidden reference.</w:t>
      </w:r>
    </w:p>
    <w:p w14:paraId="7B027D0A" w14:textId="77777777" w:rsidR="00286217" w:rsidRPr="006C3435"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The other grade rates the difference between that item and the reference.</w:t>
      </w:r>
    </w:p>
    <w:p w14:paraId="2983D4FB" w14:textId="77777777" w:rsidR="00286217" w:rsidRDefault="00286217">
      <w:pPr>
        <w:jc w:val="left"/>
      </w:pPr>
      <w:r>
        <w:br w:type="page"/>
      </w:r>
    </w:p>
    <w:p w14:paraId="418E6DD6" w14:textId="77777777" w:rsidR="00286217" w:rsidRPr="00B9747A" w:rsidRDefault="00286217" w:rsidP="00B9747A">
      <w:pPr>
        <w:jc w:val="center"/>
        <w:rPr>
          <w:b/>
          <w:sz w:val="32"/>
          <w:szCs w:val="32"/>
        </w:rPr>
      </w:pPr>
      <w:r w:rsidRPr="00B9747A">
        <w:rPr>
          <w:b/>
          <w:sz w:val="32"/>
          <w:szCs w:val="32"/>
        </w:rPr>
        <w:lastRenderedPageBreak/>
        <w:t>MPEG-H 3D Audio Verification Test</w:t>
      </w:r>
    </w:p>
    <w:p w14:paraId="10187D9E" w14:textId="77777777" w:rsidR="00286217" w:rsidRPr="00B9747A" w:rsidRDefault="00286217" w:rsidP="00B9747A">
      <w:pPr>
        <w:jc w:val="center"/>
        <w:rPr>
          <w:b/>
          <w:sz w:val="32"/>
          <w:szCs w:val="32"/>
        </w:rPr>
      </w:pPr>
      <w:r w:rsidRPr="00B9747A">
        <w:rPr>
          <w:b/>
          <w:sz w:val="32"/>
          <w:szCs w:val="32"/>
        </w:rPr>
        <w:t>Test 2, 3, 4 – MUSHRA Methodology</w:t>
      </w:r>
    </w:p>
    <w:p w14:paraId="1697C5D5" w14:textId="77777777" w:rsidR="00286217" w:rsidRPr="00B9747A" w:rsidRDefault="00286217" w:rsidP="00B9747A">
      <w:pPr>
        <w:jc w:val="center"/>
        <w:rPr>
          <w:b/>
          <w:sz w:val="32"/>
          <w:szCs w:val="32"/>
        </w:rPr>
      </w:pPr>
      <w:r w:rsidRPr="00B9747A">
        <w:rPr>
          <w:b/>
          <w:sz w:val="32"/>
          <w:szCs w:val="32"/>
        </w:rPr>
        <w:t>Listener Instructions</w:t>
      </w:r>
    </w:p>
    <w:p w14:paraId="578D2F08" w14:textId="77777777" w:rsidR="00286217" w:rsidRDefault="00286217" w:rsidP="00286217">
      <w:r w:rsidRPr="00BB644B">
        <w:t>Listeners must read these instructions and participate in the indicated training phase prior to their participation in the test phase.</w:t>
      </w:r>
    </w:p>
    <w:p w14:paraId="5E5217A7" w14:textId="77777777" w:rsidR="00B9747A" w:rsidRPr="00BB644B" w:rsidRDefault="00B9747A" w:rsidP="00286217"/>
    <w:p w14:paraId="0E624207" w14:textId="77777777" w:rsidR="00286217" w:rsidRPr="00B9747A" w:rsidRDefault="00286217" w:rsidP="00B9747A">
      <w:pPr>
        <w:rPr>
          <w:b/>
        </w:rPr>
      </w:pPr>
      <w:r w:rsidRPr="00B9747A">
        <w:rPr>
          <w:b/>
        </w:rPr>
        <w:t>Introduction</w:t>
      </w:r>
    </w:p>
    <w:p w14:paraId="6A8BD0A5" w14:textId="77777777" w:rsidR="00286217" w:rsidRDefault="00286217" w:rsidP="00286217">
      <w:pPr>
        <w:pStyle w:val="BodyText"/>
        <w:rPr>
          <w:sz w:val="22"/>
          <w:szCs w:val="22"/>
        </w:rPr>
      </w:pPr>
      <w:r w:rsidRPr="00BB644B">
        <w:rPr>
          <w:sz w:val="22"/>
          <w:szCs w:val="22"/>
        </w:rPr>
        <w:t xml:space="preserve">The MPEG Audio group has created a new standard for immersive audio coding systems, and </w:t>
      </w:r>
      <w:r>
        <w:rPr>
          <w:sz w:val="22"/>
          <w:szCs w:val="22"/>
        </w:rPr>
        <w:t>this test will</w:t>
      </w:r>
      <w:r w:rsidRPr="00BB644B">
        <w:rPr>
          <w:sz w:val="22"/>
          <w:szCs w:val="22"/>
        </w:rPr>
        <w:t xml:space="preserve"> assess the audio quality </w:t>
      </w:r>
      <w:r>
        <w:rPr>
          <w:sz w:val="22"/>
          <w:szCs w:val="22"/>
        </w:rPr>
        <w:t>that</w:t>
      </w:r>
      <w:r w:rsidRPr="00BB644B">
        <w:rPr>
          <w:sz w:val="22"/>
          <w:szCs w:val="22"/>
        </w:rPr>
        <w:t xml:space="preserve"> can be achieved by this technology under various operating conditions. </w:t>
      </w:r>
    </w:p>
    <w:p w14:paraId="10D03C6F" w14:textId="77777777" w:rsidR="00286217" w:rsidRDefault="00286217" w:rsidP="00286217">
      <w:r>
        <w:t xml:space="preserve">This listening </w:t>
      </w:r>
      <w:r w:rsidRPr="00BB644B">
        <w:t xml:space="preserve">test will use the MUSHRA test methodology, which has the advantage of displaying all stimuli (both coding systems and anchor systems) for a given test item. Hence you are able to directly compare the stimuli in the course of giving a grade to each. </w:t>
      </w:r>
    </w:p>
    <w:p w14:paraId="1FAB36C8" w14:textId="77777777" w:rsidR="00B9747A" w:rsidRPr="00BB644B" w:rsidRDefault="00B9747A" w:rsidP="00286217"/>
    <w:p w14:paraId="066162F0" w14:textId="77777777" w:rsidR="00286217" w:rsidRPr="00B9747A" w:rsidRDefault="00286217" w:rsidP="00B9747A">
      <w:pPr>
        <w:rPr>
          <w:b/>
        </w:rPr>
      </w:pPr>
      <w:r w:rsidRPr="00B9747A">
        <w:rPr>
          <w:b/>
        </w:rPr>
        <w:t>Test Procedure and User Interface</w:t>
      </w:r>
    </w:p>
    <w:p w14:paraId="611D4137" w14:textId="77777777" w:rsidR="00286217" w:rsidRDefault="00286217" w:rsidP="00286217">
      <w:r>
        <w:t>The f</w:t>
      </w:r>
      <w:r w:rsidRPr="00BB644B">
        <w:t xml:space="preserve">igure below shows the graphical interface </w:t>
      </w:r>
      <w:r>
        <w:t>used for each trial to present</w:t>
      </w:r>
      <w:r w:rsidRPr="00BB644B">
        <w:t xml:space="preserve"> one test item as processed by all systems under test. The buttons represent the reference (</w:t>
      </w:r>
      <w:r>
        <w:t>REF</w:t>
      </w:r>
      <w:r w:rsidRPr="00BB644B">
        <w:t xml:space="preserve">), which is always displayed at the bottom left, and all the systems </w:t>
      </w:r>
      <w:r>
        <w:t>to be graded</w:t>
      </w:r>
      <w:r w:rsidRPr="00BB644B">
        <w:t xml:space="preserve">, including the codecs under test, reference codecs, hidden reference and anchor signals (band-limited processed references), which are displayed as letter buttons. </w:t>
      </w:r>
      <w:r w:rsidRPr="00BB644B">
        <w:rPr>
          <w:rFonts w:eastAsiaTheme="minorEastAsia"/>
        </w:rPr>
        <w:t>“</w:t>
      </w:r>
      <w:r>
        <w:rPr>
          <w:rFonts w:eastAsiaTheme="minorEastAsia"/>
        </w:rPr>
        <w:t>REF</w:t>
      </w:r>
      <w:r w:rsidRPr="00BB644B">
        <w:rPr>
          <w:rFonts w:eastAsiaTheme="minorEastAsia"/>
        </w:rPr>
        <w:t xml:space="preserve">” is always the reference (original) version </w:t>
      </w:r>
      <w:r>
        <w:rPr>
          <w:rFonts w:eastAsiaTheme="minorEastAsia"/>
        </w:rPr>
        <w:t xml:space="preserve">of the audio item, </w:t>
      </w:r>
      <w:r w:rsidRPr="00BB644B">
        <w:rPr>
          <w:rFonts w:eastAsiaTheme="minorEastAsia"/>
        </w:rPr>
        <w:t xml:space="preserve">against which </w:t>
      </w:r>
      <w:r>
        <w:rPr>
          <w:rFonts w:eastAsiaTheme="minorEastAsia"/>
        </w:rPr>
        <w:t>the letter systems</w:t>
      </w:r>
      <w:r w:rsidRPr="00BB644B">
        <w:rPr>
          <w:rFonts w:eastAsiaTheme="minorEastAsia"/>
        </w:rPr>
        <w:t xml:space="preserve"> </w:t>
      </w:r>
      <w:r>
        <w:rPr>
          <w:rFonts w:eastAsiaTheme="minorEastAsia"/>
        </w:rPr>
        <w:t xml:space="preserve">(“A”, “B”, etc.) </w:t>
      </w:r>
      <w:r w:rsidRPr="00BB644B">
        <w:rPr>
          <w:rFonts w:eastAsiaTheme="minorEastAsia"/>
        </w:rPr>
        <w:t>are to be compared and graded.</w:t>
      </w:r>
    </w:p>
    <w:p w14:paraId="3A5BC561" w14:textId="77777777" w:rsidR="00286217" w:rsidRDefault="00286217" w:rsidP="00286217"/>
    <w:p w14:paraId="6DAFF161" w14:textId="77777777" w:rsidR="00286217" w:rsidRDefault="00286217" w:rsidP="00286217">
      <w:r w:rsidRPr="00BB644B">
        <w:t xml:space="preserve">Above each button, with the exception of the button for the reference, a slider permits the listener to grade the quality of the </w:t>
      </w:r>
      <w:r>
        <w:t>systems under test</w:t>
      </w:r>
      <w:r w:rsidRPr="00BB644B">
        <w:t xml:space="preserve"> on a continuous quality scale. The descriptors associated with the scale are </w:t>
      </w:r>
    </w:p>
    <w:p w14:paraId="11CBF999" w14:textId="77777777" w:rsidR="00286217" w:rsidRDefault="00286217" w:rsidP="00286217">
      <w:pPr>
        <w:pStyle w:val="ListParagraph"/>
        <w:numPr>
          <w:ilvl w:val="0"/>
          <w:numId w:val="35"/>
        </w:numPr>
        <w:overflowPunct w:val="0"/>
        <w:autoSpaceDE w:val="0"/>
        <w:autoSpaceDN w:val="0"/>
        <w:adjustRightInd w:val="0"/>
        <w:jc w:val="left"/>
        <w:textAlignment w:val="baseline"/>
      </w:pPr>
      <w:r w:rsidRPr="00BB644B">
        <w:t>Exce</w:t>
      </w:r>
      <w:r>
        <w:t>llent</w:t>
      </w:r>
      <w:r>
        <w:tab/>
      </w:r>
      <w:r w:rsidRPr="00BB644B">
        <w:t xml:space="preserve">(80-100). </w:t>
      </w:r>
    </w:p>
    <w:p w14:paraId="593310A9" w14:textId="77777777" w:rsidR="00286217" w:rsidRDefault="00286217" w:rsidP="00286217">
      <w:pPr>
        <w:pStyle w:val="ListParagraph"/>
        <w:numPr>
          <w:ilvl w:val="0"/>
          <w:numId w:val="35"/>
        </w:numPr>
        <w:overflowPunct w:val="0"/>
        <w:autoSpaceDE w:val="0"/>
        <w:autoSpaceDN w:val="0"/>
        <w:adjustRightInd w:val="0"/>
        <w:jc w:val="left"/>
        <w:textAlignment w:val="baseline"/>
      </w:pPr>
      <w:r>
        <w:t>Good</w:t>
      </w:r>
      <w:r>
        <w:tab/>
      </w:r>
      <w:r>
        <w:tab/>
        <w:t>(60-80)</w:t>
      </w:r>
    </w:p>
    <w:p w14:paraId="1713186F" w14:textId="77777777" w:rsidR="00286217" w:rsidRDefault="00286217" w:rsidP="00286217">
      <w:pPr>
        <w:pStyle w:val="ListParagraph"/>
        <w:numPr>
          <w:ilvl w:val="0"/>
          <w:numId w:val="35"/>
        </w:numPr>
        <w:overflowPunct w:val="0"/>
        <w:autoSpaceDE w:val="0"/>
        <w:autoSpaceDN w:val="0"/>
        <w:adjustRightInd w:val="0"/>
        <w:jc w:val="left"/>
        <w:textAlignment w:val="baseline"/>
      </w:pPr>
      <w:r>
        <w:t xml:space="preserve">fair </w:t>
      </w:r>
      <w:r>
        <w:tab/>
      </w:r>
      <w:r>
        <w:tab/>
        <w:t>(40-60)</w:t>
      </w:r>
    </w:p>
    <w:p w14:paraId="529D2986" w14:textId="77777777" w:rsidR="00286217" w:rsidRDefault="00286217" w:rsidP="00286217">
      <w:pPr>
        <w:pStyle w:val="ListParagraph"/>
        <w:numPr>
          <w:ilvl w:val="0"/>
          <w:numId w:val="35"/>
        </w:numPr>
        <w:overflowPunct w:val="0"/>
        <w:autoSpaceDE w:val="0"/>
        <w:autoSpaceDN w:val="0"/>
        <w:adjustRightInd w:val="0"/>
        <w:jc w:val="left"/>
        <w:textAlignment w:val="baseline"/>
      </w:pPr>
      <w:r>
        <w:t>poor</w:t>
      </w:r>
      <w:r w:rsidRPr="00BB644B">
        <w:t xml:space="preserve"> </w:t>
      </w:r>
      <w:r>
        <w:tab/>
      </w:r>
      <w:r>
        <w:tab/>
      </w:r>
      <w:r w:rsidRPr="00BB644B">
        <w:t>(20-40)</w:t>
      </w:r>
    </w:p>
    <w:p w14:paraId="724ED34B" w14:textId="77777777" w:rsidR="00286217" w:rsidRDefault="00286217" w:rsidP="00286217">
      <w:pPr>
        <w:pStyle w:val="ListParagraph"/>
        <w:numPr>
          <w:ilvl w:val="0"/>
          <w:numId w:val="35"/>
        </w:numPr>
        <w:overflowPunct w:val="0"/>
        <w:autoSpaceDE w:val="0"/>
        <w:autoSpaceDN w:val="0"/>
        <w:adjustRightInd w:val="0"/>
        <w:jc w:val="left"/>
        <w:textAlignment w:val="baseline"/>
      </w:pPr>
      <w:r>
        <w:t xml:space="preserve">bad </w:t>
      </w:r>
      <w:r>
        <w:tab/>
      </w:r>
      <w:r>
        <w:tab/>
        <w:t>(0-20)</w:t>
      </w:r>
    </w:p>
    <w:p w14:paraId="550CC760" w14:textId="77777777" w:rsidR="00286217" w:rsidRDefault="00286217" w:rsidP="00286217"/>
    <w:p w14:paraId="664993B3" w14:textId="77777777" w:rsidR="00286217" w:rsidRDefault="00286217" w:rsidP="00286217">
      <w:pPr>
        <w:rPr>
          <w:rFonts w:eastAsiaTheme="minorEastAsia"/>
        </w:rPr>
      </w:pPr>
      <w:r>
        <w:rPr>
          <w:rFonts w:eastAsiaTheme="minorEastAsia"/>
        </w:rPr>
        <w:t xml:space="preserve">Note that any difference between the systems under test (“A”, </w:t>
      </w:r>
      <w:r w:rsidRPr="00BB644B">
        <w:rPr>
          <w:rFonts w:eastAsiaTheme="minorEastAsia"/>
        </w:rPr>
        <w:t>“B”</w:t>
      </w:r>
      <w:r>
        <w:rPr>
          <w:rFonts w:eastAsiaTheme="minorEastAsia"/>
        </w:rPr>
        <w:t>, etc.)</w:t>
      </w:r>
      <w:r w:rsidRPr="00BB644B">
        <w:rPr>
          <w:rFonts w:eastAsiaTheme="minorEastAsia"/>
        </w:rPr>
        <w:t xml:space="preserve"> </w:t>
      </w:r>
      <w:r>
        <w:rPr>
          <w:rFonts w:eastAsiaTheme="minorEastAsia"/>
        </w:rPr>
        <w:t xml:space="preserve">and the reference (“REF”) shall be considered an impairment. When assigning </w:t>
      </w:r>
      <w:r w:rsidRPr="00BB644B">
        <w:rPr>
          <w:rFonts w:eastAsiaTheme="minorEastAsia"/>
        </w:rPr>
        <w:t xml:space="preserve">grades </w:t>
      </w:r>
      <w:r>
        <w:rPr>
          <w:rFonts w:eastAsiaTheme="minorEastAsia"/>
        </w:rPr>
        <w:t>in</w:t>
      </w:r>
      <w:r w:rsidRPr="00BB644B">
        <w:rPr>
          <w:rFonts w:eastAsiaTheme="minorEastAsia"/>
        </w:rPr>
        <w:t xml:space="preserve"> each trial</w:t>
      </w:r>
      <w:r>
        <w:rPr>
          <w:rFonts w:eastAsiaTheme="minorEastAsia"/>
        </w:rPr>
        <w:t>:</w:t>
      </w:r>
    </w:p>
    <w:p w14:paraId="2FB43476" w14:textId="77777777" w:rsidR="00286217"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One grade must be 100, which is used to indicate the hidden reference.</w:t>
      </w:r>
    </w:p>
    <w:p w14:paraId="2F4D6511" w14:textId="77777777" w:rsidR="00286217"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The other grades rate the difference between that item and the reference.</w:t>
      </w:r>
    </w:p>
    <w:p w14:paraId="472AFA9E" w14:textId="77777777" w:rsidR="00286217" w:rsidRDefault="00286217" w:rsidP="00286217">
      <w:pPr>
        <w:rPr>
          <w:rFonts w:eastAsiaTheme="minorEastAsia"/>
        </w:rPr>
      </w:pPr>
    </w:p>
    <w:p w14:paraId="56DD5723" w14:textId="77777777" w:rsidR="00286217" w:rsidRPr="001C2AD5" w:rsidRDefault="00286217" w:rsidP="001C2AD5">
      <w:r w:rsidRPr="001C2AD5">
        <w:t>The trial number and the name of the test item are shown in the upper left of the graphical interface.</w:t>
      </w:r>
    </w:p>
    <w:p w14:paraId="0464CE75" w14:textId="77777777" w:rsidR="00286217" w:rsidRPr="001C2AD5" w:rsidRDefault="00286217" w:rsidP="001C2AD5"/>
    <w:p w14:paraId="2A5111D5" w14:textId="77777777" w:rsidR="00286217" w:rsidRPr="001C2AD5" w:rsidRDefault="00286217" w:rsidP="001C2AD5">
      <w:r w:rsidRPr="001C2AD5">
        <w:rPr>
          <w:noProof/>
        </w:rPr>
        <w:lastRenderedPageBreak/>
        <w:drawing>
          <wp:inline distT="0" distB="0" distL="0" distR="0" wp14:anchorId="558E8870" wp14:editId="5815067B">
            <wp:extent cx="3619500" cy="545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19500" cy="5457825"/>
                    </a:xfrm>
                    <a:prstGeom prst="rect">
                      <a:avLst/>
                    </a:prstGeom>
                  </pic:spPr>
                </pic:pic>
              </a:graphicData>
            </a:graphic>
          </wp:inline>
        </w:drawing>
      </w:r>
    </w:p>
    <w:p w14:paraId="0325DC1E" w14:textId="77777777" w:rsidR="00286217" w:rsidRPr="001C2AD5" w:rsidRDefault="00286217" w:rsidP="001C2AD5"/>
    <w:p w14:paraId="5E7A262A" w14:textId="77777777" w:rsidR="00286217" w:rsidRPr="001C2AD5" w:rsidRDefault="00286217" w:rsidP="001C2AD5">
      <w:r w:rsidRPr="001C2AD5">
        <w:t xml:space="preserve">For each of the test items, the systems under test are randomly assigned to the letter buttons. In addition, the order of presenting the test items in the trails is randomized. </w:t>
      </w:r>
    </w:p>
    <w:p w14:paraId="0F170D1A" w14:textId="77777777" w:rsidR="00286217" w:rsidRDefault="00286217" w:rsidP="00286217"/>
    <w:p w14:paraId="025E61E3" w14:textId="77777777" w:rsidR="00286217" w:rsidRDefault="00286217" w:rsidP="00286217">
      <w:r>
        <w:t>To begin the trial, the listener clicks on any button play audio. When another button is clicked,</w:t>
      </w:r>
      <w:r w:rsidRPr="00BB644B">
        <w:t xml:space="preserve"> the audio presentation switches instantly and seamlessly from </w:t>
      </w:r>
      <w:r>
        <w:t xml:space="preserve">the </w:t>
      </w:r>
      <w:r w:rsidRPr="00BB644B">
        <w:t xml:space="preserve">one system to </w:t>
      </w:r>
      <w:r>
        <w:t xml:space="preserve">the </w:t>
      </w:r>
      <w:r w:rsidRPr="00BB644B">
        <w:t xml:space="preserve">other. Clicking on the “Loop” button plays the signal continuously. The horizontal Position slider indicates the instantaneous position in the signal waveform. Grabbing and moving the Start slider alters the start point for waveform looping, and similarly moving the Stop slider alters the end point, thus permitting a “loop and zoom” function that is particularly powerful for subjective evaluation. Rate the </w:t>
      </w:r>
      <w:r>
        <w:t>systems under test</w:t>
      </w:r>
      <w:r w:rsidRPr="00BB644B">
        <w:t xml:space="preserve"> by grabbing and moving the vertical sliders above their corresponding letter buttons. When you are satisfied with the ratings, click on the “Next” button to go on to the next trial. </w:t>
      </w:r>
    </w:p>
    <w:p w14:paraId="79DDE0DB" w14:textId="77777777" w:rsidR="00286217" w:rsidRDefault="00286217" w:rsidP="00286217"/>
    <w:p w14:paraId="500835E2" w14:textId="77777777" w:rsidR="00286217" w:rsidRPr="00BB644B" w:rsidRDefault="00286217" w:rsidP="00286217">
      <w:pPr>
        <w:rPr>
          <w:rFonts w:eastAsiaTheme="minorEastAsia"/>
        </w:rPr>
      </w:pPr>
      <w:r>
        <w:rPr>
          <w:rFonts w:eastAsiaTheme="minorEastAsia"/>
        </w:rPr>
        <w:t xml:space="preserve">If the test is long and hence possibly </w:t>
      </w:r>
      <w:r w:rsidRPr="00BB644B">
        <w:rPr>
          <w:rFonts w:eastAsiaTheme="minorEastAsia"/>
        </w:rPr>
        <w:t>fatiguing</w:t>
      </w:r>
      <w:r>
        <w:rPr>
          <w:rFonts w:eastAsiaTheme="minorEastAsia"/>
        </w:rPr>
        <w:t>,</w:t>
      </w:r>
      <w:r w:rsidRPr="00BB644B">
        <w:rPr>
          <w:rFonts w:eastAsiaTheme="minorEastAsia"/>
        </w:rPr>
        <w:t xml:space="preserve"> you might want to interrupt the test and take a break after about 30 minutes. </w:t>
      </w:r>
      <w:r>
        <w:rPr>
          <w:rFonts w:eastAsiaTheme="minorEastAsia"/>
        </w:rPr>
        <w:t xml:space="preserve">You can take a break after the completion of any trial. </w:t>
      </w:r>
      <w:r w:rsidRPr="00BB644B">
        <w:rPr>
          <w:rFonts w:eastAsiaTheme="minorEastAsia"/>
        </w:rPr>
        <w:t xml:space="preserve">Please notify the test administrator </w:t>
      </w:r>
      <w:r>
        <w:rPr>
          <w:rFonts w:eastAsiaTheme="minorEastAsia"/>
        </w:rPr>
        <w:t>if you choose to take a</w:t>
      </w:r>
      <w:r w:rsidRPr="00BB644B">
        <w:rPr>
          <w:rFonts w:eastAsiaTheme="minorEastAsia"/>
        </w:rPr>
        <w:t xml:space="preserve"> break. </w:t>
      </w:r>
    </w:p>
    <w:p w14:paraId="6608077A" w14:textId="77777777" w:rsidR="00286217" w:rsidRPr="00BB644B" w:rsidRDefault="00286217" w:rsidP="00286217"/>
    <w:p w14:paraId="5D13AE22" w14:textId="77777777" w:rsidR="00286217" w:rsidRDefault="00286217" w:rsidP="00286217">
      <w:r w:rsidRPr="00BB644B">
        <w:lastRenderedPageBreak/>
        <w:t xml:space="preserve">When the last trial is scored, the </w:t>
      </w:r>
      <w:r>
        <w:t>Administrator window replaces the Trial</w:t>
      </w:r>
      <w:r w:rsidRPr="00BB644B">
        <w:t xml:space="preserve"> window. Notify the test administrator that you have completed the listening session.</w:t>
      </w:r>
    </w:p>
    <w:p w14:paraId="570C2DE2" w14:textId="77777777" w:rsidR="00B9747A" w:rsidRDefault="00B9747A" w:rsidP="00286217"/>
    <w:p w14:paraId="094927A6" w14:textId="77777777" w:rsidR="00286217" w:rsidRPr="00B9747A" w:rsidRDefault="00286217" w:rsidP="00B9747A">
      <w:pPr>
        <w:rPr>
          <w:b/>
        </w:rPr>
      </w:pPr>
      <w:r w:rsidRPr="00B9747A">
        <w:rPr>
          <w:b/>
        </w:rPr>
        <w:t>Training phase</w:t>
      </w:r>
    </w:p>
    <w:p w14:paraId="5682B809" w14:textId="77777777" w:rsidR="00286217" w:rsidRDefault="00286217" w:rsidP="00286217">
      <w:r w:rsidRPr="00D7707E">
        <w:t>The purpose of the training phase is to allow listeners to identify and become familiar with potential distortions and artefacts produced by the test items.  You will also become familiar with the test procedure and use of the test interface.</w:t>
      </w:r>
    </w:p>
    <w:p w14:paraId="6FDB1BF7" w14:textId="77777777" w:rsidR="00286217" w:rsidRPr="00D7707E" w:rsidRDefault="00286217" w:rsidP="00286217"/>
    <w:p w14:paraId="43CCC5BF" w14:textId="77777777" w:rsidR="00286217" w:rsidRDefault="00286217" w:rsidP="00286217">
      <w:pPr>
        <w:rPr>
          <w:rFonts w:eastAsiaTheme="minorEastAsia"/>
          <w:szCs w:val="22"/>
        </w:rPr>
      </w:pPr>
      <w:r w:rsidRPr="00451E22">
        <w:rPr>
          <w:szCs w:val="22"/>
        </w:rPr>
        <w:t xml:space="preserve">Please listen to the training signals to get a sense of how the processed signals sound relative to the reference signal. </w:t>
      </w:r>
      <w:r w:rsidRPr="00451E22">
        <w:rPr>
          <w:rFonts w:eastAsiaTheme="minorEastAsia"/>
          <w:szCs w:val="22"/>
        </w:rPr>
        <w:t xml:space="preserve">You should be considering during the training phase how you, as an individual, will interpret the audible impairments in terms of the grading scale, it is important that you should not discuss this personal interpretation with the other subjects at any time. </w:t>
      </w:r>
    </w:p>
    <w:p w14:paraId="21CB0356" w14:textId="77777777" w:rsidR="00B9747A" w:rsidRPr="00451E22" w:rsidRDefault="00B9747A" w:rsidP="00286217">
      <w:pPr>
        <w:rPr>
          <w:rFonts w:eastAsiaTheme="minorEastAsia"/>
          <w:szCs w:val="22"/>
        </w:rPr>
      </w:pPr>
    </w:p>
    <w:p w14:paraId="044BB0A5" w14:textId="77777777" w:rsidR="00286217" w:rsidRPr="00B9747A" w:rsidRDefault="00286217" w:rsidP="00B9747A">
      <w:pPr>
        <w:rPr>
          <w:b/>
        </w:rPr>
      </w:pPr>
      <w:r w:rsidRPr="00B9747A">
        <w:rPr>
          <w:b/>
        </w:rPr>
        <w:t>Test phase</w:t>
      </w:r>
    </w:p>
    <w:p w14:paraId="66C45878" w14:textId="77777777" w:rsidR="00286217" w:rsidRDefault="00286217" w:rsidP="00286217">
      <w:r w:rsidRPr="00BB644B">
        <w:t>The test phase will be carried out individually in test sessions each lasting about 30 to 60 minutes.  In each trial, you will hear several versions of the test items</w:t>
      </w:r>
      <w:r>
        <w:t xml:space="preserve">. The “REF”, buttons </w:t>
      </w:r>
      <w:proofErr w:type="gramStart"/>
      <w:r>
        <w:t>is</w:t>
      </w:r>
      <w:proofErr w:type="gramEnd"/>
      <w:r>
        <w:t xml:space="preserve"> the reference (original) signal, and the letters “A”, “B”, etc</w:t>
      </w:r>
      <w:r w:rsidRPr="00BB644B">
        <w:t>.</w:t>
      </w:r>
      <w:r>
        <w:t xml:space="preserve"> are</w:t>
      </w:r>
      <w:r w:rsidRPr="00BB644B">
        <w:t xml:space="preserve"> </w:t>
      </w:r>
      <w:r>
        <w:t xml:space="preserve">associated with </w:t>
      </w:r>
      <w:r w:rsidRPr="00BB644B">
        <w:t xml:space="preserve">a different </w:t>
      </w:r>
      <w:r>
        <w:t xml:space="preserve">version of the signal, i.e. the original processed by one of the </w:t>
      </w:r>
      <w:r w:rsidRPr="00BB644B">
        <w:t>system</w:t>
      </w:r>
      <w:r>
        <w:t>s</w:t>
      </w:r>
      <w:r w:rsidRPr="00BB644B">
        <w:t xml:space="preserve"> under test</w:t>
      </w:r>
      <w:r>
        <w:t xml:space="preserve">. </w:t>
      </w:r>
    </w:p>
    <w:p w14:paraId="1582EC15" w14:textId="77777777" w:rsidR="00286217" w:rsidRDefault="00286217" w:rsidP="00286217"/>
    <w:p w14:paraId="5AA7981A" w14:textId="77777777" w:rsidR="00286217" w:rsidRDefault="00286217" w:rsidP="00B9747A">
      <w:r w:rsidRPr="00B9747A">
        <w:t>You are asked to judge the “Overall Sound Quality” of the versions of the test item in each trial.  This attribute is related to any and all differences between the reference and the coded/decoded test item.  Note that any difference between the reference and the coded/decoded item is to be considered as an impairment.</w:t>
      </w:r>
    </w:p>
    <w:p w14:paraId="6A82F94E" w14:textId="77777777" w:rsidR="00B9747A" w:rsidRPr="00B9747A" w:rsidRDefault="00B9747A" w:rsidP="00B9747A"/>
    <w:p w14:paraId="3DA319B3" w14:textId="77777777" w:rsidR="00286217" w:rsidRDefault="00286217" w:rsidP="00B9747A">
      <w:r w:rsidRPr="00B9747A">
        <w:t>It is not possible to list all possible differences that may be created by the form of sound signal processing being evaluated in these tests.  However what follows is a list of the main differences that may be expected.</w:t>
      </w:r>
    </w:p>
    <w:p w14:paraId="351DC53D" w14:textId="77777777" w:rsidR="00B9747A" w:rsidRPr="00B9747A" w:rsidRDefault="00B9747A" w:rsidP="00B9747A"/>
    <w:p w14:paraId="52248D80" w14:textId="77777777" w:rsidR="00286217" w:rsidRDefault="00286217" w:rsidP="00B9747A">
      <w:r w:rsidRPr="00B9747A">
        <w:t xml:space="preserve">It includes such things as harmonic distortions, added ‘pops’ or ‘cracks’, noise, temporal smearing, e.g. of sharp onsets, changes in loudness, changes in timbre, changes in spatial presentation, changes in background noise or </w:t>
      </w:r>
      <w:proofErr w:type="spellStart"/>
      <w:r w:rsidRPr="00B9747A">
        <w:t>reverberance</w:t>
      </w:r>
      <w:proofErr w:type="spellEnd"/>
      <w:r w:rsidRPr="00B9747A">
        <w:t>.   Anything else that the listener detects as a difference must be included in his/her overall rating.</w:t>
      </w:r>
    </w:p>
    <w:p w14:paraId="5F554742" w14:textId="77777777" w:rsidR="00B9747A" w:rsidRPr="00B9747A" w:rsidRDefault="00B9747A" w:rsidP="00B9747A"/>
    <w:p w14:paraId="659B8E0F" w14:textId="77777777" w:rsidR="00286217" w:rsidRPr="00B9747A" w:rsidRDefault="00286217" w:rsidP="00B9747A">
      <w:r w:rsidRPr="00B9747A">
        <w:t>In each trial, you are asked to rate the perceived difference (if any) between “REF” and of the systems under test (“A”, “B”, etc.) using the following grading scale, which should be used as a continuous scale:</w:t>
      </w:r>
    </w:p>
    <w:p w14:paraId="1BA5C28C" w14:textId="77777777" w:rsidR="00286217" w:rsidRDefault="00286217" w:rsidP="00286217">
      <w:pPr>
        <w:ind w:left="720"/>
      </w:pPr>
      <w:r w:rsidRPr="00BB644B">
        <w:t>Exce</w:t>
      </w:r>
      <w:r>
        <w:t>llent</w:t>
      </w:r>
      <w:r>
        <w:tab/>
        <w:t>(80-100)</w:t>
      </w:r>
    </w:p>
    <w:p w14:paraId="41253A51" w14:textId="77777777" w:rsidR="00286217" w:rsidRDefault="00286217" w:rsidP="00286217">
      <w:pPr>
        <w:ind w:left="720"/>
      </w:pPr>
      <w:r>
        <w:t>Good</w:t>
      </w:r>
      <w:r>
        <w:tab/>
      </w:r>
      <w:r>
        <w:tab/>
        <w:t>(60-80)</w:t>
      </w:r>
    </w:p>
    <w:p w14:paraId="4C3B1DE0" w14:textId="77777777" w:rsidR="00286217" w:rsidRDefault="00286217" w:rsidP="00286217">
      <w:pPr>
        <w:ind w:left="720"/>
      </w:pPr>
      <w:r>
        <w:t xml:space="preserve">Fair </w:t>
      </w:r>
      <w:r>
        <w:tab/>
      </w:r>
      <w:r>
        <w:tab/>
        <w:t>(40-60)</w:t>
      </w:r>
    </w:p>
    <w:p w14:paraId="12F5FC29" w14:textId="77777777" w:rsidR="00286217" w:rsidRDefault="00286217" w:rsidP="00286217">
      <w:pPr>
        <w:ind w:left="720"/>
      </w:pPr>
      <w:r>
        <w:t>Poor</w:t>
      </w:r>
      <w:r w:rsidRPr="00BB644B">
        <w:t xml:space="preserve"> </w:t>
      </w:r>
      <w:r>
        <w:tab/>
      </w:r>
      <w:r>
        <w:tab/>
      </w:r>
      <w:r w:rsidRPr="00BB644B">
        <w:t>(20-40)</w:t>
      </w:r>
    </w:p>
    <w:p w14:paraId="01D765F3" w14:textId="77777777" w:rsidR="00286217" w:rsidRDefault="00286217" w:rsidP="00286217">
      <w:pPr>
        <w:ind w:left="720"/>
      </w:pPr>
      <w:r>
        <w:t xml:space="preserve">Pad </w:t>
      </w:r>
      <w:r>
        <w:tab/>
      </w:r>
      <w:r>
        <w:tab/>
        <w:t>(0-20)</w:t>
      </w:r>
    </w:p>
    <w:p w14:paraId="3F6EBF78" w14:textId="77777777" w:rsidR="00286217" w:rsidRDefault="00286217" w:rsidP="00286217">
      <w:pPr>
        <w:pStyle w:val="BodyText"/>
      </w:pPr>
    </w:p>
    <w:p w14:paraId="16B42E2C" w14:textId="77777777" w:rsidR="00286217" w:rsidRDefault="00286217" w:rsidP="00286217">
      <w:pPr>
        <w:rPr>
          <w:rFonts w:eastAsiaTheme="minorEastAsia"/>
        </w:rPr>
      </w:pPr>
      <w:r>
        <w:rPr>
          <w:rFonts w:eastAsiaTheme="minorEastAsia"/>
        </w:rPr>
        <w:t xml:space="preserve">Note that any difference between the systems under test (“A”, </w:t>
      </w:r>
      <w:r w:rsidRPr="00BB644B">
        <w:rPr>
          <w:rFonts w:eastAsiaTheme="minorEastAsia"/>
        </w:rPr>
        <w:t>“B”</w:t>
      </w:r>
      <w:r>
        <w:rPr>
          <w:rFonts w:eastAsiaTheme="minorEastAsia"/>
        </w:rPr>
        <w:t>, etc.)</w:t>
      </w:r>
      <w:r w:rsidRPr="00BB644B">
        <w:rPr>
          <w:rFonts w:eastAsiaTheme="minorEastAsia"/>
        </w:rPr>
        <w:t xml:space="preserve"> </w:t>
      </w:r>
      <w:r>
        <w:rPr>
          <w:rFonts w:eastAsiaTheme="minorEastAsia"/>
        </w:rPr>
        <w:t xml:space="preserve">and the reference (“REF”) shall be considered an impairment. When assigning </w:t>
      </w:r>
      <w:r w:rsidRPr="00BB644B">
        <w:rPr>
          <w:rFonts w:eastAsiaTheme="minorEastAsia"/>
        </w:rPr>
        <w:t xml:space="preserve">grades </w:t>
      </w:r>
      <w:r>
        <w:rPr>
          <w:rFonts w:eastAsiaTheme="minorEastAsia"/>
        </w:rPr>
        <w:t>in</w:t>
      </w:r>
      <w:r w:rsidRPr="00BB644B">
        <w:rPr>
          <w:rFonts w:eastAsiaTheme="minorEastAsia"/>
        </w:rPr>
        <w:t xml:space="preserve"> each trial</w:t>
      </w:r>
      <w:r>
        <w:rPr>
          <w:rFonts w:eastAsiaTheme="minorEastAsia"/>
        </w:rPr>
        <w:t>:</w:t>
      </w:r>
    </w:p>
    <w:p w14:paraId="195C14B8" w14:textId="77777777" w:rsidR="00286217"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One grade must be 100, which is used to indicate the hidden reference.</w:t>
      </w:r>
    </w:p>
    <w:p w14:paraId="7C939C4D" w14:textId="77777777" w:rsidR="00286217" w:rsidRDefault="00286217" w:rsidP="00286217">
      <w:pPr>
        <w:pStyle w:val="ListParagraph"/>
        <w:numPr>
          <w:ilvl w:val="0"/>
          <w:numId w:val="34"/>
        </w:numPr>
        <w:overflowPunct w:val="0"/>
        <w:autoSpaceDE w:val="0"/>
        <w:autoSpaceDN w:val="0"/>
        <w:adjustRightInd w:val="0"/>
        <w:jc w:val="left"/>
        <w:textAlignment w:val="baseline"/>
        <w:rPr>
          <w:rFonts w:eastAsiaTheme="minorEastAsia"/>
        </w:rPr>
      </w:pPr>
      <w:r>
        <w:rPr>
          <w:rFonts w:eastAsiaTheme="minorEastAsia"/>
        </w:rPr>
        <w:t>The other grades rate the difference between that item and the reference.</w:t>
      </w:r>
    </w:p>
    <w:p w14:paraId="45E01E6C" w14:textId="77777777" w:rsidR="00B9747A" w:rsidRPr="00B9747A" w:rsidRDefault="00B9747A" w:rsidP="00B9747A"/>
    <w:p w14:paraId="41FBF72A" w14:textId="77777777" w:rsidR="00286217" w:rsidRPr="00B9747A" w:rsidRDefault="00286217" w:rsidP="00B9747A">
      <w:pPr>
        <w:rPr>
          <w:b/>
        </w:rPr>
      </w:pPr>
      <w:r w:rsidRPr="00B9747A">
        <w:rPr>
          <w:b/>
        </w:rPr>
        <w:t>Test 4 – Headphone Listening</w:t>
      </w:r>
    </w:p>
    <w:p w14:paraId="7A45EF9B" w14:textId="77777777" w:rsidR="00116594" w:rsidRPr="002528FC" w:rsidRDefault="00286217" w:rsidP="00E658EA">
      <w:r w:rsidRPr="00BB644B">
        <w:t xml:space="preserve">The stimuli in Test 4 are presented via headphones, but are intended to have the same spatial resolution as tests presented via loudspeakers. </w:t>
      </w:r>
    </w:p>
    <w:sectPr w:rsidR="00116594" w:rsidRPr="002528FC" w:rsidSect="006710D1">
      <w:type w:val="continuous"/>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588DF" w14:textId="77777777" w:rsidR="004D0FEC" w:rsidRDefault="004D0FEC">
      <w:r>
        <w:separator/>
      </w:r>
    </w:p>
  </w:endnote>
  <w:endnote w:type="continuationSeparator" w:id="0">
    <w:p w14:paraId="120D7C6F" w14:textId="77777777" w:rsidR="004D0FEC" w:rsidRDefault="004D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atangChe">
    <w:panose1 w:val="02030609000101010101"/>
    <w:charset w:val="81"/>
    <w:family w:val="auto"/>
    <w:pitch w:val="variable"/>
    <w:sig w:usb0="B00002AF" w:usb1="69D77CFB" w:usb2="00000030" w:usb3="00000000" w:csb0="0008009F" w:csb1="00000000"/>
  </w:font>
  <w:font w:name="Calibri Light">
    <w:panose1 w:val="020F0302020204030204"/>
    <w:charset w:val="00"/>
    <w:family w:val="auto"/>
    <w:pitch w:val="variable"/>
    <w:sig w:usb0="A00002EF" w:usb1="4000207B" w:usb2="00000000" w:usb3="00000000" w:csb0="0000019F" w:csb1="00000000"/>
  </w:font>
  <w:font w:name="Malgun Gothic">
    <w:panose1 w:val="020B0503020000020004"/>
    <w:charset w:val="81"/>
    <w:family w:val="auto"/>
    <w:pitch w:val="variable"/>
    <w:sig w:usb0="9000002F" w:usb1="29D77CFB" w:usb2="00000012" w:usb3="00000000" w:csb0="00080001" w:csb1="00000000"/>
  </w:font>
  <w:font w:name="Frutiger 45 Light">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Batang">
    <w:panose1 w:val="02030600000101010101"/>
    <w:charset w:val="81"/>
    <w:family w:val="auto"/>
    <w:pitch w:val="variable"/>
    <w:sig w:usb0="B00002AF" w:usb1="69D77CFB" w:usb2="00000030" w:usb3="00000000" w:csb0="0008009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509595"/>
      <w:docPartObj>
        <w:docPartGallery w:val="Page Numbers (Bottom of Page)"/>
        <w:docPartUnique/>
      </w:docPartObj>
    </w:sdtPr>
    <w:sdtEndPr>
      <w:rPr>
        <w:noProof/>
      </w:rPr>
    </w:sdtEndPr>
    <w:sdtContent>
      <w:p w14:paraId="4F22CECE" w14:textId="77777777" w:rsidR="008B4F09" w:rsidRDefault="008B4F09">
        <w:pPr>
          <w:pStyle w:val="Footer"/>
          <w:jc w:val="center"/>
        </w:pPr>
        <w:r>
          <w:fldChar w:fldCharType="begin"/>
        </w:r>
        <w:r>
          <w:instrText xml:space="preserve"> PAGE   \* MERGEFORMAT </w:instrText>
        </w:r>
        <w:r>
          <w:fldChar w:fldCharType="separate"/>
        </w:r>
        <w:r w:rsidR="008F63A7">
          <w:rPr>
            <w:noProof/>
          </w:rPr>
          <w:t>10</w:t>
        </w:r>
        <w:r>
          <w:rPr>
            <w:noProof/>
          </w:rPr>
          <w:fldChar w:fldCharType="end"/>
        </w:r>
      </w:p>
    </w:sdtContent>
  </w:sdt>
  <w:p w14:paraId="0564A6E1" w14:textId="77777777" w:rsidR="008B4F09" w:rsidRDefault="008B4F0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263585"/>
      <w:docPartObj>
        <w:docPartGallery w:val="Page Numbers (Bottom of Page)"/>
        <w:docPartUnique/>
      </w:docPartObj>
    </w:sdtPr>
    <w:sdtEndPr>
      <w:rPr>
        <w:noProof/>
      </w:rPr>
    </w:sdtEndPr>
    <w:sdtContent>
      <w:p w14:paraId="758F4E28" w14:textId="77777777" w:rsidR="008B4F09" w:rsidRDefault="008B4F09">
        <w:pPr>
          <w:pStyle w:val="Footer"/>
          <w:jc w:val="center"/>
        </w:pPr>
        <w:r>
          <w:fldChar w:fldCharType="begin"/>
        </w:r>
        <w:r>
          <w:instrText xml:space="preserve"> PAGE   \* MERGEFORMAT </w:instrText>
        </w:r>
        <w:r>
          <w:fldChar w:fldCharType="separate"/>
        </w:r>
        <w:r w:rsidR="008F63A7">
          <w:rPr>
            <w:noProof/>
          </w:rPr>
          <w:t>36</w:t>
        </w:r>
        <w:r>
          <w:rPr>
            <w:noProof/>
          </w:rPr>
          <w:fldChar w:fldCharType="end"/>
        </w:r>
      </w:p>
    </w:sdtContent>
  </w:sdt>
  <w:p w14:paraId="15B6424E" w14:textId="77777777" w:rsidR="008B4F09" w:rsidRDefault="008B4F0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770697"/>
      <w:docPartObj>
        <w:docPartGallery w:val="Page Numbers (Bottom of Page)"/>
        <w:docPartUnique/>
      </w:docPartObj>
    </w:sdtPr>
    <w:sdtEndPr>
      <w:rPr>
        <w:noProof/>
      </w:rPr>
    </w:sdtEndPr>
    <w:sdtContent>
      <w:p w14:paraId="6B28FF40" w14:textId="77777777" w:rsidR="008B4F09" w:rsidRDefault="008B4F09">
        <w:pPr>
          <w:pStyle w:val="Footer"/>
          <w:jc w:val="center"/>
        </w:pPr>
        <w:r>
          <w:fldChar w:fldCharType="begin"/>
        </w:r>
        <w:r>
          <w:instrText xml:space="preserve"> PAGE   \* MERGEFORMAT </w:instrText>
        </w:r>
        <w:r>
          <w:fldChar w:fldCharType="separate"/>
        </w:r>
        <w:r w:rsidR="008F63A7">
          <w:rPr>
            <w:noProof/>
          </w:rPr>
          <w:t>47</w:t>
        </w:r>
        <w:r>
          <w:rPr>
            <w:noProof/>
          </w:rPr>
          <w:fldChar w:fldCharType="end"/>
        </w:r>
      </w:p>
    </w:sdtContent>
  </w:sdt>
  <w:p w14:paraId="1ED51B49" w14:textId="77777777" w:rsidR="008B4F09" w:rsidRDefault="008B4F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08836" w14:textId="77777777" w:rsidR="004D0FEC" w:rsidRDefault="004D0FEC">
      <w:r>
        <w:separator/>
      </w:r>
    </w:p>
  </w:footnote>
  <w:footnote w:type="continuationSeparator" w:id="0">
    <w:p w14:paraId="6501E01A" w14:textId="77777777" w:rsidR="004D0FEC" w:rsidRDefault="004D0F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8E664" w14:textId="77777777" w:rsidR="008B4F09" w:rsidRDefault="008B4F09">
    <w:pPr>
      <w:pStyle w:val="Header"/>
      <w:jc w:val="center"/>
    </w:pPr>
    <w:r>
      <w:fldChar w:fldCharType="begin"/>
    </w:r>
    <w:r>
      <w:instrText xml:space="preserve"> PAGE   \* MERGEFORMAT </w:instrText>
    </w:r>
    <w:r>
      <w:fldChar w:fldCharType="separate"/>
    </w:r>
    <w:r w:rsidR="008F63A7">
      <w:rPr>
        <w:noProof/>
      </w:rPr>
      <w:t>47</w:t>
    </w:r>
    <w:r>
      <w:fldChar w:fldCharType="end"/>
    </w:r>
  </w:p>
  <w:p w14:paraId="5E7B5E79" w14:textId="77777777" w:rsidR="008B4F09" w:rsidRDefault="008B4F0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918251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7296C99"/>
    <w:multiLevelType w:val="hybridMultilevel"/>
    <w:tmpl w:val="207EC2E2"/>
    <w:lvl w:ilvl="0" w:tplc="37CA8D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A60B3"/>
    <w:multiLevelType w:val="hybridMultilevel"/>
    <w:tmpl w:val="D6307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B5D68"/>
    <w:multiLevelType w:val="hybridMultilevel"/>
    <w:tmpl w:val="6DAE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B3DBB"/>
    <w:multiLevelType w:val="hybridMultilevel"/>
    <w:tmpl w:val="CA82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43395"/>
    <w:multiLevelType w:val="hybridMultilevel"/>
    <w:tmpl w:val="22E4E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7B30F2"/>
    <w:multiLevelType w:val="hybridMultilevel"/>
    <w:tmpl w:val="F2C4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701E65"/>
    <w:multiLevelType w:val="multilevel"/>
    <w:tmpl w:val="D4AC66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15B3FF7"/>
    <w:multiLevelType w:val="singleLevel"/>
    <w:tmpl w:val="2F2E45E6"/>
    <w:lvl w:ilvl="0">
      <w:start w:val="1"/>
      <w:numFmt w:val="decimal"/>
      <w:lvlText w:val="[%1]"/>
      <w:legacy w:legacy="1" w:legacySpace="0" w:legacyIndent="567"/>
      <w:lvlJc w:val="left"/>
      <w:pPr>
        <w:ind w:left="567" w:hanging="567"/>
      </w:pPr>
    </w:lvl>
  </w:abstractNum>
  <w:abstractNum w:abstractNumId="9">
    <w:nsid w:val="36B04F9A"/>
    <w:multiLevelType w:val="hybridMultilevel"/>
    <w:tmpl w:val="2FCE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451D1"/>
    <w:multiLevelType w:val="hybridMultilevel"/>
    <w:tmpl w:val="207EC2E2"/>
    <w:lvl w:ilvl="0" w:tplc="37CA8D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EF6A6D"/>
    <w:multiLevelType w:val="hybridMultilevel"/>
    <w:tmpl w:val="7B7234AE"/>
    <w:lvl w:ilvl="0" w:tplc="776AA310">
      <w:start w:val="1"/>
      <w:numFmt w:val="decimal"/>
      <w:pStyle w:val="Annex1"/>
      <w:lvlText w:val="Annex %1"/>
      <w:lvlJc w:val="left"/>
      <w:pPr>
        <w:ind w:left="42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E2541B4"/>
    <w:multiLevelType w:val="singleLevel"/>
    <w:tmpl w:val="2F2E45E6"/>
    <w:lvl w:ilvl="0">
      <w:start w:val="1"/>
      <w:numFmt w:val="decimal"/>
      <w:lvlText w:val="[%1]"/>
      <w:legacy w:legacy="1" w:legacySpace="0" w:legacyIndent="567"/>
      <w:lvlJc w:val="left"/>
      <w:pPr>
        <w:ind w:left="567" w:hanging="567"/>
      </w:pPr>
    </w:lvl>
  </w:abstractNum>
  <w:abstractNum w:abstractNumId="13">
    <w:nsid w:val="44DA19D1"/>
    <w:multiLevelType w:val="hybridMultilevel"/>
    <w:tmpl w:val="2FE491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57B48D2"/>
    <w:multiLevelType w:val="multilevel"/>
    <w:tmpl w:val="38660704"/>
    <w:lvl w:ilvl="0">
      <w:start w:val="1"/>
      <w:numFmt w:val="decimal"/>
      <w:lvlText w:val="A.%1"/>
      <w:lvlJc w:val="left"/>
      <w:pPr>
        <w:tabs>
          <w:tab w:val="num" w:pos="720"/>
        </w:tabs>
        <w:ind w:left="432" w:hanging="432"/>
      </w:pPr>
      <w:rPr>
        <w:rFonts w:hint="default"/>
      </w:rPr>
    </w:lvl>
    <w:lvl w:ilvl="1">
      <w:start w:val="1"/>
      <w:numFmt w:val="decimal"/>
      <w:lvlText w:val="A.%1.%2"/>
      <w:lvlJc w:val="left"/>
      <w:pPr>
        <w:tabs>
          <w:tab w:val="num" w:pos="720"/>
        </w:tabs>
        <w:ind w:left="576" w:hanging="576"/>
      </w:pPr>
      <w:rPr>
        <w:rFonts w:hint="default"/>
      </w:rPr>
    </w:lvl>
    <w:lvl w:ilvl="2">
      <w:start w:val="1"/>
      <w:numFmt w:val="decimal"/>
      <w:lvlText w:val="A.%1.%2.%3"/>
      <w:lvlJc w:val="left"/>
      <w:pPr>
        <w:tabs>
          <w:tab w:val="num" w:pos="1080"/>
        </w:tabs>
        <w:ind w:left="720" w:hanging="720"/>
      </w:pPr>
      <w:rPr>
        <w:rFonts w:hint="default"/>
      </w:rPr>
    </w:lvl>
    <w:lvl w:ilvl="3">
      <w:start w:val="1"/>
      <w:numFmt w:val="decimal"/>
      <w:lvlText w:val="A.%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9D419DF"/>
    <w:multiLevelType w:val="hybridMultilevel"/>
    <w:tmpl w:val="7978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DA2C69"/>
    <w:multiLevelType w:val="hybridMultilevel"/>
    <w:tmpl w:val="0EEA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714373"/>
    <w:multiLevelType w:val="hybridMultilevel"/>
    <w:tmpl w:val="D308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04B38"/>
    <w:multiLevelType w:val="multilevel"/>
    <w:tmpl w:val="2DFC67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4E1410D8"/>
    <w:multiLevelType w:val="hybridMultilevel"/>
    <w:tmpl w:val="D636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176025"/>
    <w:multiLevelType w:val="hybridMultilevel"/>
    <w:tmpl w:val="ED6C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BA0669"/>
    <w:multiLevelType w:val="hybridMultilevel"/>
    <w:tmpl w:val="23CC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73358A"/>
    <w:multiLevelType w:val="hybridMultilevel"/>
    <w:tmpl w:val="934C4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A307C26">
      <w:numFmt w:val="bullet"/>
      <w:lvlText w:val="-"/>
      <w:lvlJc w:val="left"/>
      <w:pPr>
        <w:ind w:left="2160" w:hanging="360"/>
      </w:pPr>
      <w:rPr>
        <w:rFonts w:ascii="Century" w:eastAsia="MS Mincho" w:hAnsi="Century"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C72DF5"/>
    <w:multiLevelType w:val="hybridMultilevel"/>
    <w:tmpl w:val="8F8E9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4D7BA0"/>
    <w:multiLevelType w:val="hybridMultilevel"/>
    <w:tmpl w:val="21B6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7D5530"/>
    <w:multiLevelType w:val="hybridMultilevel"/>
    <w:tmpl w:val="9790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1A6F08"/>
    <w:multiLevelType w:val="hybridMultilevel"/>
    <w:tmpl w:val="AB32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A34068"/>
    <w:multiLevelType w:val="multilevel"/>
    <w:tmpl w:val="A19A38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D91682C"/>
    <w:multiLevelType w:val="hybridMultilevel"/>
    <w:tmpl w:val="6DF274EC"/>
    <w:lvl w:ilvl="0" w:tplc="E71A5CF2">
      <w:start w:val="1"/>
      <w:numFmt w:val="decimal"/>
      <w:pStyle w:val="Annex2"/>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0"/>
  </w:num>
  <w:num w:numId="3">
    <w:abstractNumId w:val="11"/>
  </w:num>
  <w:num w:numId="4">
    <w:abstractNumId w:val="28"/>
  </w:num>
  <w:num w:numId="5">
    <w:abstractNumId w:val="8"/>
    <w:lvlOverride w:ilvl="0">
      <w:lvl w:ilvl="0">
        <w:start w:val="2"/>
        <w:numFmt w:val="decimal"/>
        <w:lvlText w:val="[%1]"/>
        <w:legacy w:legacy="1" w:legacySpace="0" w:legacyIndent="567"/>
        <w:lvlJc w:val="left"/>
        <w:pPr>
          <w:ind w:left="567" w:hanging="567"/>
        </w:pPr>
      </w:lvl>
    </w:lvlOverride>
  </w:num>
  <w:num w:numId="6">
    <w:abstractNumId w:val="28"/>
    <w:lvlOverride w:ilvl="0">
      <w:startOverride w:val="1"/>
    </w:lvlOverride>
  </w:num>
  <w:num w:numId="7">
    <w:abstractNumId w:val="16"/>
  </w:num>
  <w:num w:numId="8">
    <w:abstractNumId w:val="9"/>
  </w:num>
  <w:num w:numId="9">
    <w:abstractNumId w:val="3"/>
  </w:num>
  <w:num w:numId="10">
    <w:abstractNumId w:val="17"/>
  </w:num>
  <w:num w:numId="11">
    <w:abstractNumId w:val="24"/>
  </w:num>
  <w:num w:numId="12">
    <w:abstractNumId w:val="7"/>
  </w:num>
  <w:num w:numId="13">
    <w:abstractNumId w:val="11"/>
  </w:num>
  <w:num w:numId="14">
    <w:abstractNumId w:val="11"/>
  </w:num>
  <w:num w:numId="15">
    <w:abstractNumId w:val="18"/>
  </w:num>
  <w:num w:numId="16">
    <w:abstractNumId w:val="28"/>
  </w:num>
  <w:num w:numId="17">
    <w:abstractNumId w:val="28"/>
    <w:lvlOverride w:ilvl="0">
      <w:startOverride w:val="1"/>
    </w:lvlOverride>
  </w:num>
  <w:num w:numId="18">
    <w:abstractNumId w:val="28"/>
  </w:num>
  <w:num w:numId="19">
    <w:abstractNumId w:val="28"/>
  </w:num>
  <w:num w:numId="20">
    <w:abstractNumId w:val="28"/>
  </w:num>
  <w:num w:numId="21">
    <w:abstractNumId w:val="28"/>
    <w:lvlOverride w:ilvl="0">
      <w:startOverride w:val="1"/>
    </w:lvlOverride>
  </w:num>
  <w:num w:numId="22">
    <w:abstractNumId w:val="2"/>
  </w:num>
  <w:num w:numId="23">
    <w:abstractNumId w:val="10"/>
  </w:num>
  <w:num w:numId="24">
    <w:abstractNumId w:val="1"/>
  </w:num>
  <w:num w:numId="25">
    <w:abstractNumId w:val="19"/>
  </w:num>
  <w:num w:numId="26">
    <w:abstractNumId w:val="6"/>
  </w:num>
  <w:num w:numId="27">
    <w:abstractNumId w:val="15"/>
  </w:num>
  <w:num w:numId="28">
    <w:abstractNumId w:val="26"/>
  </w:num>
  <w:num w:numId="29">
    <w:abstractNumId w:val="23"/>
  </w:num>
  <w:num w:numId="30">
    <w:abstractNumId w:val="12"/>
  </w:num>
  <w:num w:numId="31">
    <w:abstractNumId w:val="22"/>
  </w:num>
  <w:num w:numId="32">
    <w:abstractNumId w:val="5"/>
  </w:num>
  <w:num w:numId="33">
    <w:abstractNumId w:val="11"/>
  </w:num>
  <w:num w:numId="34">
    <w:abstractNumId w:val="25"/>
  </w:num>
  <w:num w:numId="35">
    <w:abstractNumId w:val="20"/>
  </w:num>
  <w:num w:numId="36">
    <w:abstractNumId w:val="4"/>
  </w:num>
  <w:num w:numId="37">
    <w:abstractNumId w:val="14"/>
  </w:num>
  <w:num w:numId="38">
    <w:abstractNumId w:val="13"/>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268"/>
    <w:rsid w:val="00003203"/>
    <w:rsid w:val="000076A9"/>
    <w:rsid w:val="00023533"/>
    <w:rsid w:val="000533E9"/>
    <w:rsid w:val="000577C1"/>
    <w:rsid w:val="000619C6"/>
    <w:rsid w:val="00071A33"/>
    <w:rsid w:val="000779D6"/>
    <w:rsid w:val="000907BD"/>
    <w:rsid w:val="000A03A0"/>
    <w:rsid w:val="000A1B6A"/>
    <w:rsid w:val="000B21B5"/>
    <w:rsid w:val="000B21BD"/>
    <w:rsid w:val="000B3135"/>
    <w:rsid w:val="000B5B53"/>
    <w:rsid w:val="000C5389"/>
    <w:rsid w:val="000C74F5"/>
    <w:rsid w:val="000E1942"/>
    <w:rsid w:val="000E53BA"/>
    <w:rsid w:val="000E62D1"/>
    <w:rsid w:val="000E79DF"/>
    <w:rsid w:val="00116594"/>
    <w:rsid w:val="001225CE"/>
    <w:rsid w:val="001304C0"/>
    <w:rsid w:val="00140BA7"/>
    <w:rsid w:val="00152E32"/>
    <w:rsid w:val="0015684C"/>
    <w:rsid w:val="001572A2"/>
    <w:rsid w:val="001664F5"/>
    <w:rsid w:val="001912FC"/>
    <w:rsid w:val="00192F16"/>
    <w:rsid w:val="001B2E72"/>
    <w:rsid w:val="001B62B7"/>
    <w:rsid w:val="001B65DD"/>
    <w:rsid w:val="001C2AD5"/>
    <w:rsid w:val="001C7C90"/>
    <w:rsid w:val="001E093C"/>
    <w:rsid w:val="001E415F"/>
    <w:rsid w:val="001F7AB0"/>
    <w:rsid w:val="0021570A"/>
    <w:rsid w:val="00215C0D"/>
    <w:rsid w:val="00220B97"/>
    <w:rsid w:val="00222902"/>
    <w:rsid w:val="00231552"/>
    <w:rsid w:val="0025033B"/>
    <w:rsid w:val="002528FC"/>
    <w:rsid w:val="0025674B"/>
    <w:rsid w:val="00261D80"/>
    <w:rsid w:val="00263E76"/>
    <w:rsid w:val="002750EB"/>
    <w:rsid w:val="00283353"/>
    <w:rsid w:val="00286217"/>
    <w:rsid w:val="00295345"/>
    <w:rsid w:val="00296927"/>
    <w:rsid w:val="002B0E14"/>
    <w:rsid w:val="002B3535"/>
    <w:rsid w:val="002C4F92"/>
    <w:rsid w:val="002D0C9E"/>
    <w:rsid w:val="002D0ED4"/>
    <w:rsid w:val="002D3B42"/>
    <w:rsid w:val="002E7817"/>
    <w:rsid w:val="002F2AD7"/>
    <w:rsid w:val="003176A6"/>
    <w:rsid w:val="00326E80"/>
    <w:rsid w:val="00342E96"/>
    <w:rsid w:val="0034763C"/>
    <w:rsid w:val="00352EC4"/>
    <w:rsid w:val="003566FF"/>
    <w:rsid w:val="0036470F"/>
    <w:rsid w:val="00372749"/>
    <w:rsid w:val="0037308A"/>
    <w:rsid w:val="00374D61"/>
    <w:rsid w:val="00391567"/>
    <w:rsid w:val="003935C5"/>
    <w:rsid w:val="00394823"/>
    <w:rsid w:val="003A2280"/>
    <w:rsid w:val="003B2B3A"/>
    <w:rsid w:val="003B3D92"/>
    <w:rsid w:val="003C0EA7"/>
    <w:rsid w:val="003D67C4"/>
    <w:rsid w:val="003E6C51"/>
    <w:rsid w:val="003F1EE7"/>
    <w:rsid w:val="0040604B"/>
    <w:rsid w:val="004109EB"/>
    <w:rsid w:val="00432DF2"/>
    <w:rsid w:val="0043500D"/>
    <w:rsid w:val="004401E4"/>
    <w:rsid w:val="00445EC9"/>
    <w:rsid w:val="00455137"/>
    <w:rsid w:val="00460FFE"/>
    <w:rsid w:val="004678AA"/>
    <w:rsid w:val="00470E66"/>
    <w:rsid w:val="00486D5B"/>
    <w:rsid w:val="00487E3F"/>
    <w:rsid w:val="004945B3"/>
    <w:rsid w:val="004A11D2"/>
    <w:rsid w:val="004A6943"/>
    <w:rsid w:val="004B1B21"/>
    <w:rsid w:val="004C678F"/>
    <w:rsid w:val="004D0FEC"/>
    <w:rsid w:val="004D5E62"/>
    <w:rsid w:val="004D6D51"/>
    <w:rsid w:val="004E5643"/>
    <w:rsid w:val="0050548D"/>
    <w:rsid w:val="00516A75"/>
    <w:rsid w:val="00525E72"/>
    <w:rsid w:val="0053236D"/>
    <w:rsid w:val="00535C2C"/>
    <w:rsid w:val="00540415"/>
    <w:rsid w:val="005410E6"/>
    <w:rsid w:val="0054336E"/>
    <w:rsid w:val="005506C3"/>
    <w:rsid w:val="0056431A"/>
    <w:rsid w:val="005667E9"/>
    <w:rsid w:val="00567091"/>
    <w:rsid w:val="00572161"/>
    <w:rsid w:val="00581BA1"/>
    <w:rsid w:val="005847E7"/>
    <w:rsid w:val="00591753"/>
    <w:rsid w:val="00593031"/>
    <w:rsid w:val="005953EC"/>
    <w:rsid w:val="005A3DEF"/>
    <w:rsid w:val="005A6D52"/>
    <w:rsid w:val="005B5D96"/>
    <w:rsid w:val="005C540D"/>
    <w:rsid w:val="005C732C"/>
    <w:rsid w:val="006066BF"/>
    <w:rsid w:val="00606BBC"/>
    <w:rsid w:val="00614763"/>
    <w:rsid w:val="0061631F"/>
    <w:rsid w:val="0064166B"/>
    <w:rsid w:val="00643A17"/>
    <w:rsid w:val="00646AF5"/>
    <w:rsid w:val="00647C00"/>
    <w:rsid w:val="00651757"/>
    <w:rsid w:val="00661B1F"/>
    <w:rsid w:val="006654B6"/>
    <w:rsid w:val="0066746B"/>
    <w:rsid w:val="006710D1"/>
    <w:rsid w:val="0067310E"/>
    <w:rsid w:val="006829E8"/>
    <w:rsid w:val="0069351A"/>
    <w:rsid w:val="00697EFD"/>
    <w:rsid w:val="006A1ABF"/>
    <w:rsid w:val="006B2CAC"/>
    <w:rsid w:val="006B4FF4"/>
    <w:rsid w:val="006C7D18"/>
    <w:rsid w:val="006D4393"/>
    <w:rsid w:val="006D60AD"/>
    <w:rsid w:val="006E6E79"/>
    <w:rsid w:val="00711D4B"/>
    <w:rsid w:val="007151D3"/>
    <w:rsid w:val="00730D76"/>
    <w:rsid w:val="0073715B"/>
    <w:rsid w:val="00774BD6"/>
    <w:rsid w:val="00777ED2"/>
    <w:rsid w:val="00777FCB"/>
    <w:rsid w:val="007A316E"/>
    <w:rsid w:val="007B0FDB"/>
    <w:rsid w:val="007E1114"/>
    <w:rsid w:val="007E7FCD"/>
    <w:rsid w:val="007F13C5"/>
    <w:rsid w:val="0080098B"/>
    <w:rsid w:val="00811EC8"/>
    <w:rsid w:val="0081352A"/>
    <w:rsid w:val="00821BA8"/>
    <w:rsid w:val="00824670"/>
    <w:rsid w:val="00826180"/>
    <w:rsid w:val="008300B6"/>
    <w:rsid w:val="00832140"/>
    <w:rsid w:val="00836BFD"/>
    <w:rsid w:val="00840FCD"/>
    <w:rsid w:val="00842F51"/>
    <w:rsid w:val="008649C2"/>
    <w:rsid w:val="008724F4"/>
    <w:rsid w:val="00882653"/>
    <w:rsid w:val="008826C3"/>
    <w:rsid w:val="008953F5"/>
    <w:rsid w:val="00896FE2"/>
    <w:rsid w:val="008A4E93"/>
    <w:rsid w:val="008A74FD"/>
    <w:rsid w:val="008A7F30"/>
    <w:rsid w:val="008B401C"/>
    <w:rsid w:val="008B43B5"/>
    <w:rsid w:val="008B4F09"/>
    <w:rsid w:val="008B513D"/>
    <w:rsid w:val="008C51CB"/>
    <w:rsid w:val="008C6CE3"/>
    <w:rsid w:val="008C70DE"/>
    <w:rsid w:val="008D0365"/>
    <w:rsid w:val="008F63A7"/>
    <w:rsid w:val="008F6F0F"/>
    <w:rsid w:val="008F6FAF"/>
    <w:rsid w:val="00917FBD"/>
    <w:rsid w:val="009200B7"/>
    <w:rsid w:val="00945A9E"/>
    <w:rsid w:val="00956973"/>
    <w:rsid w:val="009636E5"/>
    <w:rsid w:val="00964D21"/>
    <w:rsid w:val="009725C0"/>
    <w:rsid w:val="00975637"/>
    <w:rsid w:val="00976088"/>
    <w:rsid w:val="00977E7C"/>
    <w:rsid w:val="0099165E"/>
    <w:rsid w:val="009B1006"/>
    <w:rsid w:val="009B5A45"/>
    <w:rsid w:val="009C04AC"/>
    <w:rsid w:val="009C4577"/>
    <w:rsid w:val="009D2A24"/>
    <w:rsid w:val="009E1D0A"/>
    <w:rsid w:val="009E5492"/>
    <w:rsid w:val="009F46C0"/>
    <w:rsid w:val="009F5DA7"/>
    <w:rsid w:val="00A015B5"/>
    <w:rsid w:val="00A01992"/>
    <w:rsid w:val="00A032BD"/>
    <w:rsid w:val="00A04865"/>
    <w:rsid w:val="00A060EA"/>
    <w:rsid w:val="00A129A2"/>
    <w:rsid w:val="00A33631"/>
    <w:rsid w:val="00A538F0"/>
    <w:rsid w:val="00A80685"/>
    <w:rsid w:val="00A80A5A"/>
    <w:rsid w:val="00A90B36"/>
    <w:rsid w:val="00AA605C"/>
    <w:rsid w:val="00AC5A9E"/>
    <w:rsid w:val="00AC74ED"/>
    <w:rsid w:val="00AD1CC8"/>
    <w:rsid w:val="00AE3FE9"/>
    <w:rsid w:val="00AE5E70"/>
    <w:rsid w:val="00AF2FBB"/>
    <w:rsid w:val="00AF3039"/>
    <w:rsid w:val="00AF6659"/>
    <w:rsid w:val="00AF67C5"/>
    <w:rsid w:val="00B02366"/>
    <w:rsid w:val="00B040DE"/>
    <w:rsid w:val="00B2532B"/>
    <w:rsid w:val="00B30021"/>
    <w:rsid w:val="00B32240"/>
    <w:rsid w:val="00B56BAE"/>
    <w:rsid w:val="00B61806"/>
    <w:rsid w:val="00B67BF5"/>
    <w:rsid w:val="00B85231"/>
    <w:rsid w:val="00B8570A"/>
    <w:rsid w:val="00B93093"/>
    <w:rsid w:val="00B9747A"/>
    <w:rsid w:val="00BA69ED"/>
    <w:rsid w:val="00BB0B07"/>
    <w:rsid w:val="00BC0604"/>
    <w:rsid w:val="00BC3FAC"/>
    <w:rsid w:val="00BC4499"/>
    <w:rsid w:val="00BC7140"/>
    <w:rsid w:val="00BD1B90"/>
    <w:rsid w:val="00BD305D"/>
    <w:rsid w:val="00BE0E2D"/>
    <w:rsid w:val="00BE6CD2"/>
    <w:rsid w:val="00C05B9D"/>
    <w:rsid w:val="00C06A99"/>
    <w:rsid w:val="00C14343"/>
    <w:rsid w:val="00C21A33"/>
    <w:rsid w:val="00C315CB"/>
    <w:rsid w:val="00C41EE8"/>
    <w:rsid w:val="00C47000"/>
    <w:rsid w:val="00C6631C"/>
    <w:rsid w:val="00C72455"/>
    <w:rsid w:val="00C744CE"/>
    <w:rsid w:val="00CA0FB6"/>
    <w:rsid w:val="00CA671E"/>
    <w:rsid w:val="00CB47B3"/>
    <w:rsid w:val="00CC4A12"/>
    <w:rsid w:val="00CC6C62"/>
    <w:rsid w:val="00CD3925"/>
    <w:rsid w:val="00CD720F"/>
    <w:rsid w:val="00D03F41"/>
    <w:rsid w:val="00D0616D"/>
    <w:rsid w:val="00D231E1"/>
    <w:rsid w:val="00D23C6B"/>
    <w:rsid w:val="00D30110"/>
    <w:rsid w:val="00D404C4"/>
    <w:rsid w:val="00D52CB1"/>
    <w:rsid w:val="00D54F0F"/>
    <w:rsid w:val="00D65489"/>
    <w:rsid w:val="00D70DBD"/>
    <w:rsid w:val="00D94C50"/>
    <w:rsid w:val="00D94CF2"/>
    <w:rsid w:val="00D960F5"/>
    <w:rsid w:val="00DA0F02"/>
    <w:rsid w:val="00DB74A9"/>
    <w:rsid w:val="00DC4D64"/>
    <w:rsid w:val="00DC58D5"/>
    <w:rsid w:val="00DD2D5B"/>
    <w:rsid w:val="00DD315C"/>
    <w:rsid w:val="00DF4907"/>
    <w:rsid w:val="00E01076"/>
    <w:rsid w:val="00E11D27"/>
    <w:rsid w:val="00E16268"/>
    <w:rsid w:val="00E204A5"/>
    <w:rsid w:val="00E31235"/>
    <w:rsid w:val="00E33704"/>
    <w:rsid w:val="00E41E0E"/>
    <w:rsid w:val="00E55DB8"/>
    <w:rsid w:val="00E638A3"/>
    <w:rsid w:val="00E658EA"/>
    <w:rsid w:val="00E6613F"/>
    <w:rsid w:val="00E7751C"/>
    <w:rsid w:val="00E85FFF"/>
    <w:rsid w:val="00EA1E56"/>
    <w:rsid w:val="00EA2760"/>
    <w:rsid w:val="00EB0971"/>
    <w:rsid w:val="00EB1487"/>
    <w:rsid w:val="00EB286E"/>
    <w:rsid w:val="00EB5E4B"/>
    <w:rsid w:val="00EB64CB"/>
    <w:rsid w:val="00EB68E5"/>
    <w:rsid w:val="00EC0FA9"/>
    <w:rsid w:val="00ED1633"/>
    <w:rsid w:val="00ED2BE0"/>
    <w:rsid w:val="00ED4AFB"/>
    <w:rsid w:val="00EF44BF"/>
    <w:rsid w:val="00F07E7A"/>
    <w:rsid w:val="00F3299C"/>
    <w:rsid w:val="00F3449B"/>
    <w:rsid w:val="00F468B1"/>
    <w:rsid w:val="00F47F4B"/>
    <w:rsid w:val="00F51A12"/>
    <w:rsid w:val="00F553E7"/>
    <w:rsid w:val="00F65255"/>
    <w:rsid w:val="00F8297B"/>
    <w:rsid w:val="00F87F17"/>
    <w:rsid w:val="00FB231B"/>
    <w:rsid w:val="00FC063B"/>
    <w:rsid w:val="00FD1618"/>
    <w:rsid w:val="00FD72D8"/>
    <w:rsid w:val="00FE27B9"/>
    <w:rsid w:val="00FF4CFA"/>
    <w:rsid w:val="00FF60E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D61C9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jc w:val="both"/>
    </w:pPr>
  </w:style>
  <w:style w:type="paragraph" w:styleId="Heading1">
    <w:name w:val="heading 1"/>
    <w:basedOn w:val="Normal"/>
    <w:next w:val="Normal"/>
    <w:link w:val="Heading1Char"/>
    <w:uiPriority w:val="9"/>
    <w:qFormat/>
    <w:pPr>
      <w:keepNext/>
      <w:numPr>
        <w:numId w:val="15"/>
      </w:numPr>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qFormat/>
    <w:pPr>
      <w:keepNext/>
      <w:numPr>
        <w:ilvl w:val="1"/>
        <w:numId w:val="15"/>
      </w:numPr>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uiPriority w:val="9"/>
    <w:qFormat/>
    <w:pPr>
      <w:keepNext/>
      <w:numPr>
        <w:ilvl w:val="2"/>
        <w:numId w:val="15"/>
      </w:numPr>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uiPriority w:val="9"/>
    <w:qFormat/>
    <w:pPr>
      <w:keepNext/>
      <w:numPr>
        <w:ilvl w:val="3"/>
        <w:numId w:val="15"/>
      </w:numPr>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uiPriority w:val="9"/>
    <w:qFormat/>
    <w:pPr>
      <w:numPr>
        <w:ilvl w:val="4"/>
        <w:numId w:val="15"/>
      </w:num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uiPriority w:val="9"/>
    <w:qFormat/>
    <w:pPr>
      <w:numPr>
        <w:ilvl w:val="5"/>
        <w:numId w:val="15"/>
      </w:num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uiPriority w:val="9"/>
    <w:qFormat/>
    <w:pPr>
      <w:numPr>
        <w:ilvl w:val="6"/>
        <w:numId w:val="15"/>
      </w:numPr>
      <w:spacing w:before="240" w:after="60"/>
      <w:outlineLvl w:val="6"/>
    </w:pPr>
    <w:rPr>
      <w:rFonts w:ascii="Cambria" w:eastAsia="Times New Roman" w:hAnsi="Cambria"/>
    </w:rPr>
  </w:style>
  <w:style w:type="paragraph" w:styleId="Heading8">
    <w:name w:val="heading 8"/>
    <w:basedOn w:val="Normal"/>
    <w:next w:val="Normal"/>
    <w:link w:val="Heading8Char"/>
    <w:uiPriority w:val="9"/>
    <w:qFormat/>
    <w:pPr>
      <w:numPr>
        <w:ilvl w:val="7"/>
        <w:numId w:val="15"/>
      </w:numPr>
      <w:spacing w:before="240" w:after="60"/>
      <w:outlineLvl w:val="7"/>
    </w:pPr>
    <w:rPr>
      <w:rFonts w:ascii="Cambria" w:eastAsia="Times New Roman" w:hAnsi="Cambria"/>
      <w:i/>
      <w:iCs/>
    </w:rPr>
  </w:style>
  <w:style w:type="paragraph" w:styleId="Heading9">
    <w:name w:val="heading 9"/>
    <w:basedOn w:val="Normal"/>
    <w:next w:val="Normal"/>
    <w:link w:val="Heading9Char"/>
    <w:uiPriority w:val="9"/>
    <w:qFormat/>
    <w:pPr>
      <w:numPr>
        <w:ilvl w:val="8"/>
        <w:numId w:val="15"/>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Pr>
      <w:rFonts w:ascii="Calibri" w:eastAsia="Times New Roman" w:hAnsi="Calibri" w:cs="Times New Roman"/>
      <w:b/>
      <w:bCs/>
      <w:kern w:val="32"/>
      <w:sz w:val="32"/>
      <w:szCs w:val="32"/>
    </w:rPr>
  </w:style>
  <w:style w:type="character" w:customStyle="1" w:styleId="Heading2Char">
    <w:name w:val="Heading 2 Char"/>
    <w:link w:val="Heading2"/>
    <w:uiPriority w:val="9"/>
    <w:semiHidden/>
    <w:rPr>
      <w:rFonts w:ascii="Calibri" w:eastAsia="Times New Roman" w:hAnsi="Calibri" w:cs="Times New Roman"/>
      <w:b/>
      <w:bCs/>
      <w:i/>
      <w:iCs/>
      <w:sz w:val="28"/>
      <w:szCs w:val="28"/>
    </w:rPr>
  </w:style>
  <w:style w:type="character" w:customStyle="1" w:styleId="Heading3Char">
    <w:name w:val="Heading 3 Char"/>
    <w:link w:val="Heading3"/>
    <w:uiPriority w:val="9"/>
    <w:semiHidden/>
    <w:rPr>
      <w:rFonts w:ascii="Calibri" w:eastAsia="Times New Roman" w:hAnsi="Calibri" w:cs="Times New Roman"/>
      <w:b/>
      <w:bCs/>
      <w:sz w:val="26"/>
      <w:szCs w:val="26"/>
    </w:rPr>
  </w:style>
  <w:style w:type="character" w:customStyle="1" w:styleId="Heading4Char">
    <w:name w:val="Heading 4 Char"/>
    <w:link w:val="Heading4"/>
    <w:uiPriority w:val="9"/>
    <w:semiHidden/>
    <w:rPr>
      <w:rFonts w:ascii="Cambria" w:eastAsia="Times New Roman" w:hAnsi="Cambria" w:cs="Times New Roman"/>
      <w:b/>
      <w:bCs/>
      <w:sz w:val="28"/>
      <w:szCs w:val="28"/>
    </w:rPr>
  </w:style>
  <w:style w:type="character" w:customStyle="1" w:styleId="Heading5Char">
    <w:name w:val="Heading 5 Char"/>
    <w:link w:val="Heading5"/>
    <w:uiPriority w:val="9"/>
    <w:semiHidden/>
    <w:rPr>
      <w:rFonts w:ascii="Cambria" w:eastAsia="Times New Roman" w:hAnsi="Cambria" w:cs="Times New Roman"/>
      <w:b/>
      <w:bCs/>
      <w:i/>
      <w:iCs/>
      <w:sz w:val="26"/>
      <w:szCs w:val="26"/>
    </w:rPr>
  </w:style>
  <w:style w:type="character" w:customStyle="1" w:styleId="Heading6Char">
    <w:name w:val="Heading 6 Char"/>
    <w:link w:val="Heading6"/>
    <w:uiPriority w:val="9"/>
    <w:semiHidden/>
    <w:rPr>
      <w:rFonts w:ascii="Cambria" w:eastAsia="Times New Roman" w:hAnsi="Cambria" w:cs="Times New Roman"/>
      <w:b/>
      <w:bCs/>
      <w:sz w:val="22"/>
      <w:szCs w:val="22"/>
    </w:rPr>
  </w:style>
  <w:style w:type="character" w:customStyle="1" w:styleId="Heading7Char">
    <w:name w:val="Heading 7 Char"/>
    <w:link w:val="Heading7"/>
    <w:uiPriority w:val="9"/>
    <w:semiHidden/>
    <w:rPr>
      <w:rFonts w:ascii="Cambria" w:eastAsia="Times New Roman" w:hAnsi="Cambria" w:cs="Times New Roman"/>
      <w:sz w:val="24"/>
      <w:szCs w:val="24"/>
    </w:rPr>
  </w:style>
  <w:style w:type="character" w:customStyle="1" w:styleId="Heading8Char">
    <w:name w:val="Heading 8 Char"/>
    <w:link w:val="Heading8"/>
    <w:uiPriority w:val="9"/>
    <w:semiHidden/>
    <w:rPr>
      <w:rFonts w:ascii="Cambria" w:eastAsia="Times New Roman" w:hAnsi="Cambria" w:cs="Times New Roman"/>
      <w:i/>
      <w:iCs/>
      <w:sz w:val="24"/>
      <w:szCs w:val="24"/>
    </w:rPr>
  </w:style>
  <w:style w:type="character" w:customStyle="1" w:styleId="Heading9Char">
    <w:name w:val="Heading 9 Char"/>
    <w:link w:val="Heading9"/>
    <w:uiPriority w:val="9"/>
    <w:semiHidden/>
    <w:rPr>
      <w:rFonts w:ascii="Calibri" w:eastAsia="Times New Roman" w:hAnsi="Calibri" w:cs="Times New Roman"/>
      <w:sz w:val="22"/>
      <w:szCs w:val="22"/>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Pr>
      <w:sz w:val="24"/>
      <w:szCs w:val="24"/>
      <w:lang w:eastAsia="en-US"/>
    </w:rPr>
  </w:style>
  <w:style w:type="paragraph" w:styleId="ListBullet2">
    <w:name w:val="List Bullet 2"/>
    <w:basedOn w:val="Normal"/>
    <w:autoRedefine/>
    <w:rsid w:val="005C732C"/>
    <w:pPr>
      <w:numPr>
        <w:numId w:val="2"/>
      </w:numPr>
      <w:tabs>
        <w:tab w:val="clear" w:pos="643"/>
      </w:tabs>
      <w:spacing w:after="240" w:line="230" w:lineRule="atLeast"/>
    </w:pPr>
    <w:rPr>
      <w:rFonts w:ascii="Arial" w:hAnsi="Arial"/>
      <w:sz w:val="20"/>
      <w:szCs w:val="20"/>
      <w:lang w:val="en-GB" w:eastAsia="ja-JP"/>
    </w:rPr>
  </w:style>
  <w:style w:type="paragraph" w:customStyle="1" w:styleId="Annex1">
    <w:name w:val="Annex 1"/>
    <w:basedOn w:val="Heading1"/>
    <w:link w:val="Annex1Char"/>
    <w:qFormat/>
    <w:rsid w:val="005C732C"/>
    <w:pPr>
      <w:numPr>
        <w:numId w:val="3"/>
      </w:numPr>
      <w:jc w:val="left"/>
    </w:pPr>
    <w:rPr>
      <w:rFonts w:ascii="Arial" w:eastAsia="MS Mincho" w:hAnsi="Arial"/>
      <w:bCs w:val="0"/>
      <w:kern w:val="28"/>
      <w:sz w:val="28"/>
      <w:lang w:val="en-GB"/>
    </w:rPr>
  </w:style>
  <w:style w:type="character" w:customStyle="1" w:styleId="Annex1Char">
    <w:name w:val="Annex 1 Char"/>
    <w:basedOn w:val="Heading1Char"/>
    <w:link w:val="Annex1"/>
    <w:rsid w:val="005C732C"/>
    <w:rPr>
      <w:rFonts w:ascii="Arial" w:eastAsia="MS Mincho" w:hAnsi="Arial" w:cs="Times New Roman"/>
      <w:b/>
      <w:bCs w:val="0"/>
      <w:kern w:val="28"/>
      <w:sz w:val="28"/>
      <w:szCs w:val="32"/>
      <w:lang w:val="en-GB"/>
    </w:rPr>
  </w:style>
  <w:style w:type="paragraph" w:customStyle="1" w:styleId="Annex2">
    <w:name w:val="Annex 2"/>
    <w:basedOn w:val="Heading2"/>
    <w:link w:val="Annex2Char"/>
    <w:qFormat/>
    <w:rsid w:val="005C732C"/>
    <w:pPr>
      <w:numPr>
        <w:ilvl w:val="0"/>
        <w:numId w:val="4"/>
      </w:numPr>
      <w:jc w:val="left"/>
    </w:pPr>
    <w:rPr>
      <w:rFonts w:ascii="Arial" w:eastAsia="MS Mincho" w:hAnsi="Arial"/>
      <w:bCs w:val="0"/>
      <w:i w:val="0"/>
      <w:iCs w:val="0"/>
      <w:sz w:val="24"/>
      <w:szCs w:val="24"/>
      <w:lang w:val="en-GB" w:eastAsia="x-none"/>
    </w:rPr>
  </w:style>
  <w:style w:type="character" w:customStyle="1" w:styleId="Annex2Char">
    <w:name w:val="Annex 2 Char"/>
    <w:basedOn w:val="Heading2Char"/>
    <w:link w:val="Annex2"/>
    <w:rsid w:val="005C732C"/>
    <w:rPr>
      <w:rFonts w:ascii="Arial" w:eastAsia="MS Mincho" w:hAnsi="Arial" w:cs="Times New Roman"/>
      <w:b/>
      <w:bCs w:val="0"/>
      <w:i w:val="0"/>
      <w:iCs w:val="0"/>
      <w:sz w:val="24"/>
      <w:szCs w:val="24"/>
      <w:lang w:val="en-GB" w:eastAsia="x-none"/>
    </w:rPr>
  </w:style>
  <w:style w:type="character" w:styleId="Hyperlink">
    <w:name w:val="Hyperlink"/>
    <w:uiPriority w:val="99"/>
    <w:rsid w:val="005C732C"/>
    <w:rPr>
      <w:color w:val="0000FF"/>
      <w:u w:val="single"/>
    </w:rPr>
  </w:style>
  <w:style w:type="paragraph" w:customStyle="1" w:styleId="Reference">
    <w:name w:val="Reference"/>
    <w:basedOn w:val="Normal"/>
    <w:rsid w:val="005C732C"/>
    <w:pPr>
      <w:overflowPunct w:val="0"/>
      <w:autoSpaceDE w:val="0"/>
      <w:autoSpaceDN w:val="0"/>
      <w:adjustRightInd w:val="0"/>
      <w:spacing w:before="240"/>
      <w:textAlignment w:val="baseline"/>
    </w:pPr>
    <w:rPr>
      <w:rFonts w:eastAsia="Times New Roman"/>
      <w:sz w:val="20"/>
      <w:szCs w:val="20"/>
    </w:rPr>
  </w:style>
  <w:style w:type="paragraph" w:styleId="ListParagraph">
    <w:name w:val="List Paragraph"/>
    <w:basedOn w:val="Normal"/>
    <w:uiPriority w:val="72"/>
    <w:qFormat/>
    <w:rsid w:val="00F07E7A"/>
    <w:pPr>
      <w:ind w:left="720"/>
      <w:contextualSpacing/>
    </w:pPr>
  </w:style>
  <w:style w:type="paragraph" w:styleId="Caption">
    <w:name w:val="caption"/>
    <w:basedOn w:val="Normal"/>
    <w:next w:val="Normal"/>
    <w:unhideWhenUsed/>
    <w:qFormat/>
    <w:rsid w:val="008826C3"/>
    <w:pPr>
      <w:spacing w:after="200"/>
    </w:pPr>
    <w:rPr>
      <w:i/>
      <w:iCs/>
      <w:color w:val="44546A" w:themeColor="text2"/>
      <w:sz w:val="18"/>
      <w:szCs w:val="18"/>
    </w:rPr>
  </w:style>
  <w:style w:type="character" w:styleId="Strong">
    <w:name w:val="Strong"/>
    <w:qFormat/>
    <w:rsid w:val="00FF60E3"/>
    <w:rPr>
      <w:b/>
      <w:bCs/>
      <w:noProof w:val="0"/>
      <w:lang w:val="fr-FR"/>
    </w:rPr>
  </w:style>
  <w:style w:type="paragraph" w:customStyle="1" w:styleId="tableBody">
    <w:name w:val="tableBody"/>
    <w:basedOn w:val="Normal"/>
    <w:qFormat/>
    <w:rsid w:val="00FF60E3"/>
    <w:pPr>
      <w:keepNext/>
      <w:keepLines/>
      <w:jc w:val="center"/>
    </w:pPr>
    <w:rPr>
      <w:rFonts w:ascii="Helvetica" w:eastAsia="BatangChe" w:hAnsi="Helvetica"/>
      <w:color w:val="000000"/>
      <w:sz w:val="20"/>
    </w:rPr>
  </w:style>
  <w:style w:type="paragraph" w:customStyle="1" w:styleId="Tabletitle">
    <w:name w:val="Table title"/>
    <w:basedOn w:val="Normal"/>
    <w:next w:val="Normal"/>
    <w:qFormat/>
    <w:rsid w:val="00BD1B90"/>
    <w:pPr>
      <w:keepNext/>
      <w:suppressAutoHyphens/>
      <w:spacing w:before="120" w:after="120" w:line="230" w:lineRule="exact"/>
      <w:jc w:val="center"/>
    </w:pPr>
    <w:rPr>
      <w:rFonts w:ascii="Arial" w:hAnsi="Arial"/>
      <w:b/>
      <w:sz w:val="20"/>
      <w:szCs w:val="20"/>
      <w:lang w:val="en-GB" w:eastAsia="ja-JP"/>
    </w:rPr>
  </w:style>
  <w:style w:type="character" w:styleId="PlaceholderText">
    <w:name w:val="Placeholder Text"/>
    <w:basedOn w:val="DefaultParagraphFont"/>
    <w:uiPriority w:val="99"/>
    <w:semiHidden/>
    <w:rsid w:val="000E1942"/>
    <w:rPr>
      <w:color w:val="808080"/>
    </w:rPr>
  </w:style>
  <w:style w:type="paragraph" w:styleId="BodyText">
    <w:name w:val="Body Text"/>
    <w:basedOn w:val="Normal"/>
    <w:link w:val="BodyTextChar"/>
    <w:semiHidden/>
    <w:rsid w:val="00286217"/>
    <w:pPr>
      <w:tabs>
        <w:tab w:val="left" w:pos="1134"/>
        <w:tab w:val="left" w:pos="1985"/>
      </w:tabs>
      <w:overflowPunct w:val="0"/>
      <w:autoSpaceDE w:val="0"/>
      <w:autoSpaceDN w:val="0"/>
      <w:adjustRightInd w:val="0"/>
      <w:spacing w:after="120" w:line="240" w:lineRule="atLeast"/>
      <w:jc w:val="left"/>
      <w:textAlignment w:val="baseline"/>
    </w:pPr>
    <w:rPr>
      <w:rFonts w:ascii="Arial" w:eastAsia="Times New Roman" w:hAnsi="Arial"/>
      <w:szCs w:val="20"/>
      <w:lang w:val="en-GB"/>
    </w:rPr>
  </w:style>
  <w:style w:type="character" w:customStyle="1" w:styleId="BodyTextChar">
    <w:name w:val="Body Text Char"/>
    <w:basedOn w:val="DefaultParagraphFont"/>
    <w:link w:val="BodyText"/>
    <w:semiHidden/>
    <w:rsid w:val="00286217"/>
    <w:rPr>
      <w:rFonts w:ascii="Arial" w:eastAsia="Times New Roman" w:hAnsi="Arial"/>
      <w:sz w:val="24"/>
      <w:lang w:val="en-GB"/>
    </w:rPr>
  </w:style>
  <w:style w:type="paragraph" w:styleId="TOCHeading">
    <w:name w:val="TOC Heading"/>
    <w:basedOn w:val="Heading1"/>
    <w:next w:val="Normal"/>
    <w:uiPriority w:val="39"/>
    <w:unhideWhenUsed/>
    <w:qFormat/>
    <w:rsid w:val="00B9747A"/>
    <w:pPr>
      <w:keepLines/>
      <w:numPr>
        <w:numId w:val="0"/>
      </w:numPr>
      <w:spacing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F87F17"/>
    <w:pPr>
      <w:tabs>
        <w:tab w:val="left" w:pos="480"/>
        <w:tab w:val="right" w:leader="dot" w:pos="9345"/>
      </w:tabs>
      <w:spacing w:after="100"/>
    </w:pPr>
  </w:style>
  <w:style w:type="paragraph" w:styleId="TOC2">
    <w:name w:val="toc 2"/>
    <w:basedOn w:val="Normal"/>
    <w:next w:val="Normal"/>
    <w:autoRedefine/>
    <w:uiPriority w:val="39"/>
    <w:unhideWhenUsed/>
    <w:rsid w:val="00B9747A"/>
    <w:pPr>
      <w:spacing w:after="100"/>
      <w:ind w:left="240"/>
    </w:pPr>
  </w:style>
  <w:style w:type="character" w:customStyle="1" w:styleId="apple-converted-space">
    <w:name w:val="apple-converted-space"/>
    <w:basedOn w:val="DefaultParagraphFont"/>
    <w:rsid w:val="006C7D18"/>
  </w:style>
  <w:style w:type="paragraph" w:styleId="BalloonText">
    <w:name w:val="Balloon Text"/>
    <w:basedOn w:val="Normal"/>
    <w:link w:val="BalloonTextChar"/>
    <w:uiPriority w:val="99"/>
    <w:semiHidden/>
    <w:unhideWhenUsed/>
    <w:rsid w:val="00B61806"/>
    <w:rPr>
      <w:sz w:val="18"/>
      <w:szCs w:val="18"/>
    </w:rPr>
  </w:style>
  <w:style w:type="character" w:customStyle="1" w:styleId="BalloonTextChar">
    <w:name w:val="Balloon Text Char"/>
    <w:basedOn w:val="DefaultParagraphFont"/>
    <w:link w:val="BalloonText"/>
    <w:uiPriority w:val="99"/>
    <w:semiHidden/>
    <w:rsid w:val="00B61806"/>
    <w:rPr>
      <w:sz w:val="18"/>
      <w:szCs w:val="18"/>
    </w:rPr>
  </w:style>
  <w:style w:type="character" w:styleId="CommentReference">
    <w:name w:val="annotation reference"/>
    <w:basedOn w:val="DefaultParagraphFont"/>
    <w:uiPriority w:val="99"/>
    <w:semiHidden/>
    <w:unhideWhenUsed/>
    <w:rsid w:val="00E204A5"/>
    <w:rPr>
      <w:sz w:val="18"/>
      <w:szCs w:val="18"/>
    </w:rPr>
  </w:style>
  <w:style w:type="paragraph" w:styleId="CommentText">
    <w:name w:val="annotation text"/>
    <w:basedOn w:val="Normal"/>
    <w:link w:val="CommentTextChar"/>
    <w:uiPriority w:val="99"/>
    <w:semiHidden/>
    <w:unhideWhenUsed/>
    <w:rsid w:val="00E204A5"/>
  </w:style>
  <w:style w:type="character" w:customStyle="1" w:styleId="CommentTextChar">
    <w:name w:val="Comment Text Char"/>
    <w:basedOn w:val="DefaultParagraphFont"/>
    <w:link w:val="CommentText"/>
    <w:uiPriority w:val="99"/>
    <w:semiHidden/>
    <w:rsid w:val="00E204A5"/>
    <w:rPr>
      <w:sz w:val="24"/>
      <w:szCs w:val="24"/>
    </w:rPr>
  </w:style>
  <w:style w:type="paragraph" w:styleId="CommentSubject">
    <w:name w:val="annotation subject"/>
    <w:basedOn w:val="CommentText"/>
    <w:next w:val="CommentText"/>
    <w:link w:val="CommentSubjectChar"/>
    <w:uiPriority w:val="99"/>
    <w:semiHidden/>
    <w:unhideWhenUsed/>
    <w:rsid w:val="00E204A5"/>
    <w:rPr>
      <w:b/>
      <w:bCs/>
      <w:sz w:val="20"/>
      <w:szCs w:val="20"/>
    </w:rPr>
  </w:style>
  <w:style w:type="character" w:customStyle="1" w:styleId="CommentSubjectChar">
    <w:name w:val="Comment Subject Char"/>
    <w:basedOn w:val="CommentTextChar"/>
    <w:link w:val="CommentSubject"/>
    <w:uiPriority w:val="99"/>
    <w:semiHidden/>
    <w:rsid w:val="00E204A5"/>
    <w:rPr>
      <w:b/>
      <w:bCs/>
      <w:sz w:val="24"/>
      <w:szCs w:val="24"/>
    </w:rPr>
  </w:style>
  <w:style w:type="paragraph" w:customStyle="1" w:styleId="a2">
    <w:name w:val="a2"/>
    <w:basedOn w:val="Heading2"/>
    <w:next w:val="Normal"/>
    <w:rsid w:val="00071A33"/>
    <w:pPr>
      <w:numPr>
        <w:ilvl w:val="0"/>
        <w:numId w:val="0"/>
      </w:numPr>
      <w:tabs>
        <w:tab w:val="left" w:pos="500"/>
        <w:tab w:val="left" w:pos="720"/>
      </w:tabs>
      <w:suppressAutoHyphens/>
      <w:spacing w:before="270" w:after="240" w:line="270" w:lineRule="exact"/>
    </w:pPr>
    <w:rPr>
      <w:rFonts w:ascii="Arial" w:eastAsia="MS Mincho" w:hAnsi="Arial"/>
      <w:bCs w:val="0"/>
      <w:iCs w:val="0"/>
      <w:sz w:val="22"/>
      <w:szCs w:val="20"/>
      <w:lang w:val="en-GB" w:eastAsia="ja-JP"/>
    </w:rPr>
  </w:style>
  <w:style w:type="paragraph" w:styleId="DocumentMap">
    <w:name w:val="Document Map"/>
    <w:basedOn w:val="Normal"/>
    <w:link w:val="DocumentMapChar"/>
    <w:uiPriority w:val="99"/>
    <w:semiHidden/>
    <w:unhideWhenUsed/>
    <w:rsid w:val="00B30021"/>
  </w:style>
  <w:style w:type="character" w:customStyle="1" w:styleId="DocumentMapChar">
    <w:name w:val="Document Map Char"/>
    <w:basedOn w:val="DefaultParagraphFont"/>
    <w:link w:val="DocumentMap"/>
    <w:uiPriority w:val="99"/>
    <w:semiHidden/>
    <w:rsid w:val="00B30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41533">
      <w:bodyDiv w:val="1"/>
      <w:marLeft w:val="0"/>
      <w:marRight w:val="0"/>
      <w:marTop w:val="0"/>
      <w:marBottom w:val="0"/>
      <w:divBdr>
        <w:top w:val="none" w:sz="0" w:space="0" w:color="auto"/>
        <w:left w:val="none" w:sz="0" w:space="0" w:color="auto"/>
        <w:bottom w:val="none" w:sz="0" w:space="0" w:color="auto"/>
        <w:right w:val="none" w:sz="0" w:space="0" w:color="auto"/>
      </w:divBdr>
    </w:div>
    <w:div w:id="337468977">
      <w:bodyDiv w:val="1"/>
      <w:marLeft w:val="0"/>
      <w:marRight w:val="0"/>
      <w:marTop w:val="0"/>
      <w:marBottom w:val="0"/>
      <w:divBdr>
        <w:top w:val="none" w:sz="0" w:space="0" w:color="auto"/>
        <w:left w:val="none" w:sz="0" w:space="0" w:color="auto"/>
        <w:bottom w:val="none" w:sz="0" w:space="0" w:color="auto"/>
        <w:right w:val="none" w:sz="0" w:space="0" w:color="auto"/>
      </w:divBdr>
    </w:div>
    <w:div w:id="886333654">
      <w:bodyDiv w:val="1"/>
      <w:marLeft w:val="0"/>
      <w:marRight w:val="0"/>
      <w:marTop w:val="0"/>
      <w:marBottom w:val="0"/>
      <w:divBdr>
        <w:top w:val="none" w:sz="0" w:space="0" w:color="auto"/>
        <w:left w:val="none" w:sz="0" w:space="0" w:color="auto"/>
        <w:bottom w:val="none" w:sz="0" w:space="0" w:color="auto"/>
        <w:right w:val="none" w:sz="0" w:space="0" w:color="auto"/>
      </w:divBdr>
    </w:div>
    <w:div w:id="966156449">
      <w:bodyDiv w:val="1"/>
      <w:marLeft w:val="0"/>
      <w:marRight w:val="0"/>
      <w:marTop w:val="0"/>
      <w:marBottom w:val="0"/>
      <w:divBdr>
        <w:top w:val="none" w:sz="0" w:space="0" w:color="auto"/>
        <w:left w:val="none" w:sz="0" w:space="0" w:color="auto"/>
        <w:bottom w:val="none" w:sz="0" w:space="0" w:color="auto"/>
        <w:right w:val="none" w:sz="0" w:space="0" w:color="auto"/>
      </w:divBdr>
    </w:div>
    <w:div w:id="996878959">
      <w:bodyDiv w:val="1"/>
      <w:marLeft w:val="0"/>
      <w:marRight w:val="0"/>
      <w:marTop w:val="0"/>
      <w:marBottom w:val="0"/>
      <w:divBdr>
        <w:top w:val="none" w:sz="0" w:space="0" w:color="auto"/>
        <w:left w:val="none" w:sz="0" w:space="0" w:color="auto"/>
        <w:bottom w:val="none" w:sz="0" w:space="0" w:color="auto"/>
        <w:right w:val="none" w:sz="0" w:space="0" w:color="auto"/>
      </w:divBdr>
    </w:div>
    <w:div w:id="1073233992">
      <w:bodyDiv w:val="1"/>
      <w:marLeft w:val="0"/>
      <w:marRight w:val="0"/>
      <w:marTop w:val="0"/>
      <w:marBottom w:val="0"/>
      <w:divBdr>
        <w:top w:val="none" w:sz="0" w:space="0" w:color="auto"/>
        <w:left w:val="none" w:sz="0" w:space="0" w:color="auto"/>
        <w:bottom w:val="none" w:sz="0" w:space="0" w:color="auto"/>
        <w:right w:val="none" w:sz="0" w:space="0" w:color="auto"/>
      </w:divBdr>
    </w:div>
    <w:div w:id="1525557168">
      <w:bodyDiv w:val="1"/>
      <w:marLeft w:val="0"/>
      <w:marRight w:val="0"/>
      <w:marTop w:val="0"/>
      <w:marBottom w:val="0"/>
      <w:divBdr>
        <w:top w:val="none" w:sz="0" w:space="0" w:color="auto"/>
        <w:left w:val="none" w:sz="0" w:space="0" w:color="auto"/>
        <w:bottom w:val="none" w:sz="0" w:space="0" w:color="auto"/>
        <w:right w:val="none" w:sz="0" w:space="0" w:color="auto"/>
      </w:divBdr>
    </w:div>
    <w:div w:id="1768621957">
      <w:bodyDiv w:val="1"/>
      <w:marLeft w:val="0"/>
      <w:marRight w:val="0"/>
      <w:marTop w:val="0"/>
      <w:marBottom w:val="0"/>
      <w:divBdr>
        <w:top w:val="none" w:sz="0" w:space="0" w:color="auto"/>
        <w:left w:val="none" w:sz="0" w:space="0" w:color="auto"/>
        <w:bottom w:val="none" w:sz="0" w:space="0" w:color="auto"/>
        <w:right w:val="none" w:sz="0" w:space="0" w:color="auto"/>
      </w:divBdr>
    </w:div>
    <w:div w:id="1852601281">
      <w:bodyDiv w:val="1"/>
      <w:marLeft w:val="0"/>
      <w:marRight w:val="0"/>
      <w:marTop w:val="0"/>
      <w:marBottom w:val="0"/>
      <w:divBdr>
        <w:top w:val="none" w:sz="0" w:space="0" w:color="auto"/>
        <w:left w:val="none" w:sz="0" w:space="0" w:color="auto"/>
        <w:bottom w:val="none" w:sz="0" w:space="0" w:color="auto"/>
        <w:right w:val="none" w:sz="0" w:space="0" w:color="auto"/>
      </w:divBdr>
    </w:div>
    <w:div w:id="2068065118">
      <w:bodyDiv w:val="1"/>
      <w:marLeft w:val="0"/>
      <w:marRight w:val="0"/>
      <w:marTop w:val="0"/>
      <w:marBottom w:val="0"/>
      <w:divBdr>
        <w:top w:val="none" w:sz="0" w:space="0" w:color="auto"/>
        <w:left w:val="none" w:sz="0" w:space="0" w:color="auto"/>
        <w:bottom w:val="none" w:sz="0" w:space="0" w:color="auto"/>
        <w:right w:val="none" w:sz="0" w:space="0" w:color="auto"/>
      </w:divBdr>
    </w:div>
    <w:div w:id="21084291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3.emf"/><Relationship Id="rId47" Type="http://schemas.openxmlformats.org/officeDocument/2006/relationships/image" Target="media/image34.emf"/><Relationship Id="rId48" Type="http://schemas.openxmlformats.org/officeDocument/2006/relationships/hyperlink" Target="http://www.r-project.org/" TargetMode="External"/><Relationship Id="rId49" Type="http://schemas.openxmlformats.org/officeDocument/2006/relationships/image" Target="media/image35.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emf"/><Relationship Id="rId23" Type="http://schemas.openxmlformats.org/officeDocument/2006/relationships/oleObject" Target="embeddings/oleObject1.bin"/><Relationship Id="rId24" Type="http://schemas.openxmlformats.org/officeDocument/2006/relationships/footer" Target="footer1.xml"/><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50" Type="http://schemas.openxmlformats.org/officeDocument/2006/relationships/image" Target="media/image36.pn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2.emf"/><Relationship Id="rId34" Type="http://schemas.openxmlformats.org/officeDocument/2006/relationships/image" Target="media/image23.emf"/><Relationship Id="rId35" Type="http://schemas.openxmlformats.org/officeDocument/2006/relationships/image" Target="media/image24.emf"/><Relationship Id="rId36"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hyperlink" Target="http://mpeg.chiariglione.org/standards/mpeg-h/3d-audio" TargetMode="External"/><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footer" Target="footer3.xml"/><Relationship Id="rId43" Type="http://schemas.openxmlformats.org/officeDocument/2006/relationships/image" Target="media/image30.emf"/><Relationship Id="rId44" Type="http://schemas.openxmlformats.org/officeDocument/2006/relationships/image" Target="media/image31.emf"/><Relationship Id="rId45"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rq/Documents/ISO/MPEG/117_Geneva/SRQ%20Work/mxxx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ED0D92-831B-854E-9174-D19033803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mxxxx.dot</Template>
  <TotalTime>2</TotalTime>
  <Pages>47</Pages>
  <Words>10467</Words>
  <Characters>59667</Characters>
  <Application>Microsoft Macintosh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INTERNATIONAL ORGANISATION FOR STANDARDISATION</vt:lpstr>
    </vt:vector>
  </TitlesOfParts>
  <Company>ITSCJ</Company>
  <LinksUpToDate>false</LinksUpToDate>
  <CharactersWithSpaces>69995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subject/>
  <dc:creator>Schuyler Quackenbush</dc:creator>
  <cp:keywords/>
  <dc:description/>
  <cp:lastModifiedBy>Schuyler Quackenbush</cp:lastModifiedBy>
  <cp:revision>3</cp:revision>
  <cp:lastPrinted>1900-12-31T23:00:00Z</cp:lastPrinted>
  <dcterms:created xsi:type="dcterms:W3CDTF">2017-01-19T20:59:00Z</dcterms:created>
  <dcterms:modified xsi:type="dcterms:W3CDTF">2017-01-20T13:34:00Z</dcterms:modified>
</cp:coreProperties>
</file>